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3F9" w:rsidRDefault="008A53F9" w:rsidP="00C34DEC">
      <w:pPr>
        <w:pStyle w:val="Header"/>
        <w:jc w:val="center"/>
        <w:rPr>
          <w:b/>
          <w:bCs/>
          <w:lang w:val="en-US"/>
        </w:rPr>
      </w:pPr>
      <w:bookmarkStart w:id="0" w:name="_GoBack"/>
      <w:bookmarkEnd w:id="0"/>
    </w:p>
    <w:p w:rsidR="004C56F8" w:rsidRDefault="00BD51AF" w:rsidP="00BD51AF">
      <w:pPr>
        <w:rPr>
          <w:rFonts w:eastAsia="Calibri"/>
          <w:kern w:val="28"/>
        </w:rPr>
      </w:pPr>
      <w:r w:rsidRPr="00BD51AF">
        <w:rPr>
          <w:rFonts w:eastAsia="Calibri"/>
          <w:kern w:val="28"/>
        </w:rPr>
        <w:tab/>
      </w:r>
    </w:p>
    <w:p w:rsidR="00BD51AF" w:rsidRPr="00BD51AF" w:rsidRDefault="002A4E3A" w:rsidP="00BD51AF">
      <w:pPr>
        <w:rPr>
          <w:rFonts w:eastAsia="Calibri"/>
          <w:kern w:val="28"/>
        </w:rPr>
      </w:pPr>
      <w:r w:rsidRPr="002A4E3A">
        <w:rPr>
          <w:rFonts w:eastAsia="Calibri"/>
          <w:kern w:val="28"/>
        </w:rPr>
        <w:t>[</w:t>
      </w:r>
      <w:r w:rsidR="008A7C93" w:rsidRPr="008A7C93">
        <w:rPr>
          <w:rFonts w:eastAsia="Calibri"/>
          <w:color w:val="0000FF"/>
          <w:kern w:val="28"/>
        </w:rPr>
        <w:t>In developing this assignment</w:t>
      </w:r>
      <w:r w:rsidR="00850586">
        <w:rPr>
          <w:rFonts w:eastAsia="Calibri"/>
          <w:color w:val="0000FF"/>
          <w:kern w:val="28"/>
        </w:rPr>
        <w:t>,</w:t>
      </w:r>
      <w:r w:rsidR="008A7C93" w:rsidRPr="008A7C93">
        <w:rPr>
          <w:rFonts w:eastAsia="Calibri"/>
          <w:color w:val="0000FF"/>
          <w:kern w:val="28"/>
        </w:rPr>
        <w:t xml:space="preserve"> you should follow APA form and style protocols.  Your assignment should be between 500 – 1000 words.  </w:t>
      </w:r>
      <w:r w:rsidRPr="007B61F6">
        <w:rPr>
          <w:rFonts w:eastAsia="Calibri"/>
          <w:color w:val="0000FF"/>
          <w:kern w:val="28"/>
        </w:rPr>
        <w:t xml:space="preserve">Fill in your name below.  </w:t>
      </w:r>
      <w:r w:rsidRPr="007B61F6">
        <w:rPr>
          <w:rFonts w:eastAsia="Calibri"/>
          <w:i/>
          <w:color w:val="0000FF"/>
          <w:kern w:val="28"/>
        </w:rPr>
        <w:t>Erase these instructions and any instructions in brackets below before submitting your assignment</w:t>
      </w:r>
      <w:r w:rsidRPr="002A4E3A">
        <w:rPr>
          <w:rFonts w:eastAsia="Calibri"/>
          <w:kern w:val="28"/>
        </w:rPr>
        <w:t>.]</w:t>
      </w:r>
    </w:p>
    <w:p w:rsidR="00B74484" w:rsidRDefault="00A363A3" w:rsidP="00BD51AF">
      <w:pPr>
        <w:jc w:val="center"/>
        <w:rPr>
          <w:rFonts w:eastAsia="Calibri"/>
          <w:kern w:val="28"/>
        </w:rPr>
      </w:pPr>
      <w:r>
        <w:rPr>
          <w:rFonts w:eastAsia="Calibri"/>
          <w:kern w:val="28"/>
        </w:rPr>
        <w:t xml:space="preserve">Examining </w:t>
      </w:r>
      <w:r w:rsidR="00B74484">
        <w:rPr>
          <w:rFonts w:eastAsia="Calibri"/>
          <w:kern w:val="28"/>
        </w:rPr>
        <w:t>Research</w:t>
      </w:r>
      <w:r w:rsidR="00AE588A">
        <w:rPr>
          <w:rFonts w:eastAsia="Calibri"/>
          <w:kern w:val="28"/>
        </w:rPr>
        <w:t>-</w:t>
      </w:r>
      <w:r w:rsidR="00B74484">
        <w:rPr>
          <w:rFonts w:eastAsia="Calibri"/>
          <w:kern w:val="28"/>
        </w:rPr>
        <w:t>Based Solutions</w:t>
      </w: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  <w:r w:rsidRPr="00BD51AF">
        <w:rPr>
          <w:rFonts w:eastAsia="Calibri"/>
          <w:kern w:val="28"/>
        </w:rPr>
        <w:t xml:space="preserve">First and Last Name </w:t>
      </w:r>
    </w:p>
    <w:p w:rsidR="00BD51AF" w:rsidRPr="00BD51AF" w:rsidRDefault="004C56F8" w:rsidP="00BD51AF">
      <w:pPr>
        <w:jc w:val="center"/>
        <w:rPr>
          <w:rFonts w:eastAsia="Calibri"/>
          <w:kern w:val="28"/>
        </w:rPr>
      </w:pPr>
      <w:r>
        <w:rPr>
          <w:rFonts w:eastAsia="Calibri"/>
          <w:kern w:val="28"/>
        </w:rPr>
        <w:t>Capella</w:t>
      </w:r>
      <w:r w:rsidR="00BD51AF" w:rsidRPr="00BD51AF">
        <w:rPr>
          <w:rFonts w:eastAsia="Calibri"/>
          <w:kern w:val="28"/>
        </w:rPr>
        <w:t xml:space="preserve"> University</w:t>
      </w:r>
    </w:p>
    <w:p w:rsidR="00BD51AF" w:rsidRPr="00BD51AF" w:rsidRDefault="00BD51AF" w:rsidP="00BD51AF">
      <w:pPr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jc w:val="center"/>
        <w:rPr>
          <w:rFonts w:eastAsia="Calibri"/>
          <w:kern w:val="28"/>
        </w:rPr>
      </w:pPr>
    </w:p>
    <w:p w:rsidR="00BD51AF" w:rsidRPr="00BD51AF" w:rsidRDefault="00BD51AF" w:rsidP="00BD51AF">
      <w:pPr>
        <w:rPr>
          <w:rFonts w:eastAsia="Calibri"/>
          <w:kern w:val="28"/>
        </w:rPr>
      </w:pPr>
      <w:r w:rsidRPr="00BD51AF">
        <w:rPr>
          <w:rFonts w:eastAsia="Calibri"/>
          <w:kern w:val="28"/>
        </w:rPr>
        <w:br w:type="page"/>
      </w:r>
    </w:p>
    <w:p w:rsidR="00221A41" w:rsidRDefault="00221A41" w:rsidP="00221A41">
      <w:pPr>
        <w:jc w:val="center"/>
        <w:rPr>
          <w:rFonts w:eastAsia="Calibri"/>
        </w:rPr>
      </w:pPr>
      <w:r>
        <w:rPr>
          <w:rFonts w:eastAsia="Calibri"/>
        </w:rPr>
        <w:lastRenderedPageBreak/>
        <w:t>Examining Research-Based Solutions</w:t>
      </w:r>
    </w:p>
    <w:p w:rsidR="00221A41" w:rsidRDefault="00221A41" w:rsidP="00221A41">
      <w:pPr>
        <w:rPr>
          <w:rFonts w:eastAsia="Calibri"/>
        </w:rPr>
      </w:pPr>
      <w:r>
        <w:rPr>
          <w:rFonts w:eastAsia="Calibri"/>
        </w:rPr>
        <w:tab/>
        <w:t>[</w:t>
      </w:r>
      <w:r w:rsidRPr="00383B3C">
        <w:rPr>
          <w:rFonts w:eastAsia="Calibri"/>
          <w:color w:val="0000FF"/>
        </w:rPr>
        <w:t>Under this title</w:t>
      </w:r>
      <w:r w:rsidR="00A01878">
        <w:rPr>
          <w:rFonts w:eastAsia="Calibri"/>
          <w:color w:val="0000FF"/>
        </w:rPr>
        <w:t>,</w:t>
      </w:r>
      <w:r w:rsidRPr="00383B3C">
        <w:rPr>
          <w:rFonts w:eastAsia="Calibri"/>
          <w:color w:val="0000FF"/>
        </w:rPr>
        <w:t xml:space="preserve"> offer a brief introduction to the topic of </w:t>
      </w:r>
      <w:r w:rsidR="00A01878">
        <w:rPr>
          <w:rFonts w:eastAsia="Calibri"/>
          <w:color w:val="0000FF"/>
        </w:rPr>
        <w:t xml:space="preserve">your paper and present a thesis or </w:t>
      </w:r>
      <w:r w:rsidRPr="00383B3C">
        <w:rPr>
          <w:rFonts w:eastAsia="Calibri"/>
          <w:color w:val="0000FF"/>
        </w:rPr>
        <w:t>purpose statement for your assignment at the end of your introduction.  Please note the title of our paper should not be in bold. See the examples on page 42 and 5</w:t>
      </w:r>
      <w:r w:rsidR="00A01878">
        <w:rPr>
          <w:rFonts w:eastAsia="Calibri"/>
          <w:color w:val="0000FF"/>
        </w:rPr>
        <w:t>4 of the APA manual.</w:t>
      </w:r>
      <w:r w:rsidRPr="00383B3C">
        <w:rPr>
          <w:rFonts w:eastAsia="Calibri"/>
          <w:color w:val="0000FF"/>
        </w:rPr>
        <w:t xml:space="preserve"> Also, note the followi</w:t>
      </w:r>
      <w:r w:rsidR="00946FC8">
        <w:rPr>
          <w:rFonts w:eastAsia="Calibri"/>
          <w:color w:val="0000FF"/>
        </w:rPr>
        <w:t xml:space="preserve">ng comment from the APA manual. </w:t>
      </w:r>
      <w:r w:rsidRPr="00383B3C">
        <w:rPr>
          <w:rFonts w:eastAsia="Calibri"/>
          <w:color w:val="0000FF"/>
        </w:rPr>
        <w:t xml:space="preserve">“The introduction to a manuscript does not carry a heading that </w:t>
      </w:r>
      <w:r w:rsidR="00A01878">
        <w:rPr>
          <w:rFonts w:eastAsia="Calibri"/>
          <w:color w:val="0000FF"/>
        </w:rPr>
        <w:t xml:space="preserve">labels it as the introduction. </w:t>
      </w:r>
      <w:r w:rsidRPr="00383B3C">
        <w:rPr>
          <w:rFonts w:eastAsia="Calibri"/>
          <w:color w:val="0000FF"/>
        </w:rPr>
        <w:t>(The first part of a manuscript is assum</w:t>
      </w:r>
      <w:r w:rsidR="00946FC8">
        <w:rPr>
          <w:rFonts w:eastAsia="Calibri"/>
          <w:color w:val="0000FF"/>
        </w:rPr>
        <w:t xml:space="preserve">ed to be the introduction)” (p. 63). </w:t>
      </w:r>
      <w:r w:rsidRPr="00383B3C">
        <w:rPr>
          <w:rFonts w:eastAsia="Calibri"/>
          <w:color w:val="0000FF"/>
        </w:rPr>
        <w:t>You can see an illustration of an introduction to a paper being presented without a heading in the sample paper on page 42 of the manual</w:t>
      </w:r>
      <w:r>
        <w:rPr>
          <w:rFonts w:eastAsia="Calibri"/>
        </w:rPr>
        <w:t>.]</w:t>
      </w:r>
      <w:r>
        <w:t xml:space="preserve"> </w:t>
      </w:r>
    </w:p>
    <w:p w:rsidR="001064BC" w:rsidRDefault="001064BC" w:rsidP="004C56F8">
      <w:pPr>
        <w:pStyle w:val="Heading1"/>
        <w:rPr>
          <w:rFonts w:eastAsia="Calibri"/>
        </w:rPr>
      </w:pPr>
      <w:r>
        <w:rPr>
          <w:rFonts w:eastAsia="Calibri"/>
        </w:rPr>
        <w:t>Describe a Problem in Your Field of Professional Practice</w:t>
      </w:r>
    </w:p>
    <w:p w:rsidR="00DA19B1" w:rsidRDefault="00B5150C" w:rsidP="00DB41CA">
      <w:pPr>
        <w:rPr>
          <w:rFonts w:eastAsia="Calibri"/>
          <w:color w:val="0000FF"/>
        </w:rPr>
      </w:pPr>
      <w:r>
        <w:rPr>
          <w:rFonts w:eastAsia="Calibri"/>
        </w:rPr>
        <w:tab/>
      </w:r>
      <w:r w:rsidR="008C0923">
        <w:rPr>
          <w:rFonts w:eastAsia="Calibri"/>
        </w:rPr>
        <w:t>[</w:t>
      </w:r>
      <w:r w:rsidR="001064BC" w:rsidRPr="00DB41CA">
        <w:rPr>
          <w:rFonts w:eastAsia="Calibri"/>
          <w:color w:val="0000FF"/>
        </w:rPr>
        <w:t>Choose a problem within your field of professional practice</w:t>
      </w:r>
      <w:r w:rsidR="00DB41CA">
        <w:rPr>
          <w:rFonts w:eastAsia="Calibri"/>
          <w:color w:val="0000FF"/>
        </w:rPr>
        <w:t xml:space="preserve"> and describe it in a concise and meaningful manner</w:t>
      </w:r>
      <w:r w:rsidR="00F81B0E" w:rsidRPr="00DB41CA">
        <w:rPr>
          <w:rFonts w:eastAsia="Calibri"/>
          <w:color w:val="0000FF"/>
        </w:rPr>
        <w:t>.</w:t>
      </w:r>
      <w:r w:rsidR="00A01878">
        <w:rPr>
          <w:rFonts w:eastAsia="Calibri"/>
          <w:color w:val="0000FF"/>
        </w:rPr>
        <w:t xml:space="preserve"> Before </w:t>
      </w:r>
      <w:r w:rsidR="00850586">
        <w:rPr>
          <w:rFonts w:eastAsia="Calibri"/>
          <w:color w:val="0000FF"/>
        </w:rPr>
        <w:t>selecting</w:t>
      </w:r>
      <w:r w:rsidR="00A01878">
        <w:rPr>
          <w:rFonts w:eastAsia="Calibri"/>
          <w:color w:val="0000FF"/>
        </w:rPr>
        <w:t xml:space="preserve"> your topic, be sure to review the next section so that you are certain you can find the required research reports. </w:t>
      </w:r>
      <w:r w:rsidR="00CC0168">
        <w:rPr>
          <w:rFonts w:eastAsia="Calibri"/>
          <w:color w:val="0000FF"/>
        </w:rPr>
        <w:t xml:space="preserve">A limited list of potential problems </w:t>
      </w:r>
      <w:r w:rsidR="00156AB7" w:rsidRPr="00DB41CA">
        <w:rPr>
          <w:rFonts w:eastAsia="Calibri"/>
          <w:color w:val="0000FF"/>
        </w:rPr>
        <w:t xml:space="preserve">you could select from </w:t>
      </w:r>
      <w:r w:rsidR="001064BC" w:rsidRPr="00DB41CA">
        <w:rPr>
          <w:rFonts w:eastAsia="Calibri"/>
          <w:color w:val="0000FF"/>
        </w:rPr>
        <w:t>could include:</w:t>
      </w:r>
      <w:r w:rsidR="00195F6E" w:rsidRPr="00DB41CA">
        <w:rPr>
          <w:rFonts w:eastAsia="Calibri"/>
          <w:color w:val="0000FF"/>
        </w:rPr>
        <w:t xml:space="preserve"> a lack of parental involvement in</w:t>
      </w:r>
      <w:r w:rsidR="00156AB7" w:rsidRPr="00DB41CA">
        <w:rPr>
          <w:rFonts w:eastAsia="Calibri"/>
          <w:color w:val="0000FF"/>
        </w:rPr>
        <w:t xml:space="preserve"> a </w:t>
      </w:r>
      <w:r w:rsidR="00195F6E" w:rsidRPr="00DB41CA">
        <w:rPr>
          <w:rFonts w:eastAsia="Calibri"/>
          <w:color w:val="0000FF"/>
        </w:rPr>
        <w:t>school program, teachers</w:t>
      </w:r>
      <w:r w:rsidR="00156AB7" w:rsidRPr="00DB41CA">
        <w:rPr>
          <w:rFonts w:eastAsia="Calibri"/>
          <w:color w:val="0000FF"/>
        </w:rPr>
        <w:t xml:space="preserve"> lacking </w:t>
      </w:r>
      <w:r w:rsidR="00195F6E" w:rsidRPr="00DB41CA">
        <w:rPr>
          <w:rFonts w:eastAsia="Calibri"/>
          <w:color w:val="0000FF"/>
        </w:rPr>
        <w:t>adequate professional development to deal with inclusion classrooms,</w:t>
      </w:r>
      <w:r w:rsidR="00156AB7" w:rsidRPr="00DB41CA">
        <w:rPr>
          <w:rFonts w:eastAsia="Calibri"/>
          <w:color w:val="0000FF"/>
        </w:rPr>
        <w:t xml:space="preserve"> how to build a </w:t>
      </w:r>
      <w:r w:rsidR="00195F6E" w:rsidRPr="00DB41CA">
        <w:rPr>
          <w:rFonts w:eastAsia="Calibri"/>
          <w:color w:val="0000FF"/>
        </w:rPr>
        <w:t>vigorous and supportive community among</w:t>
      </w:r>
      <w:r w:rsidR="00DB41CA" w:rsidRPr="00DB41CA">
        <w:rPr>
          <w:rFonts w:eastAsia="Calibri"/>
          <w:color w:val="0000FF"/>
        </w:rPr>
        <w:t xml:space="preserve"> online </w:t>
      </w:r>
      <w:r w:rsidR="00195F6E" w:rsidRPr="00DB41CA">
        <w:rPr>
          <w:rFonts w:eastAsia="Calibri"/>
          <w:color w:val="0000FF"/>
        </w:rPr>
        <w:t>learners, the achievement gap between</w:t>
      </w:r>
      <w:r w:rsidR="00DB41CA" w:rsidRPr="00DB41CA">
        <w:rPr>
          <w:rFonts w:eastAsia="Calibri"/>
          <w:color w:val="0000FF"/>
        </w:rPr>
        <w:t xml:space="preserve"> a particular minority group </w:t>
      </w:r>
      <w:r w:rsidR="00195F6E" w:rsidRPr="00DB41CA">
        <w:rPr>
          <w:rFonts w:eastAsia="Calibri"/>
          <w:color w:val="0000FF"/>
        </w:rPr>
        <w:t>and</w:t>
      </w:r>
      <w:r w:rsidR="00CC0168">
        <w:rPr>
          <w:rFonts w:eastAsia="Calibri"/>
          <w:color w:val="0000FF"/>
        </w:rPr>
        <w:t xml:space="preserve"> nonminority </w:t>
      </w:r>
      <w:r w:rsidR="00195F6E" w:rsidRPr="00DB41CA">
        <w:rPr>
          <w:rFonts w:eastAsia="Calibri"/>
          <w:color w:val="0000FF"/>
        </w:rPr>
        <w:t>students,</w:t>
      </w:r>
      <w:r w:rsidR="00156AB7" w:rsidRPr="00DB41CA">
        <w:rPr>
          <w:rFonts w:eastAsia="Calibri"/>
          <w:color w:val="0000FF"/>
        </w:rPr>
        <w:t xml:space="preserve"> </w:t>
      </w:r>
      <w:r w:rsidR="00DB41CA" w:rsidRPr="00DB41CA">
        <w:rPr>
          <w:rFonts w:eastAsia="Calibri"/>
          <w:color w:val="0000FF"/>
        </w:rPr>
        <w:t>the high burnout rate of teachers</w:t>
      </w:r>
      <w:r w:rsidR="00156AB7" w:rsidRPr="00DB41CA">
        <w:rPr>
          <w:rFonts w:eastAsia="Calibri"/>
          <w:color w:val="0000FF"/>
        </w:rPr>
        <w:t xml:space="preserve">, </w:t>
      </w:r>
      <w:r w:rsidR="00DB41CA" w:rsidRPr="00DB41CA">
        <w:rPr>
          <w:rFonts w:eastAsia="Calibri"/>
          <w:color w:val="0000FF"/>
        </w:rPr>
        <w:t>the challenges of effective classroom management</w:t>
      </w:r>
      <w:r w:rsidR="00156AB7" w:rsidRPr="00DB41CA">
        <w:rPr>
          <w:rFonts w:eastAsia="Calibri"/>
          <w:color w:val="0000FF"/>
        </w:rPr>
        <w:t xml:space="preserve">, and so on. </w:t>
      </w:r>
      <w:r w:rsidR="00CC0168">
        <w:rPr>
          <w:rFonts w:eastAsia="Calibri"/>
          <w:color w:val="0000FF"/>
        </w:rPr>
        <w:t>There is nearly an unlimited list to choose from</w:t>
      </w:r>
      <w:r w:rsidR="005E7E72">
        <w:rPr>
          <w:rFonts w:eastAsia="Calibri"/>
          <w:color w:val="0000FF"/>
        </w:rPr>
        <w:t>;</w:t>
      </w:r>
      <w:r w:rsidR="00CC0168">
        <w:rPr>
          <w:rFonts w:eastAsia="Calibri"/>
          <w:color w:val="0000FF"/>
        </w:rPr>
        <w:t xml:space="preserve"> however,</w:t>
      </w:r>
      <w:r w:rsidR="00156AB7" w:rsidRPr="00DB41CA">
        <w:rPr>
          <w:rFonts w:eastAsia="Calibri"/>
          <w:color w:val="0000FF"/>
        </w:rPr>
        <w:t xml:space="preserve"> </w:t>
      </w:r>
      <w:r w:rsidR="005E7E72" w:rsidRPr="005E7E72">
        <w:rPr>
          <w:rFonts w:eastAsia="Calibri"/>
          <w:i/>
          <w:color w:val="0000FF"/>
        </w:rPr>
        <w:t xml:space="preserve">no </w:t>
      </w:r>
      <w:r w:rsidR="00156AB7" w:rsidRPr="005E7E72">
        <w:rPr>
          <w:rFonts w:eastAsia="Calibri"/>
          <w:i/>
          <w:color w:val="0000FF"/>
        </w:rPr>
        <w:t>child left behind</w:t>
      </w:r>
      <w:r w:rsidR="00156AB7" w:rsidRPr="00DB41CA">
        <w:rPr>
          <w:rFonts w:eastAsia="Calibri"/>
          <w:color w:val="0000FF"/>
        </w:rPr>
        <w:t xml:space="preserve"> and </w:t>
      </w:r>
      <w:r w:rsidR="00156AB7" w:rsidRPr="005E7E72">
        <w:rPr>
          <w:rFonts w:eastAsia="Calibri"/>
          <w:i/>
          <w:color w:val="0000FF"/>
        </w:rPr>
        <w:t>high-stakes testing</w:t>
      </w:r>
      <w:r w:rsidR="00156AB7" w:rsidRPr="00DB41CA">
        <w:rPr>
          <w:rFonts w:eastAsia="Calibri"/>
          <w:color w:val="0000FF"/>
        </w:rPr>
        <w:t xml:space="preserve"> are two topics that are too broad and complicated for th</w:t>
      </w:r>
      <w:r w:rsidR="00A01878">
        <w:rPr>
          <w:rFonts w:eastAsia="Calibri"/>
          <w:color w:val="0000FF"/>
        </w:rPr>
        <w:t xml:space="preserve">e purposes of this assignment. </w:t>
      </w:r>
      <w:r w:rsidR="00156AB7" w:rsidRPr="00DB41CA">
        <w:rPr>
          <w:rFonts w:eastAsia="Calibri"/>
          <w:color w:val="0000FF"/>
        </w:rPr>
        <w:t>It would be best to avoid them.</w:t>
      </w:r>
    </w:p>
    <w:p w:rsidR="00F81B0E" w:rsidRDefault="00DA19B1" w:rsidP="00DB41CA">
      <w:pPr>
        <w:rPr>
          <w:rFonts w:eastAsia="Calibri"/>
          <w:kern w:val="28"/>
        </w:rPr>
      </w:pPr>
      <w:r>
        <w:rPr>
          <w:rFonts w:eastAsia="Calibri"/>
          <w:color w:val="0000FF"/>
        </w:rPr>
        <w:tab/>
      </w:r>
      <w:r w:rsidR="00850586">
        <w:rPr>
          <w:rFonts w:eastAsia="Calibri"/>
          <w:color w:val="0000FF"/>
        </w:rPr>
        <w:t xml:space="preserve">When </w:t>
      </w:r>
      <w:r>
        <w:rPr>
          <w:rFonts w:eastAsia="Calibri"/>
          <w:color w:val="0000FF"/>
        </w:rPr>
        <w:t>describing the problem</w:t>
      </w:r>
      <w:r w:rsidR="00850586">
        <w:rPr>
          <w:rFonts w:eastAsia="Calibri"/>
          <w:color w:val="0000FF"/>
        </w:rPr>
        <w:t>,</w:t>
      </w:r>
      <w:r>
        <w:rPr>
          <w:rFonts w:eastAsia="Calibri"/>
          <w:color w:val="0000FF"/>
        </w:rPr>
        <w:t xml:space="preserve"> explain why it is a detri</w:t>
      </w:r>
      <w:r w:rsidR="00AE77A2">
        <w:rPr>
          <w:rFonts w:eastAsia="Calibri"/>
          <w:color w:val="0000FF"/>
        </w:rPr>
        <w:t>ment to professional practice.</w:t>
      </w:r>
      <w:r w:rsidR="00F81B0E">
        <w:rPr>
          <w:rFonts w:eastAsia="Calibri"/>
        </w:rPr>
        <w:t>]</w:t>
      </w:r>
      <w:r w:rsidR="00DB41CA">
        <w:rPr>
          <w:rFonts w:eastAsia="Calibri"/>
          <w:kern w:val="28"/>
        </w:rPr>
        <w:t xml:space="preserve"> </w:t>
      </w:r>
    </w:p>
    <w:p w:rsidR="00DF32F9" w:rsidRDefault="00DF32F9" w:rsidP="00220F93">
      <w:pPr>
        <w:pStyle w:val="Heading1"/>
        <w:rPr>
          <w:rFonts w:eastAsia="Calibri"/>
        </w:rPr>
      </w:pPr>
      <w:r>
        <w:rPr>
          <w:rFonts w:eastAsia="Calibri"/>
        </w:rPr>
        <w:t>Analyzing Two Research Reports</w:t>
      </w:r>
    </w:p>
    <w:p w:rsidR="00F81B0E" w:rsidRDefault="00EA1DC7" w:rsidP="00DF32F9">
      <w:pPr>
        <w:rPr>
          <w:rFonts w:eastAsia="Calibri"/>
        </w:rPr>
      </w:pPr>
      <w:r>
        <w:rPr>
          <w:rFonts w:eastAsia="Calibri"/>
        </w:rPr>
        <w:tab/>
        <w:t>[</w:t>
      </w:r>
      <w:r w:rsidR="00850586">
        <w:rPr>
          <w:rFonts w:eastAsia="Calibri"/>
          <w:color w:val="0000FF"/>
        </w:rPr>
        <w:t>Use</w:t>
      </w:r>
      <w:r w:rsidRPr="00513110">
        <w:rPr>
          <w:rFonts w:eastAsia="Calibri"/>
          <w:color w:val="0000FF"/>
        </w:rPr>
        <w:t xml:space="preserve"> the Capella </w:t>
      </w:r>
      <w:r w:rsidR="00A01878">
        <w:rPr>
          <w:rFonts w:eastAsia="Calibri"/>
          <w:color w:val="0000FF"/>
        </w:rPr>
        <w:t>L</w:t>
      </w:r>
      <w:r w:rsidRPr="00513110">
        <w:rPr>
          <w:rFonts w:eastAsia="Calibri"/>
          <w:color w:val="0000FF"/>
        </w:rPr>
        <w:t>ibrary and locate two research reports associated with the problem desc</w:t>
      </w:r>
      <w:r w:rsidR="00A01878">
        <w:rPr>
          <w:rFonts w:eastAsia="Calibri"/>
          <w:color w:val="0000FF"/>
        </w:rPr>
        <w:t xml:space="preserve">ribed in the previous section. </w:t>
      </w:r>
      <w:r w:rsidRPr="00513110">
        <w:rPr>
          <w:rFonts w:eastAsia="Calibri"/>
          <w:color w:val="0000FF"/>
        </w:rPr>
        <w:t xml:space="preserve">These should be research reports, not editorials or other forms </w:t>
      </w:r>
      <w:r w:rsidRPr="00513110">
        <w:rPr>
          <w:rFonts w:eastAsia="Calibri"/>
          <w:color w:val="0000FF"/>
        </w:rPr>
        <w:lastRenderedPageBreak/>
        <w:t>of articles</w:t>
      </w:r>
      <w:r w:rsidR="0010164C">
        <w:rPr>
          <w:rFonts w:eastAsia="Calibri"/>
          <w:color w:val="0000FF"/>
        </w:rPr>
        <w:t xml:space="preserve"> that are taken from peer</w:t>
      </w:r>
      <w:r w:rsidR="00B43CBE">
        <w:rPr>
          <w:rFonts w:eastAsia="Calibri"/>
          <w:color w:val="0000FF"/>
        </w:rPr>
        <w:t>-</w:t>
      </w:r>
      <w:r w:rsidR="0010164C">
        <w:rPr>
          <w:rFonts w:eastAsia="Calibri"/>
          <w:color w:val="0000FF"/>
        </w:rPr>
        <w:t>reviewed journals</w:t>
      </w:r>
      <w:r w:rsidRPr="00513110">
        <w:rPr>
          <w:rFonts w:eastAsia="Calibri"/>
          <w:color w:val="0000FF"/>
        </w:rPr>
        <w:t>.</w:t>
      </w:r>
      <w:r w:rsidR="00A01878">
        <w:rPr>
          <w:rFonts w:eastAsia="Calibri"/>
          <w:color w:val="0000FF"/>
        </w:rPr>
        <w:t xml:space="preserve"> </w:t>
      </w:r>
      <w:r w:rsidR="00513110" w:rsidRPr="00513110">
        <w:rPr>
          <w:rFonts w:eastAsia="Calibri"/>
          <w:color w:val="0000FF"/>
        </w:rPr>
        <w:t>Develop the following sections of your assignment</w:t>
      </w:r>
      <w:r w:rsidR="00513110">
        <w:rPr>
          <w:rFonts w:eastAsia="Calibri"/>
        </w:rPr>
        <w:t>.]</w:t>
      </w:r>
    </w:p>
    <w:p w:rsidR="00513110" w:rsidRDefault="00513110" w:rsidP="00513110">
      <w:pPr>
        <w:pStyle w:val="Heading2"/>
        <w:rPr>
          <w:rFonts w:eastAsia="Calibri"/>
        </w:rPr>
      </w:pPr>
      <w:r>
        <w:rPr>
          <w:rFonts w:eastAsia="Calibri"/>
        </w:rPr>
        <w:t>Analysis of Article One</w:t>
      </w:r>
    </w:p>
    <w:p w:rsidR="0010164C" w:rsidRPr="009D4ACA" w:rsidRDefault="00513110" w:rsidP="002B6084">
      <w:pPr>
        <w:ind w:firstLine="360"/>
        <w:rPr>
          <w:rFonts w:eastAsia="Calibri"/>
          <w:color w:val="0000FF"/>
        </w:rPr>
      </w:pPr>
      <w:r>
        <w:rPr>
          <w:rFonts w:eastAsia="Calibri"/>
        </w:rPr>
        <w:t>[</w:t>
      </w:r>
      <w:r w:rsidR="0010164C" w:rsidRPr="009D4ACA">
        <w:rPr>
          <w:rFonts w:eastAsia="Calibri"/>
          <w:color w:val="0000FF"/>
        </w:rPr>
        <w:t xml:space="preserve">Your analysis of the article should cover the following points: </w:t>
      </w:r>
    </w:p>
    <w:p w:rsidR="0010164C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A</w:t>
      </w:r>
      <w:r w:rsidR="0010164C" w:rsidRPr="009D4ACA">
        <w:rPr>
          <w:rFonts w:eastAsia="Calibri"/>
          <w:color w:val="0000FF"/>
        </w:rPr>
        <w:t xml:space="preserve"> brief summary of</w:t>
      </w:r>
      <w:r w:rsidR="00513110" w:rsidRPr="009D4ACA">
        <w:rPr>
          <w:rFonts w:eastAsia="Calibri"/>
          <w:color w:val="0000FF"/>
        </w:rPr>
        <w:t xml:space="preserve"> the article</w:t>
      </w:r>
      <w:r>
        <w:rPr>
          <w:rFonts w:eastAsia="Calibri"/>
          <w:color w:val="0000FF"/>
        </w:rPr>
        <w:t>.</w:t>
      </w:r>
    </w:p>
    <w:p w:rsidR="0010164C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A</w:t>
      </w:r>
      <w:r w:rsidR="0010164C" w:rsidRPr="009D4ACA">
        <w:rPr>
          <w:rFonts w:eastAsia="Calibri"/>
          <w:color w:val="0000FF"/>
        </w:rPr>
        <w:t xml:space="preserve"> description of </w:t>
      </w:r>
      <w:r w:rsidR="00513110" w:rsidRPr="009D4ACA">
        <w:rPr>
          <w:rFonts w:eastAsia="Calibri"/>
          <w:color w:val="0000FF"/>
        </w:rPr>
        <w:t>how the researchers</w:t>
      </w:r>
      <w:r w:rsidR="00631FBA" w:rsidRPr="009D4ACA">
        <w:rPr>
          <w:rFonts w:eastAsia="Calibri"/>
          <w:color w:val="0000FF"/>
        </w:rPr>
        <w:t xml:space="preserve"> researched </w:t>
      </w:r>
      <w:r w:rsidR="00513110" w:rsidRPr="009D4ACA">
        <w:rPr>
          <w:rFonts w:eastAsia="Calibri"/>
          <w:color w:val="0000FF"/>
        </w:rPr>
        <w:t>the issue</w:t>
      </w:r>
      <w:r>
        <w:rPr>
          <w:rFonts w:eastAsia="Calibri"/>
          <w:color w:val="0000FF"/>
        </w:rPr>
        <w:t>.</w:t>
      </w:r>
    </w:p>
    <w:p w:rsidR="009D4ACA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H</w:t>
      </w:r>
      <w:r w:rsidR="00631FBA" w:rsidRPr="009D4ACA">
        <w:rPr>
          <w:rFonts w:eastAsia="Calibri"/>
          <w:color w:val="0000FF"/>
        </w:rPr>
        <w:t xml:space="preserve">ow many participants were </w:t>
      </w:r>
      <w:r w:rsidR="009D4ACA" w:rsidRPr="009D4ACA">
        <w:rPr>
          <w:rFonts w:eastAsia="Calibri"/>
          <w:color w:val="0000FF"/>
        </w:rPr>
        <w:t xml:space="preserve">involved </w:t>
      </w:r>
      <w:r w:rsidR="00631FBA" w:rsidRPr="009D4ACA">
        <w:rPr>
          <w:rFonts w:eastAsia="Calibri"/>
          <w:color w:val="0000FF"/>
        </w:rPr>
        <w:t>in the research project</w:t>
      </w:r>
      <w:r w:rsidR="00B43CBE">
        <w:rPr>
          <w:rFonts w:eastAsia="Calibri"/>
          <w:color w:val="0000FF"/>
        </w:rPr>
        <w:t>?</w:t>
      </w:r>
    </w:p>
    <w:p w:rsidR="009D4ACA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H</w:t>
      </w:r>
      <w:r w:rsidR="00631FBA" w:rsidRPr="009D4ACA">
        <w:rPr>
          <w:rFonts w:eastAsia="Calibri"/>
          <w:color w:val="0000FF"/>
        </w:rPr>
        <w:t>ow the researchers gathered their data</w:t>
      </w:r>
      <w:r>
        <w:rPr>
          <w:rFonts w:eastAsia="Calibri"/>
          <w:color w:val="0000FF"/>
        </w:rPr>
        <w:t>.</w:t>
      </w:r>
    </w:p>
    <w:p w:rsidR="009D4ACA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T</w:t>
      </w:r>
      <w:r w:rsidR="00631FBA" w:rsidRPr="009D4ACA">
        <w:rPr>
          <w:rFonts w:eastAsia="Calibri"/>
          <w:color w:val="0000FF"/>
        </w:rPr>
        <w:t>he findings of the research project</w:t>
      </w:r>
      <w:r>
        <w:rPr>
          <w:rFonts w:eastAsia="Calibri"/>
          <w:color w:val="0000FF"/>
        </w:rPr>
        <w:t>.</w:t>
      </w:r>
    </w:p>
    <w:p w:rsidR="00513110" w:rsidRPr="009D4ACA" w:rsidRDefault="00A01878" w:rsidP="009D4ACA">
      <w:pPr>
        <w:pStyle w:val="ListParagraph"/>
        <w:numPr>
          <w:ilvl w:val="0"/>
          <w:numId w:val="7"/>
        </w:numPr>
        <w:rPr>
          <w:rFonts w:eastAsia="Calibri"/>
        </w:rPr>
      </w:pPr>
      <w:r w:rsidRPr="009D4ACA">
        <w:rPr>
          <w:rFonts w:eastAsia="Calibri"/>
          <w:color w:val="0000FF"/>
        </w:rPr>
        <w:t>The</w:t>
      </w:r>
      <w:r w:rsidR="00631FBA" w:rsidRPr="009D4ACA">
        <w:rPr>
          <w:rFonts w:eastAsia="Calibri"/>
          <w:color w:val="0000FF"/>
        </w:rPr>
        <w:t xml:space="preserve"> strengths and limitations of the research project</w:t>
      </w:r>
      <w:r w:rsidR="00631FBA" w:rsidRPr="009D4ACA">
        <w:rPr>
          <w:rFonts w:eastAsia="Calibri"/>
        </w:rPr>
        <w:t>.]</w:t>
      </w:r>
    </w:p>
    <w:p w:rsidR="00631FBA" w:rsidRDefault="00631FBA" w:rsidP="00631FBA">
      <w:pPr>
        <w:pStyle w:val="Heading2"/>
        <w:rPr>
          <w:rFonts w:eastAsia="Calibri"/>
        </w:rPr>
      </w:pPr>
      <w:r>
        <w:rPr>
          <w:rFonts w:eastAsia="Calibri"/>
        </w:rPr>
        <w:t>Analysis of Article Two</w:t>
      </w:r>
    </w:p>
    <w:p w:rsidR="00EA1DC7" w:rsidRDefault="00631FBA" w:rsidP="002B6084">
      <w:pPr>
        <w:ind w:firstLine="720"/>
        <w:rPr>
          <w:rFonts w:eastAsia="Calibri"/>
        </w:rPr>
      </w:pPr>
      <w:r>
        <w:rPr>
          <w:rFonts w:eastAsia="Calibri"/>
        </w:rPr>
        <w:t>[</w:t>
      </w:r>
      <w:r w:rsidRPr="00631FBA">
        <w:rPr>
          <w:rFonts w:eastAsia="Calibri"/>
          <w:color w:val="0000FF"/>
        </w:rPr>
        <w:t>Follow the same guidance as offered in the section above</w:t>
      </w:r>
      <w:r>
        <w:rPr>
          <w:rFonts w:eastAsia="Calibri"/>
        </w:rPr>
        <w:t>.]</w:t>
      </w:r>
    </w:p>
    <w:p w:rsidR="00F90F9F" w:rsidRDefault="00F6560A" w:rsidP="000435D4">
      <w:pPr>
        <w:pStyle w:val="Heading1"/>
        <w:rPr>
          <w:rFonts w:eastAsia="Calibri"/>
        </w:rPr>
      </w:pPr>
      <w:r>
        <w:rPr>
          <w:rFonts w:eastAsia="Calibri"/>
        </w:rPr>
        <w:t xml:space="preserve">Examining </w:t>
      </w:r>
      <w:r w:rsidR="00F90F9F">
        <w:rPr>
          <w:rFonts w:eastAsia="Calibri"/>
        </w:rPr>
        <w:t>Transferability of Research Findings to Your Professional Practice</w:t>
      </w:r>
    </w:p>
    <w:p w:rsidR="00C810D1" w:rsidRPr="00F076B6" w:rsidRDefault="000435D4" w:rsidP="000435D4">
      <w:pPr>
        <w:rPr>
          <w:rFonts w:eastAsia="Calibri"/>
          <w:color w:val="0000FF"/>
        </w:rPr>
      </w:pPr>
      <w:r>
        <w:rPr>
          <w:rFonts w:eastAsia="Calibri"/>
        </w:rPr>
        <w:tab/>
        <w:t>[</w:t>
      </w:r>
      <w:r w:rsidR="00A363A3">
        <w:rPr>
          <w:rFonts w:eastAsia="Calibri"/>
          <w:color w:val="0000FF"/>
        </w:rPr>
        <w:t>In</w:t>
      </w:r>
      <w:r w:rsidR="00EE18AE">
        <w:rPr>
          <w:rFonts w:eastAsia="Calibri"/>
          <w:color w:val="0000FF"/>
        </w:rPr>
        <w:t xml:space="preserve"> this context, transferability refers to the extent to which the findings of a research project that has been conducted in a particular context can be reasonably applied</w:t>
      </w:r>
      <w:r w:rsidR="00CC0168">
        <w:rPr>
          <w:rFonts w:eastAsia="Calibri"/>
          <w:color w:val="0000FF"/>
        </w:rPr>
        <w:t xml:space="preserve"> in order to give </w:t>
      </w:r>
      <w:r w:rsidR="00EE18AE">
        <w:rPr>
          <w:rFonts w:eastAsia="Calibri"/>
          <w:color w:val="0000FF"/>
        </w:rPr>
        <w:t>insight and</w:t>
      </w:r>
      <w:r w:rsidR="009D4ACA">
        <w:rPr>
          <w:rFonts w:eastAsia="Calibri"/>
          <w:color w:val="0000FF"/>
        </w:rPr>
        <w:t xml:space="preserve"> suggest </w:t>
      </w:r>
      <w:r w:rsidR="00EE18AE">
        <w:rPr>
          <w:rFonts w:eastAsia="Calibri"/>
          <w:color w:val="0000FF"/>
        </w:rPr>
        <w:t>solutions in a different context.</w:t>
      </w:r>
      <w:r w:rsidR="00A01878">
        <w:rPr>
          <w:rFonts w:eastAsia="Calibri"/>
          <w:color w:val="0000FF"/>
        </w:rPr>
        <w:t xml:space="preserve"> </w:t>
      </w:r>
      <w:r w:rsidR="00850586">
        <w:rPr>
          <w:rFonts w:eastAsia="Calibri"/>
          <w:color w:val="0000FF"/>
        </w:rPr>
        <w:t>D</w:t>
      </w:r>
      <w:r w:rsidR="00C810D1">
        <w:rPr>
          <w:rFonts w:eastAsia="Calibri"/>
          <w:color w:val="0000FF"/>
        </w:rPr>
        <w:t xml:space="preserve">iscuss the extent to which the </w:t>
      </w:r>
      <w:r w:rsidR="00F6560A">
        <w:rPr>
          <w:rFonts w:eastAsia="Calibri"/>
          <w:color w:val="0000FF"/>
        </w:rPr>
        <w:t xml:space="preserve">research </w:t>
      </w:r>
      <w:r w:rsidR="00F6560A" w:rsidRPr="00F076B6">
        <w:rPr>
          <w:rFonts w:eastAsia="Calibri"/>
          <w:color w:val="0000FF"/>
        </w:rPr>
        <w:t>findings of the two</w:t>
      </w:r>
      <w:r w:rsidR="00C810D1" w:rsidRPr="00F076B6">
        <w:rPr>
          <w:rFonts w:eastAsia="Calibri"/>
          <w:color w:val="0000FF"/>
        </w:rPr>
        <w:t xml:space="preserve"> articles you analyze</w:t>
      </w:r>
      <w:r w:rsidR="00850586">
        <w:rPr>
          <w:rFonts w:eastAsia="Calibri"/>
          <w:color w:val="0000FF"/>
        </w:rPr>
        <w:t>d</w:t>
      </w:r>
      <w:r w:rsidR="00C810D1" w:rsidRPr="00F076B6">
        <w:rPr>
          <w:rFonts w:eastAsia="Calibri"/>
          <w:color w:val="0000FF"/>
        </w:rPr>
        <w:t xml:space="preserve"> offer insight into and</w:t>
      </w:r>
      <w:r w:rsidR="009D4ACA">
        <w:rPr>
          <w:rFonts w:eastAsia="Calibri"/>
          <w:color w:val="0000FF"/>
        </w:rPr>
        <w:t xml:space="preserve"> </w:t>
      </w:r>
      <w:r w:rsidR="00C810D1" w:rsidRPr="00F076B6">
        <w:rPr>
          <w:rFonts w:eastAsia="Calibri"/>
          <w:color w:val="0000FF"/>
        </w:rPr>
        <w:t>solutions for the problem in professional practice you described at the beginning of this a</w:t>
      </w:r>
      <w:r w:rsidR="00A01878">
        <w:rPr>
          <w:rFonts w:eastAsia="Calibri"/>
          <w:color w:val="0000FF"/>
        </w:rPr>
        <w:t xml:space="preserve">ssignment. </w:t>
      </w:r>
      <w:r w:rsidR="00C810D1" w:rsidRPr="00F076B6">
        <w:rPr>
          <w:rFonts w:eastAsia="Calibri"/>
          <w:color w:val="0000FF"/>
        </w:rPr>
        <w:t xml:space="preserve">Be sure to address the following issues: </w:t>
      </w:r>
    </w:p>
    <w:p w:rsidR="00345295" w:rsidRPr="00F076B6" w:rsidRDefault="00A01878" w:rsidP="00345295">
      <w:pPr>
        <w:pStyle w:val="ListParagraph"/>
        <w:numPr>
          <w:ilvl w:val="0"/>
          <w:numId w:val="6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A</w:t>
      </w:r>
      <w:r w:rsidR="00B13159" w:rsidRPr="00F076B6">
        <w:rPr>
          <w:rFonts w:eastAsia="Calibri"/>
          <w:color w:val="0000FF"/>
        </w:rPr>
        <w:t xml:space="preserve">ssess </w:t>
      </w:r>
      <w:r w:rsidR="00C810D1" w:rsidRPr="00F076B6">
        <w:rPr>
          <w:rFonts w:eastAsia="Calibri"/>
          <w:color w:val="0000FF"/>
        </w:rPr>
        <w:t>similarities and differences between the participants</w:t>
      </w:r>
      <w:r w:rsidR="00F076B6">
        <w:rPr>
          <w:rFonts w:eastAsia="Calibri"/>
          <w:color w:val="0000FF"/>
        </w:rPr>
        <w:t xml:space="preserve"> described</w:t>
      </w:r>
      <w:r w:rsidR="00C810D1" w:rsidRPr="00F076B6">
        <w:rPr>
          <w:rFonts w:eastAsia="Calibri"/>
          <w:color w:val="0000FF"/>
        </w:rPr>
        <w:t xml:space="preserve"> in the research reports and the participants in your place of professional practice</w:t>
      </w:r>
      <w:r w:rsidR="00B43CBE">
        <w:rPr>
          <w:rFonts w:eastAsia="Calibri"/>
          <w:color w:val="0000FF"/>
        </w:rPr>
        <w:t>.</w:t>
      </w:r>
    </w:p>
    <w:p w:rsidR="00F076B6" w:rsidRPr="00F076B6" w:rsidRDefault="00A01878" w:rsidP="00F076B6">
      <w:pPr>
        <w:pStyle w:val="ListParagraph"/>
        <w:numPr>
          <w:ilvl w:val="0"/>
          <w:numId w:val="6"/>
        </w:numPr>
        <w:rPr>
          <w:rFonts w:eastAsia="Calibri"/>
          <w:color w:val="0000FF"/>
        </w:rPr>
      </w:pPr>
      <w:r>
        <w:rPr>
          <w:rFonts w:eastAsia="Calibri"/>
          <w:color w:val="0000FF"/>
        </w:rPr>
        <w:t>A</w:t>
      </w:r>
      <w:r w:rsidR="00B13159" w:rsidRPr="00F076B6">
        <w:rPr>
          <w:rFonts w:eastAsia="Calibri"/>
          <w:color w:val="0000FF"/>
        </w:rPr>
        <w:t>ssess</w:t>
      </w:r>
      <w:r w:rsidR="00C810D1" w:rsidRPr="00F076B6">
        <w:rPr>
          <w:rFonts w:eastAsia="Calibri"/>
          <w:color w:val="0000FF"/>
        </w:rPr>
        <w:t xml:space="preserve"> and differences between the research sites and your place of professional practice</w:t>
      </w:r>
      <w:r w:rsidR="00B43CBE">
        <w:rPr>
          <w:rFonts w:eastAsia="Calibri"/>
          <w:color w:val="0000FF"/>
        </w:rPr>
        <w:t>.</w:t>
      </w:r>
    </w:p>
    <w:p w:rsidR="00F076B6" w:rsidRPr="00F076B6" w:rsidRDefault="00A01878" w:rsidP="00F076B6">
      <w:pPr>
        <w:pStyle w:val="ListParagraph"/>
        <w:numPr>
          <w:ilvl w:val="0"/>
          <w:numId w:val="6"/>
        </w:numPr>
        <w:rPr>
          <w:rFonts w:eastAsia="Calibri"/>
        </w:rPr>
      </w:pPr>
      <w:r>
        <w:rPr>
          <w:rFonts w:eastAsia="Calibri"/>
          <w:color w:val="0000FF"/>
        </w:rPr>
        <w:lastRenderedPageBreak/>
        <w:t>A</w:t>
      </w:r>
      <w:r w:rsidR="00F076B6" w:rsidRPr="00F076B6">
        <w:rPr>
          <w:rFonts w:eastAsia="Calibri"/>
          <w:color w:val="0000FF"/>
        </w:rPr>
        <w:t>ssess whether or not the participants and researchers have the knowledge, experience, or expertise necessary to inform your professional practice</w:t>
      </w:r>
      <w:r w:rsidR="00B43CBE">
        <w:rPr>
          <w:rFonts w:eastAsia="Calibri"/>
          <w:color w:val="0000FF"/>
        </w:rPr>
        <w:t>.</w:t>
      </w:r>
    </w:p>
    <w:p w:rsidR="00B6634C" w:rsidRPr="00F076B6" w:rsidRDefault="00A01878" w:rsidP="00345295">
      <w:pPr>
        <w:pStyle w:val="ListParagraph"/>
        <w:numPr>
          <w:ilvl w:val="0"/>
          <w:numId w:val="6"/>
        </w:numPr>
        <w:rPr>
          <w:rFonts w:eastAsia="Calibri"/>
          <w:color w:val="0000FF"/>
        </w:rPr>
      </w:pPr>
      <w:r w:rsidRPr="00F076B6">
        <w:rPr>
          <w:rFonts w:eastAsia="Calibri"/>
          <w:color w:val="0000FF"/>
        </w:rPr>
        <w:t>Discuss</w:t>
      </w:r>
      <w:r w:rsidR="00F076B6" w:rsidRPr="00F076B6">
        <w:rPr>
          <w:rFonts w:eastAsia="Calibri"/>
          <w:color w:val="0000FF"/>
        </w:rPr>
        <w:t xml:space="preserve"> whether or not the research findings offer insight into developing meaningful </w:t>
      </w:r>
      <w:r w:rsidR="00CC0168">
        <w:rPr>
          <w:rFonts w:eastAsia="Calibri"/>
          <w:color w:val="0000FF"/>
        </w:rPr>
        <w:t xml:space="preserve">and creative </w:t>
      </w:r>
      <w:r w:rsidR="00F076B6" w:rsidRPr="00F076B6">
        <w:rPr>
          <w:rFonts w:eastAsia="Calibri"/>
          <w:color w:val="0000FF"/>
        </w:rPr>
        <w:t>solutions to the problem in your professional practice.</w:t>
      </w:r>
      <w:r w:rsidR="000435D4" w:rsidRPr="00850586">
        <w:rPr>
          <w:rFonts w:eastAsia="Calibri"/>
        </w:rPr>
        <w:t>]</w:t>
      </w:r>
      <w:r w:rsidR="00B6634C" w:rsidRPr="00F076B6">
        <w:rPr>
          <w:rFonts w:eastAsia="Calibri"/>
          <w:color w:val="0000FF"/>
        </w:rPr>
        <w:t xml:space="preserve">  </w:t>
      </w:r>
    </w:p>
    <w:p w:rsidR="002635F8" w:rsidRPr="00F076B6" w:rsidRDefault="00B06B40" w:rsidP="00B06B40">
      <w:pPr>
        <w:pStyle w:val="Heading1"/>
        <w:rPr>
          <w:rFonts w:eastAsia="Calibri"/>
          <w:color w:val="000000"/>
        </w:rPr>
      </w:pPr>
      <w:r w:rsidRPr="00F076B6">
        <w:rPr>
          <w:rFonts w:eastAsia="Calibri"/>
          <w:color w:val="000000"/>
        </w:rPr>
        <w:t>Conclusion</w:t>
      </w:r>
    </w:p>
    <w:p w:rsidR="002635F8" w:rsidRDefault="00B06B40" w:rsidP="001C2701">
      <w:pPr>
        <w:rPr>
          <w:rFonts w:eastAsia="Calibri"/>
        </w:rPr>
      </w:pPr>
      <w:r>
        <w:rPr>
          <w:rFonts w:eastAsia="Calibri"/>
        </w:rPr>
        <w:tab/>
        <w:t>[</w:t>
      </w:r>
      <w:r w:rsidRPr="00B06B40">
        <w:rPr>
          <w:rFonts w:eastAsia="Calibri"/>
          <w:color w:val="0000FF"/>
        </w:rPr>
        <w:t>Briefly describe</w:t>
      </w:r>
      <w:r w:rsidR="00345295">
        <w:rPr>
          <w:rFonts w:eastAsia="Calibri"/>
          <w:color w:val="0000FF"/>
        </w:rPr>
        <w:t xml:space="preserve"> the key principles to apply when you are </w:t>
      </w:r>
      <w:r w:rsidRPr="00B06B40">
        <w:rPr>
          <w:rFonts w:eastAsia="Calibri"/>
          <w:color w:val="0000FF"/>
        </w:rPr>
        <w:t xml:space="preserve">using research results to improve your professional </w:t>
      </w:r>
      <w:r w:rsidRPr="00915FD6">
        <w:rPr>
          <w:rFonts w:eastAsia="Calibri"/>
          <w:color w:val="0000FF"/>
        </w:rPr>
        <w:t>practice.</w:t>
      </w:r>
      <w:r w:rsidR="00AE588A">
        <w:rPr>
          <w:rFonts w:eastAsia="Calibri"/>
          <w:color w:val="0000FF"/>
        </w:rPr>
        <w:t xml:space="preserve"> </w:t>
      </w:r>
      <w:r w:rsidR="00915FD6" w:rsidRPr="00915FD6">
        <w:rPr>
          <w:rFonts w:eastAsia="Calibri"/>
          <w:color w:val="0000FF"/>
        </w:rPr>
        <w:t>Be sure to complete the reference section on the next page</w:t>
      </w:r>
      <w:r w:rsidR="00915FD6">
        <w:rPr>
          <w:rFonts w:eastAsia="Calibri"/>
        </w:rPr>
        <w:t>.</w:t>
      </w:r>
      <w:r>
        <w:rPr>
          <w:rFonts w:eastAsia="Calibri"/>
        </w:rPr>
        <w:t>]</w:t>
      </w:r>
    </w:p>
    <w:p w:rsidR="00B06B40" w:rsidRDefault="00B06B40">
      <w:pPr>
        <w:spacing w:line="240" w:lineRule="auto"/>
        <w:rPr>
          <w:rFonts w:eastAsia="Calibri"/>
        </w:rPr>
      </w:pPr>
      <w:r>
        <w:rPr>
          <w:rFonts w:eastAsia="Calibri"/>
        </w:rPr>
        <w:br w:type="page"/>
      </w:r>
    </w:p>
    <w:p w:rsidR="00B06B40" w:rsidRPr="00CC25D3" w:rsidRDefault="00B06B40" w:rsidP="00850586">
      <w:pPr>
        <w:pStyle w:val="Heading1"/>
        <w:rPr>
          <w:rFonts w:eastAsia="Calibri"/>
          <w:b w:val="0"/>
        </w:rPr>
      </w:pPr>
      <w:r w:rsidRPr="00CC25D3">
        <w:rPr>
          <w:rFonts w:eastAsia="Calibri"/>
          <w:b w:val="0"/>
        </w:rPr>
        <w:lastRenderedPageBreak/>
        <w:t>References</w:t>
      </w:r>
    </w:p>
    <w:p w:rsidR="00B06B40" w:rsidRDefault="00641C53" w:rsidP="00641C53">
      <w:pPr>
        <w:tabs>
          <w:tab w:val="left" w:pos="421"/>
        </w:tabs>
        <w:ind w:left="720" w:hanging="720"/>
        <w:rPr>
          <w:rFonts w:eastAsia="Calibri"/>
        </w:rPr>
      </w:pPr>
      <w:r>
        <w:rPr>
          <w:rFonts w:eastAsia="Calibri"/>
        </w:rPr>
        <w:tab/>
      </w:r>
    </w:p>
    <w:p w:rsidR="00B06B40" w:rsidRPr="001C2701" w:rsidRDefault="00B06B40" w:rsidP="001C2701">
      <w:pPr>
        <w:rPr>
          <w:rFonts w:eastAsia="Calibri"/>
        </w:rPr>
      </w:pPr>
    </w:p>
    <w:sectPr w:rsidR="00B06B40" w:rsidRPr="001C2701" w:rsidSect="00BD51A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0AF" w:rsidRDefault="009440AF" w:rsidP="00FA338B">
      <w:r>
        <w:separator/>
      </w:r>
    </w:p>
  </w:endnote>
  <w:endnote w:type="continuationSeparator" w:id="0">
    <w:p w:rsidR="009440AF" w:rsidRDefault="009440AF" w:rsidP="00FA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0AF" w:rsidRDefault="009440AF" w:rsidP="00FA338B">
      <w:r>
        <w:separator/>
      </w:r>
    </w:p>
  </w:footnote>
  <w:footnote w:type="continuationSeparator" w:id="0">
    <w:p w:rsidR="009440AF" w:rsidRDefault="009440AF" w:rsidP="00FA3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8" w:rsidRPr="00D220C6" w:rsidRDefault="00A01878" w:rsidP="00CD29DC">
    <w:pPr>
      <w:pStyle w:val="Header"/>
      <w:tabs>
        <w:tab w:val="clear" w:pos="8640"/>
        <w:tab w:val="right" w:pos="9360"/>
      </w:tabs>
    </w:pPr>
    <w:r>
      <w:rPr>
        <w:lang w:val="en-US"/>
      </w:rPr>
      <w:t>EXAMINING RESEARCH-BASED SOLUTIONS</w:t>
    </w:r>
    <w:r>
      <w:rPr>
        <w:lang w:val="en-US"/>
      </w:rPr>
      <w:tab/>
    </w:r>
    <w:r>
      <w:rPr>
        <w:lang w:val="en-US"/>
      </w:rPr>
      <w:tab/>
    </w:r>
    <w:r w:rsidRPr="00D220C6">
      <w:fldChar w:fldCharType="begin"/>
    </w:r>
    <w:r w:rsidRPr="00D220C6">
      <w:instrText xml:space="preserve"> PAGE   \* MERGEFORMAT </w:instrText>
    </w:r>
    <w:r w:rsidRPr="00D220C6">
      <w:fldChar w:fldCharType="separate"/>
    </w:r>
    <w:r w:rsidR="00C5785C">
      <w:rPr>
        <w:noProof/>
      </w:rPr>
      <w:t>2</w:t>
    </w:r>
    <w:r w:rsidRPr="00D220C6">
      <w:fldChar w:fldCharType="end"/>
    </w:r>
  </w:p>
  <w:p w:rsidR="00A01878" w:rsidRPr="00D220C6" w:rsidRDefault="00A018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8" w:rsidRPr="00D220C6" w:rsidRDefault="00A01878" w:rsidP="00CD29DC">
    <w:pPr>
      <w:pStyle w:val="Header"/>
      <w:tabs>
        <w:tab w:val="clear" w:pos="8640"/>
        <w:tab w:val="right" w:pos="9360"/>
      </w:tabs>
    </w:pPr>
    <w:r w:rsidRPr="00D220C6">
      <w:t xml:space="preserve">Running head: </w:t>
    </w:r>
    <w:r>
      <w:rPr>
        <w:lang w:val="en-US"/>
      </w:rPr>
      <w:t>EXAMINING RESEARCH-BASED SOLUTIONS</w:t>
    </w:r>
    <w:r>
      <w:tab/>
    </w:r>
    <w:r>
      <w:tab/>
      <w:t>1</w:t>
    </w:r>
  </w:p>
  <w:p w:rsidR="00A01878" w:rsidRDefault="00A01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0744D"/>
    <w:multiLevelType w:val="hybridMultilevel"/>
    <w:tmpl w:val="145ED5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036596"/>
    <w:multiLevelType w:val="singleLevel"/>
    <w:tmpl w:val="48AC51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FF"/>
      </w:rPr>
    </w:lvl>
  </w:abstractNum>
  <w:abstractNum w:abstractNumId="2">
    <w:nsid w:val="434B4E37"/>
    <w:multiLevelType w:val="hybridMultilevel"/>
    <w:tmpl w:val="CD9201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0CC6CBA"/>
    <w:multiLevelType w:val="singleLevel"/>
    <w:tmpl w:val="B3D6C1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FF"/>
      </w:rPr>
    </w:lvl>
  </w:abstractNum>
  <w:abstractNum w:abstractNumId="4">
    <w:nsid w:val="641B3303"/>
    <w:multiLevelType w:val="hybridMultilevel"/>
    <w:tmpl w:val="8618B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F44894"/>
    <w:multiLevelType w:val="multilevel"/>
    <w:tmpl w:val="347C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9E6F75"/>
    <w:multiLevelType w:val="hybridMultilevel"/>
    <w:tmpl w:val="680645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4EBCFE40-363B-4C64-BD9E-CE9E2772D596}"/>
    <w:docVar w:name="dgnword-eventsink" w:val="58486736"/>
  </w:docVars>
  <w:rsids>
    <w:rsidRoot w:val="00174985"/>
    <w:rsid w:val="000435D4"/>
    <w:rsid w:val="000505D8"/>
    <w:rsid w:val="000720EC"/>
    <w:rsid w:val="000837F0"/>
    <w:rsid w:val="000B7B78"/>
    <w:rsid w:val="000C7C9A"/>
    <w:rsid w:val="0010164C"/>
    <w:rsid w:val="001064BC"/>
    <w:rsid w:val="00110A1C"/>
    <w:rsid w:val="00131FFE"/>
    <w:rsid w:val="00156AB7"/>
    <w:rsid w:val="00172EA0"/>
    <w:rsid w:val="00174985"/>
    <w:rsid w:val="00193986"/>
    <w:rsid w:val="00195F6E"/>
    <w:rsid w:val="001A2084"/>
    <w:rsid w:val="001B3D07"/>
    <w:rsid w:val="001C09FE"/>
    <w:rsid w:val="001C175B"/>
    <w:rsid w:val="001C2701"/>
    <w:rsid w:val="001D0132"/>
    <w:rsid w:val="001D0184"/>
    <w:rsid w:val="00210B4B"/>
    <w:rsid w:val="0021285A"/>
    <w:rsid w:val="00220F93"/>
    <w:rsid w:val="00221A41"/>
    <w:rsid w:val="0022510A"/>
    <w:rsid w:val="00235FF9"/>
    <w:rsid w:val="002434C3"/>
    <w:rsid w:val="0024701B"/>
    <w:rsid w:val="0024702A"/>
    <w:rsid w:val="002635F8"/>
    <w:rsid w:val="00265D15"/>
    <w:rsid w:val="002965C2"/>
    <w:rsid w:val="002973DE"/>
    <w:rsid w:val="002A4E3A"/>
    <w:rsid w:val="002B6084"/>
    <w:rsid w:val="002C564E"/>
    <w:rsid w:val="002E30C7"/>
    <w:rsid w:val="003009A3"/>
    <w:rsid w:val="003111D6"/>
    <w:rsid w:val="00345295"/>
    <w:rsid w:val="003B582D"/>
    <w:rsid w:val="003E7546"/>
    <w:rsid w:val="0047319D"/>
    <w:rsid w:val="00474583"/>
    <w:rsid w:val="00475F54"/>
    <w:rsid w:val="00491BDD"/>
    <w:rsid w:val="004977DE"/>
    <w:rsid w:val="004C56F8"/>
    <w:rsid w:val="004E112F"/>
    <w:rsid w:val="004E6026"/>
    <w:rsid w:val="0050132C"/>
    <w:rsid w:val="00513110"/>
    <w:rsid w:val="0052760A"/>
    <w:rsid w:val="005363F6"/>
    <w:rsid w:val="00544FDF"/>
    <w:rsid w:val="00556976"/>
    <w:rsid w:val="005574E8"/>
    <w:rsid w:val="005742D7"/>
    <w:rsid w:val="005A6E5D"/>
    <w:rsid w:val="005E1AC5"/>
    <w:rsid w:val="005E7AC9"/>
    <w:rsid w:val="005E7E72"/>
    <w:rsid w:val="0060663E"/>
    <w:rsid w:val="00612EC6"/>
    <w:rsid w:val="00622EEC"/>
    <w:rsid w:val="00631FBA"/>
    <w:rsid w:val="00637EA4"/>
    <w:rsid w:val="00641C53"/>
    <w:rsid w:val="0064497D"/>
    <w:rsid w:val="0069218D"/>
    <w:rsid w:val="0069518F"/>
    <w:rsid w:val="006A234F"/>
    <w:rsid w:val="006B5ED1"/>
    <w:rsid w:val="006D6E2D"/>
    <w:rsid w:val="007030BF"/>
    <w:rsid w:val="00785DA4"/>
    <w:rsid w:val="007918FC"/>
    <w:rsid w:val="007B61F6"/>
    <w:rsid w:val="007C3051"/>
    <w:rsid w:val="007E6ADC"/>
    <w:rsid w:val="00807B22"/>
    <w:rsid w:val="00815BA7"/>
    <w:rsid w:val="00815D71"/>
    <w:rsid w:val="0082414D"/>
    <w:rsid w:val="008241BE"/>
    <w:rsid w:val="00830CFF"/>
    <w:rsid w:val="0083371E"/>
    <w:rsid w:val="008423C1"/>
    <w:rsid w:val="00850586"/>
    <w:rsid w:val="0086550F"/>
    <w:rsid w:val="00870FD8"/>
    <w:rsid w:val="008A53F9"/>
    <w:rsid w:val="008A7C93"/>
    <w:rsid w:val="008C0923"/>
    <w:rsid w:val="008D5E3A"/>
    <w:rsid w:val="008D799C"/>
    <w:rsid w:val="008E0265"/>
    <w:rsid w:val="008E2959"/>
    <w:rsid w:val="00911238"/>
    <w:rsid w:val="00915FD6"/>
    <w:rsid w:val="00934A64"/>
    <w:rsid w:val="009440AF"/>
    <w:rsid w:val="00946FC8"/>
    <w:rsid w:val="00947B6C"/>
    <w:rsid w:val="009505B6"/>
    <w:rsid w:val="0097080E"/>
    <w:rsid w:val="009952EF"/>
    <w:rsid w:val="009A3EDB"/>
    <w:rsid w:val="009D4ACA"/>
    <w:rsid w:val="009D76EE"/>
    <w:rsid w:val="009E5110"/>
    <w:rsid w:val="00A01878"/>
    <w:rsid w:val="00A070E1"/>
    <w:rsid w:val="00A07E4C"/>
    <w:rsid w:val="00A3262F"/>
    <w:rsid w:val="00A363A3"/>
    <w:rsid w:val="00A6150B"/>
    <w:rsid w:val="00A87F7A"/>
    <w:rsid w:val="00A90E67"/>
    <w:rsid w:val="00A95901"/>
    <w:rsid w:val="00AA2C4C"/>
    <w:rsid w:val="00AE588A"/>
    <w:rsid w:val="00AE77A2"/>
    <w:rsid w:val="00B06B40"/>
    <w:rsid w:val="00B13159"/>
    <w:rsid w:val="00B36EF6"/>
    <w:rsid w:val="00B43CBE"/>
    <w:rsid w:val="00B469A3"/>
    <w:rsid w:val="00B4738C"/>
    <w:rsid w:val="00B5129F"/>
    <w:rsid w:val="00B5150C"/>
    <w:rsid w:val="00B6634C"/>
    <w:rsid w:val="00B74484"/>
    <w:rsid w:val="00B813F9"/>
    <w:rsid w:val="00BC3038"/>
    <w:rsid w:val="00BC5E75"/>
    <w:rsid w:val="00BD51AF"/>
    <w:rsid w:val="00BE4154"/>
    <w:rsid w:val="00C34DEC"/>
    <w:rsid w:val="00C5785C"/>
    <w:rsid w:val="00C61C7E"/>
    <w:rsid w:val="00C71C99"/>
    <w:rsid w:val="00C810D1"/>
    <w:rsid w:val="00C934DE"/>
    <w:rsid w:val="00CA0C04"/>
    <w:rsid w:val="00CA0E0B"/>
    <w:rsid w:val="00CA26D8"/>
    <w:rsid w:val="00CB4F0C"/>
    <w:rsid w:val="00CB60D6"/>
    <w:rsid w:val="00CC0168"/>
    <w:rsid w:val="00CC25D3"/>
    <w:rsid w:val="00CD29DC"/>
    <w:rsid w:val="00CF63B8"/>
    <w:rsid w:val="00D75754"/>
    <w:rsid w:val="00D84FD2"/>
    <w:rsid w:val="00DA19B1"/>
    <w:rsid w:val="00DB41CA"/>
    <w:rsid w:val="00DD5C82"/>
    <w:rsid w:val="00DD5D5A"/>
    <w:rsid w:val="00DF32F9"/>
    <w:rsid w:val="00DF5BAF"/>
    <w:rsid w:val="00E26F8E"/>
    <w:rsid w:val="00E36A2A"/>
    <w:rsid w:val="00E47F4D"/>
    <w:rsid w:val="00E52EBA"/>
    <w:rsid w:val="00E9729E"/>
    <w:rsid w:val="00EA1DC7"/>
    <w:rsid w:val="00EA63C4"/>
    <w:rsid w:val="00EC0117"/>
    <w:rsid w:val="00EE18AE"/>
    <w:rsid w:val="00EF1773"/>
    <w:rsid w:val="00F0194E"/>
    <w:rsid w:val="00F076B6"/>
    <w:rsid w:val="00F449F2"/>
    <w:rsid w:val="00F64034"/>
    <w:rsid w:val="00F6560A"/>
    <w:rsid w:val="00F7772E"/>
    <w:rsid w:val="00F81B0E"/>
    <w:rsid w:val="00F90F9F"/>
    <w:rsid w:val="00FA0B8A"/>
    <w:rsid w:val="00FA338B"/>
    <w:rsid w:val="00FB1C63"/>
    <w:rsid w:val="00FD0D7D"/>
    <w:rsid w:val="00FF2406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15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D15"/>
    <w:p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D15"/>
    <w:pPr>
      <w:keepNext/>
      <w:autoSpaceDE w:val="0"/>
      <w:autoSpaceDN w:val="0"/>
      <w:outlineLvl w:val="1"/>
    </w:pPr>
    <w:rPr>
      <w:b/>
      <w:bCs/>
      <w:iCs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265D15"/>
    <w:rPr>
      <w:b/>
      <w:sz w:val="24"/>
      <w:szCs w:val="24"/>
    </w:rPr>
  </w:style>
  <w:style w:type="character" w:customStyle="1" w:styleId="Heading2Char">
    <w:name w:val="Heading 2 Char"/>
    <w:link w:val="Heading2"/>
    <w:uiPriority w:val="9"/>
    <w:locked/>
    <w:rsid w:val="00265D15"/>
    <w:rPr>
      <w:b/>
      <w:bCs/>
      <w:iCs/>
      <w:sz w:val="24"/>
      <w:szCs w:val="28"/>
      <w:lang w:val="x-none" w:eastAsia="x-none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pPr>
      <w:autoSpaceDE w:val="0"/>
      <w:autoSpaceDN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autoSpaceDE w:val="0"/>
      <w:autoSpaceDN w:val="0"/>
      <w:ind w:left="720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autoSpaceDE w:val="0"/>
      <w:autoSpaceDN w:val="0"/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autoSpaceDE w:val="0"/>
      <w:autoSpaceDN w:val="0"/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autoSpaceDE w:val="0"/>
      <w:autoSpaceDN w:val="0"/>
      <w:ind w:left="54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pPr>
      <w:autoSpaceDE w:val="0"/>
      <w:autoSpaceDN w:val="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D0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D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D0D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D7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D0D7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7319D"/>
    <w:rPr>
      <w:sz w:val="24"/>
      <w:szCs w:val="24"/>
    </w:rPr>
  </w:style>
  <w:style w:type="table" w:styleId="TableGrid">
    <w:name w:val="Table Grid"/>
    <w:basedOn w:val="TableNormal"/>
    <w:uiPriority w:val="59"/>
    <w:rsid w:val="00612E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20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20E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452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D15"/>
    <w:pPr>
      <w:spacing w:line="48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D15"/>
    <w:p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265D15"/>
    <w:pPr>
      <w:keepNext/>
      <w:autoSpaceDE w:val="0"/>
      <w:autoSpaceDN w:val="0"/>
      <w:outlineLvl w:val="1"/>
    </w:pPr>
    <w:rPr>
      <w:b/>
      <w:bCs/>
      <w:iCs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265D15"/>
    <w:rPr>
      <w:b/>
      <w:sz w:val="24"/>
      <w:szCs w:val="24"/>
    </w:rPr>
  </w:style>
  <w:style w:type="character" w:customStyle="1" w:styleId="Heading2Char">
    <w:name w:val="Heading 2 Char"/>
    <w:link w:val="Heading2"/>
    <w:uiPriority w:val="9"/>
    <w:locked/>
    <w:rsid w:val="00265D15"/>
    <w:rPr>
      <w:b/>
      <w:bCs/>
      <w:iCs/>
      <w:sz w:val="24"/>
      <w:szCs w:val="28"/>
      <w:lang w:val="x-none" w:eastAsia="x-none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pPr>
      <w:autoSpaceDE w:val="0"/>
      <w:autoSpaceDN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autoSpaceDE w:val="0"/>
      <w:autoSpaceDN w:val="0"/>
      <w:ind w:left="720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autoSpaceDE w:val="0"/>
      <w:autoSpaceDN w:val="0"/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autoSpaceDE w:val="0"/>
      <w:autoSpaceDN w:val="0"/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autoSpaceDE w:val="0"/>
      <w:autoSpaceDN w:val="0"/>
      <w:ind w:left="54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pPr>
      <w:autoSpaceDE w:val="0"/>
      <w:autoSpaceDN w:val="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D0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D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D0D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D7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D0D7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7319D"/>
    <w:rPr>
      <w:sz w:val="24"/>
      <w:szCs w:val="24"/>
    </w:rPr>
  </w:style>
  <w:style w:type="table" w:styleId="TableGrid">
    <w:name w:val="Table Grid"/>
    <w:basedOn w:val="TableNormal"/>
    <w:uiPriority w:val="59"/>
    <w:rsid w:val="00612E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20E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20E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45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8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91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9176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692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63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8EA3B12-444E-4937-95F7-39E4D2A1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F6384B41</Template>
  <TotalTime>1</TotalTime>
  <Pages>5</Pages>
  <Words>653</Words>
  <Characters>3549</Characters>
  <Application>Microsoft Office Word</Application>
  <DocSecurity>0</DocSecurity>
  <Lines>72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NORTHCENTRAL UNIVERSITY</vt:lpstr>
    </vt:vector>
  </TitlesOfParts>
  <Company>Northcentral University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NORTHCENTRAL UNIVERSITY</dc:title>
  <dc:creator>Learner Affairs</dc:creator>
  <cp:lastModifiedBy>sdunn</cp:lastModifiedBy>
  <cp:revision>3</cp:revision>
  <cp:lastPrinted>2003-04-16T16:46:00Z</cp:lastPrinted>
  <dcterms:created xsi:type="dcterms:W3CDTF">2016-05-10T22:20:00Z</dcterms:created>
  <dcterms:modified xsi:type="dcterms:W3CDTF">2016-05-10T22:21:00Z</dcterms:modified>
</cp:coreProperties>
</file>