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bookmarkStart w:id="0" w:name="_GoBack"/>
      <w:bookmarkEnd w:id="0"/>
      <w:r>
        <w:rPr>
          <w:b/>
          <w:sz w:val="36"/>
          <w:szCs w:val="36"/>
        </w:rPr>
        <w:t>Case Study: Fetal Abnormality</w:t>
      </w:r>
    </w:p>
    <w:p w14:paraId="1362DF1B" w14:textId="30B6BF36"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6DD252CE"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38BFA106"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14:paraId="083D7981" w14:textId="1D24656D"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to view the pregnancy and the prospects of a disabled child as a burden and a barrier to their economic security and plans. Dr. Wilson lays out all of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p>
    <w:sectPr w:rsidR="007F090F" w:rsidRPr="0099253A"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983FF" w14:textId="77777777" w:rsidR="00803D69" w:rsidRDefault="00803D69" w:rsidP="00E3078E">
      <w:pPr>
        <w:spacing w:after="0"/>
      </w:pPr>
      <w:r>
        <w:separator/>
      </w:r>
    </w:p>
  </w:endnote>
  <w:endnote w:type="continuationSeparator" w:id="0">
    <w:p w14:paraId="3C0F2027" w14:textId="77777777" w:rsidR="00803D69" w:rsidRDefault="00803D69"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72112B22" w:rsidR="00723B6D" w:rsidRPr="00723B6D" w:rsidRDefault="00723B6D" w:rsidP="00723B6D">
    <w:pPr>
      <w:jc w:val="center"/>
    </w:pPr>
    <w:r w:rsidRPr="00723B6D">
      <w:t>© 20</w:t>
    </w:r>
    <w:r w:rsidR="00E162FA">
      <w:t>19</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3146D" w14:textId="77777777" w:rsidR="00803D69" w:rsidRDefault="00803D69" w:rsidP="00E3078E">
      <w:pPr>
        <w:spacing w:after="0"/>
      </w:pPr>
      <w:r>
        <w:separator/>
      </w:r>
    </w:p>
  </w:footnote>
  <w:footnote w:type="continuationSeparator" w:id="0">
    <w:p w14:paraId="4F686FC9" w14:textId="77777777" w:rsidR="00803D69" w:rsidRDefault="00803D69"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yMTM3tjAxNzAzsjBS0lEKTi0uzszPAykwrAUAoh8P6CwAAAA="/>
  </w:docVars>
  <w:rsids>
    <w:rsidRoot w:val="00BC3D61"/>
    <w:rsid w:val="000310F3"/>
    <w:rsid w:val="000465AC"/>
    <w:rsid w:val="000B3382"/>
    <w:rsid w:val="001420A1"/>
    <w:rsid w:val="002A3A3D"/>
    <w:rsid w:val="003432CC"/>
    <w:rsid w:val="003C3844"/>
    <w:rsid w:val="00465373"/>
    <w:rsid w:val="004E59F7"/>
    <w:rsid w:val="0055210F"/>
    <w:rsid w:val="005B58DC"/>
    <w:rsid w:val="005D688D"/>
    <w:rsid w:val="006B7B81"/>
    <w:rsid w:val="00723B6D"/>
    <w:rsid w:val="007F090F"/>
    <w:rsid w:val="00803D69"/>
    <w:rsid w:val="008C2F5E"/>
    <w:rsid w:val="00916D19"/>
    <w:rsid w:val="009177AC"/>
    <w:rsid w:val="009853F9"/>
    <w:rsid w:val="0099253A"/>
    <w:rsid w:val="009F6C41"/>
    <w:rsid w:val="00AE30FC"/>
    <w:rsid w:val="00B43341"/>
    <w:rsid w:val="00BC3D61"/>
    <w:rsid w:val="00BD5403"/>
    <w:rsid w:val="00C16584"/>
    <w:rsid w:val="00C957CA"/>
    <w:rsid w:val="00CB3DCC"/>
    <w:rsid w:val="00D078DF"/>
    <w:rsid w:val="00D2581D"/>
    <w:rsid w:val="00D56996"/>
    <w:rsid w:val="00D93063"/>
    <w:rsid w:val="00DD18BF"/>
    <w:rsid w:val="00DD1DCA"/>
    <w:rsid w:val="00E162FA"/>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8148\AppData\Local\Microsoft\Windows\INetCache\Content.MSO\7969A46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2.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7969A462</Template>
  <TotalTime>0</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Mattias Sommers</cp:lastModifiedBy>
  <cp:revision>2</cp:revision>
  <dcterms:created xsi:type="dcterms:W3CDTF">2019-11-14T23:12:00Z</dcterms:created>
  <dcterms:modified xsi:type="dcterms:W3CDTF">2019-11-14T23:12:00Z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