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jc w:val="center"/>
        <w:tblLayout w:type="fixed"/>
        <w:tblCellMar>
          <w:left w:w="115" w:type="dxa"/>
          <w:right w:w="115" w:type="dxa"/>
        </w:tblCellMar>
        <w:tblLook w:val="0600" w:firstRow="0" w:lastRow="0" w:firstColumn="0" w:lastColumn="0" w:noHBand="1" w:noVBand="1"/>
      </w:tblPr>
      <w:tblGrid>
        <w:gridCol w:w="4525"/>
        <w:gridCol w:w="515"/>
        <w:gridCol w:w="4500"/>
        <w:gridCol w:w="277"/>
        <w:gridCol w:w="4583"/>
      </w:tblGrid>
      <w:tr w:rsidR="009D1198" w:rsidRPr="007D76D9" w14:paraId="490732D7" w14:textId="77777777" w:rsidTr="00722E07">
        <w:trPr>
          <w:trHeight w:val="1009"/>
          <w:jc w:val="center"/>
        </w:trPr>
        <w:tc>
          <w:tcPr>
            <w:tcW w:w="4526" w:type="dxa"/>
            <w:vMerge w:val="restart"/>
          </w:tcPr>
          <w:bookmarkStart w:id="0" w:name="_GoBack" w:displacedByCustomXml="next"/>
          <w:bookmarkEnd w:id="0" w:displacedByCustomXml="next"/>
          <w:bookmarkStart w:id="1" w:name="_Hlk514276837" w:displacedByCustomXml="next"/>
          <w:bookmarkStart w:id="2" w:name="_Hlk514713684" w:displacedByCustomXml="next"/>
          <w:sdt>
            <w:sdtPr>
              <w:id w:val="-1273156478"/>
              <w:placeholder>
                <w:docPart w:val="8D7191DC35F14C4680443761474B4DE1"/>
              </w:placeholder>
              <w:temporary/>
              <w:showingPlcHdr/>
              <w15:appearance w15:val="hidden"/>
            </w:sdtPr>
            <w:sdtEndPr/>
            <w:sdtContent>
              <w:p w14:paraId="642B1906" w14:textId="77777777" w:rsidR="009D1198" w:rsidRPr="00AB1F66" w:rsidRDefault="009D1198" w:rsidP="0000140F">
                <w:pPr>
                  <w:pStyle w:val="Heading1"/>
                </w:pPr>
                <w:r w:rsidRPr="0000140F">
                  <w:t>Title or Heading Here</w:t>
                </w:r>
              </w:p>
            </w:sdtContent>
          </w:sdt>
          <w:sdt>
            <w:sdtPr>
              <w:id w:val="1560979066"/>
              <w:placeholder>
                <w:docPart w:val="DE53D17DC0094A2FBE782C259A6A0F0E"/>
              </w:placeholder>
              <w:temporary/>
              <w:showingPlcHdr/>
              <w15:appearance w15:val="hidden"/>
            </w:sdtPr>
            <w:sdtEndPr/>
            <w:sdtContent>
              <w:p w14:paraId="646BEA5F" w14:textId="77777777" w:rsidR="009D1198" w:rsidRDefault="009D1198" w:rsidP="007D76D9">
                <w:r w:rsidRPr="0000140F">
                  <w:rPr>
                    <w:rFonts w:eastAsiaTheme="minorHAnsi"/>
                  </w:rPr>
                  <w:t>We think the design of this brochure is great as is!  But, if you do not agree, you are able to make it yours by making a few minor design tweaks!  Tips on updating specific features are available throughout this example text.</w:t>
                </w:r>
              </w:p>
            </w:sdtContent>
          </w:sdt>
          <w:bookmarkEnd w:id="1" w:displacedByCustomXml="next"/>
          <w:sdt>
            <w:sdtPr>
              <w:rPr>
                <w:rFonts w:ascii="Century Schoolbook" w:hAnsi="Century Schoolbook"/>
                <w:b w:val="0"/>
              </w:rPr>
              <w:id w:val="-2145804699"/>
              <w:placeholder>
                <w:docPart w:val="E82B1351110F44E283517DDC612F7805"/>
              </w:placeholder>
              <w:temporary/>
              <w:showingPlcHdr/>
              <w15:appearance w15:val="hidden"/>
            </w:sdtPr>
            <w:sdtEndPr/>
            <w:sdtContent>
              <w:p w14:paraId="1B0B2DA2" w14:textId="77777777" w:rsidR="009D1198" w:rsidRPr="00AB1F66" w:rsidRDefault="009D1198" w:rsidP="0000140F">
                <w:pPr>
                  <w:pStyle w:val="Heading1"/>
                  <w:rPr>
                    <w:rFonts w:ascii="Century Schoolbook" w:hAnsi="Century Schoolbook"/>
                    <w:b w:val="0"/>
                  </w:rPr>
                </w:pPr>
                <w:r w:rsidRPr="0000140F">
                  <w:t>Title or Heading Here</w:t>
                </w:r>
              </w:p>
            </w:sdtContent>
          </w:sdt>
          <w:sdt>
            <w:sdtPr>
              <w:id w:val="-1027102363"/>
              <w:placeholder>
                <w:docPart w:val="5F09E6F860D3411BADA6B60B96E5BA6B"/>
              </w:placeholder>
              <w:temporary/>
              <w:showingPlcHdr/>
              <w15:appearance w15:val="hidden"/>
            </w:sdtPr>
            <w:sdtEndPr/>
            <w:sdtContent>
              <w:p w14:paraId="16E261A4" w14:textId="77777777" w:rsidR="009D1198" w:rsidRPr="00CD3B21" w:rsidRDefault="009D1198" w:rsidP="0000140F">
                <w:r w:rsidRPr="00CD3B21">
                  <w:t>You can easily change the overall colors of the template with just a few clicks.  Go to the Design tab and click on Colors.  From the list of colors, you can choose a different color scheme.  As you hover over the different choices, you can see what the overall feel of the document will change with each different option.</w:t>
                </w:r>
              </w:p>
              <w:p w14:paraId="05C8967D" w14:textId="77777777" w:rsidR="009D1198" w:rsidRPr="007D76D9" w:rsidRDefault="009D1198" w:rsidP="0000140F">
                <w:r w:rsidRPr="00CD3B21">
                  <w:t>Changed the color and want to go back to the original design?  Easy!  Just go back to the Design tab and choose the Themes option.  From the list, click the option to reset the theme of this template.  And just like that, your document color scheme will be restored to its original!</w:t>
                </w:r>
              </w:p>
            </w:sdtContent>
          </w:sdt>
        </w:tc>
        <w:tc>
          <w:tcPr>
            <w:tcW w:w="515" w:type="dxa"/>
            <w:vMerge w:val="restart"/>
          </w:tcPr>
          <w:p w14:paraId="7B41FEF1" w14:textId="77777777" w:rsidR="009D1198" w:rsidRPr="007D76D9" w:rsidRDefault="009D1198" w:rsidP="007D76D9"/>
        </w:tc>
        <w:sdt>
          <w:sdtPr>
            <w:id w:val="369654991"/>
            <w:placeholder>
              <w:docPart w:val="BA932813D0284E16925A29CF05576A4A"/>
            </w:placeholder>
            <w:temporary/>
            <w:showingPlcHdr/>
            <w15:appearance w15:val="hidden"/>
          </w:sdtPr>
          <w:sdtEndPr/>
          <w:sdtContent>
            <w:tc>
              <w:tcPr>
                <w:tcW w:w="4500" w:type="dxa"/>
                <w:vMerge w:val="restart"/>
                <w:vAlign w:val="center"/>
              </w:tcPr>
              <w:p w14:paraId="2DDE52F8" w14:textId="77777777" w:rsidR="009D1198" w:rsidRPr="007D76D9" w:rsidRDefault="009D1198" w:rsidP="009D1198">
                <w:pPr>
                  <w:jc w:val="center"/>
                </w:pPr>
                <w:r w:rsidRPr="0000140F">
                  <w:rPr>
                    <w:rStyle w:val="QuoteChar"/>
                  </w:rPr>
                  <w:t>“Large quote goes here.”</w:t>
                </w:r>
              </w:p>
            </w:tc>
          </w:sdtContent>
        </w:sdt>
        <w:tc>
          <w:tcPr>
            <w:tcW w:w="277" w:type="dxa"/>
          </w:tcPr>
          <w:p w14:paraId="4521D1D4" w14:textId="77777777" w:rsidR="009D1198" w:rsidRPr="007D76D9" w:rsidRDefault="009D1198" w:rsidP="007D76D9"/>
        </w:tc>
        <w:tc>
          <w:tcPr>
            <w:tcW w:w="4583" w:type="dxa"/>
            <w:vMerge w:val="restart"/>
            <w:vAlign w:val="center"/>
          </w:tcPr>
          <w:p w14:paraId="3D7B94C6" w14:textId="77777777" w:rsidR="009D1198" w:rsidRPr="007D76D9" w:rsidRDefault="000D151A" w:rsidP="009D1198">
            <w:pPr>
              <w:jc w:val="center"/>
            </w:pPr>
            <w:r w:rsidRPr="00C7624A">
              <w:rPr>
                <w:rFonts w:ascii="Corbel" w:hAnsi="Corbel"/>
                <w:sz w:val="40"/>
              </w:rPr>
              <w:drawing>
                <wp:anchor distT="0" distB="0" distL="114300" distR="114300" simplePos="0" relativeHeight="251659264" behindDoc="0" locked="0" layoutInCell="1" allowOverlap="1" wp14:anchorId="3B1EE1BE" wp14:editId="2AC6F6EA">
                  <wp:simplePos x="0" y="0"/>
                  <wp:positionH relativeFrom="column">
                    <wp:posOffset>678180</wp:posOffset>
                  </wp:positionH>
                  <wp:positionV relativeFrom="paragraph">
                    <wp:posOffset>-2065655</wp:posOffset>
                  </wp:positionV>
                  <wp:extent cx="1717040" cy="662305"/>
                  <wp:effectExtent l="0" t="0" r="0" b="4445"/>
                  <wp:wrapNone/>
                  <wp:docPr id="13" name="Picture 16" descr="logo placeholder">
                    <a:extLst xmlns:a="http://schemas.openxmlformats.org/drawingml/2006/main">
                      <a:ext uri="{FF2B5EF4-FFF2-40B4-BE49-F238E27FC236}">
                        <a16:creationId xmlns:a16="http://schemas.microsoft.com/office/drawing/2014/main" id="{88F3F62D-E8E0-4A68-AFD4-0DE72BBF87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88F3F62D-E8E0-4A68-AFD4-0DE72BBF8760}"/>
                              </a:ext>
                            </a:extLst>
                          </pic:cNvPr>
                          <pic:cNvPicPr>
                            <a:picLocks noChangeAspect="1"/>
                          </pic:cNvPicPr>
                        </pic:nvPicPr>
                        <pic:blipFill>
                          <a:blip r:embed="rId11" cstate="screen">
                            <a:extLst>
                              <a:ext uri="{BEBA8EAE-BF5A-486C-A8C5-ECC9F3942E4B}">
                                <a14:imgProps xmlns:a14="http://schemas.microsoft.com/office/drawing/2010/main">
                                  <a14:imgLayer r:embed="rId12">
                                    <a14:imgEffect>
                                      <a14:brightnessContrast bright="100000"/>
                                    </a14:imgEffect>
                                  </a14:imgLayer>
                                </a14:imgProps>
                              </a:ext>
                              <a:ext uri="{28A0092B-C50C-407E-A947-70E740481C1C}">
                                <a14:useLocalDpi xmlns:a14="http://schemas.microsoft.com/office/drawing/2010/main"/>
                              </a:ext>
                            </a:extLst>
                          </a:blip>
                          <a:stretch>
                            <a:fillRect/>
                          </a:stretch>
                        </pic:blipFill>
                        <pic:spPr>
                          <a:xfrm>
                            <a:off x="0" y="0"/>
                            <a:ext cx="1717040" cy="662305"/>
                          </a:xfrm>
                          <a:prstGeom prst="rect">
                            <a:avLst/>
                          </a:prstGeom>
                        </pic:spPr>
                      </pic:pic>
                    </a:graphicData>
                  </a:graphic>
                  <wp14:sizeRelH relativeFrom="page">
                    <wp14:pctWidth>0</wp14:pctWidth>
                  </wp14:sizeRelH>
                  <wp14:sizeRelV relativeFrom="page">
                    <wp14:pctHeight>0</wp14:pctHeight>
                  </wp14:sizeRelV>
                </wp:anchor>
              </w:drawing>
            </w:r>
          </w:p>
        </w:tc>
      </w:tr>
      <w:tr w:rsidR="009D1198" w:rsidRPr="007D76D9" w14:paraId="6A049D38" w14:textId="77777777" w:rsidTr="00722E07">
        <w:trPr>
          <w:trHeight w:val="1009"/>
          <w:jc w:val="center"/>
        </w:trPr>
        <w:tc>
          <w:tcPr>
            <w:tcW w:w="4526" w:type="dxa"/>
            <w:vMerge/>
          </w:tcPr>
          <w:p w14:paraId="343643D0" w14:textId="77777777" w:rsidR="009D1198" w:rsidRPr="007D76D9" w:rsidRDefault="009D1198" w:rsidP="007D76D9"/>
        </w:tc>
        <w:tc>
          <w:tcPr>
            <w:tcW w:w="515" w:type="dxa"/>
            <w:vMerge/>
          </w:tcPr>
          <w:p w14:paraId="20D45702" w14:textId="77777777" w:rsidR="009D1198" w:rsidRPr="007D76D9" w:rsidRDefault="009D1198" w:rsidP="007D76D9"/>
        </w:tc>
        <w:tc>
          <w:tcPr>
            <w:tcW w:w="4500" w:type="dxa"/>
            <w:vMerge/>
          </w:tcPr>
          <w:p w14:paraId="0D1AB668" w14:textId="77777777" w:rsidR="009D1198" w:rsidRPr="007D76D9" w:rsidRDefault="009D1198" w:rsidP="007D76D9"/>
        </w:tc>
        <w:tc>
          <w:tcPr>
            <w:tcW w:w="277" w:type="dxa"/>
          </w:tcPr>
          <w:p w14:paraId="54D45C9E" w14:textId="77777777" w:rsidR="009D1198" w:rsidRPr="007D76D9" w:rsidRDefault="009D1198" w:rsidP="007D76D9"/>
        </w:tc>
        <w:tc>
          <w:tcPr>
            <w:tcW w:w="4583" w:type="dxa"/>
            <w:vMerge/>
          </w:tcPr>
          <w:p w14:paraId="71F1F303" w14:textId="77777777" w:rsidR="009D1198" w:rsidRPr="007D76D9" w:rsidRDefault="009D1198" w:rsidP="007D76D9"/>
        </w:tc>
      </w:tr>
      <w:tr w:rsidR="009D1198" w:rsidRPr="007D76D9" w14:paraId="2790308C" w14:textId="77777777" w:rsidTr="00722E07">
        <w:trPr>
          <w:trHeight w:val="1009"/>
          <w:jc w:val="center"/>
        </w:trPr>
        <w:tc>
          <w:tcPr>
            <w:tcW w:w="4526" w:type="dxa"/>
            <w:vMerge/>
          </w:tcPr>
          <w:p w14:paraId="4E10532C" w14:textId="77777777" w:rsidR="009D1198" w:rsidRPr="007D76D9" w:rsidRDefault="009D1198" w:rsidP="007D76D9"/>
        </w:tc>
        <w:tc>
          <w:tcPr>
            <w:tcW w:w="515" w:type="dxa"/>
            <w:vMerge/>
          </w:tcPr>
          <w:p w14:paraId="6353930D" w14:textId="77777777" w:rsidR="009D1198" w:rsidRPr="007D76D9" w:rsidRDefault="009D1198" w:rsidP="007D76D9"/>
        </w:tc>
        <w:tc>
          <w:tcPr>
            <w:tcW w:w="4500" w:type="dxa"/>
            <w:vMerge/>
          </w:tcPr>
          <w:p w14:paraId="183D5249" w14:textId="77777777" w:rsidR="009D1198" w:rsidRPr="007D76D9" w:rsidRDefault="009D1198" w:rsidP="007D76D9"/>
        </w:tc>
        <w:tc>
          <w:tcPr>
            <w:tcW w:w="277" w:type="dxa"/>
            <w:tcBorders>
              <w:bottom w:val="nil"/>
            </w:tcBorders>
          </w:tcPr>
          <w:p w14:paraId="038A77F7" w14:textId="77777777" w:rsidR="009D1198" w:rsidRPr="007D76D9" w:rsidRDefault="009D1198" w:rsidP="007D76D9"/>
        </w:tc>
        <w:tc>
          <w:tcPr>
            <w:tcW w:w="4583" w:type="dxa"/>
            <w:vMerge/>
          </w:tcPr>
          <w:p w14:paraId="7228F01B" w14:textId="77777777" w:rsidR="009D1198" w:rsidRPr="007D76D9" w:rsidRDefault="009D1198" w:rsidP="007D76D9"/>
        </w:tc>
      </w:tr>
      <w:tr w:rsidR="009D1198" w:rsidRPr="007D76D9" w14:paraId="4CA002B8" w14:textId="77777777" w:rsidTr="00722E07">
        <w:trPr>
          <w:trHeight w:val="1009"/>
          <w:jc w:val="center"/>
        </w:trPr>
        <w:tc>
          <w:tcPr>
            <w:tcW w:w="4526" w:type="dxa"/>
            <w:vMerge/>
          </w:tcPr>
          <w:p w14:paraId="61A344B2" w14:textId="77777777" w:rsidR="009D1198" w:rsidRPr="007D76D9" w:rsidRDefault="009D1198" w:rsidP="007D76D9"/>
        </w:tc>
        <w:tc>
          <w:tcPr>
            <w:tcW w:w="515" w:type="dxa"/>
            <w:vMerge/>
          </w:tcPr>
          <w:p w14:paraId="4F8F58B3" w14:textId="77777777" w:rsidR="009D1198" w:rsidRPr="007D76D9" w:rsidRDefault="009D1198" w:rsidP="007D76D9"/>
        </w:tc>
        <w:tc>
          <w:tcPr>
            <w:tcW w:w="4500" w:type="dxa"/>
            <w:vMerge/>
          </w:tcPr>
          <w:p w14:paraId="494AA46B" w14:textId="77777777" w:rsidR="009D1198" w:rsidRPr="007D76D9" w:rsidRDefault="009D1198" w:rsidP="007D76D9">
            <w:pPr>
              <w:rPr>
                <w:rFonts w:eastAsia="Century Gothic"/>
              </w:rPr>
            </w:pPr>
          </w:p>
        </w:tc>
        <w:tc>
          <w:tcPr>
            <w:tcW w:w="277" w:type="dxa"/>
          </w:tcPr>
          <w:p w14:paraId="4F926B18" w14:textId="77777777" w:rsidR="009D1198" w:rsidRPr="007D76D9" w:rsidRDefault="009D1198" w:rsidP="007D76D9"/>
        </w:tc>
        <w:tc>
          <w:tcPr>
            <w:tcW w:w="4583" w:type="dxa"/>
            <w:vMerge/>
          </w:tcPr>
          <w:p w14:paraId="3F2369D6" w14:textId="77777777" w:rsidR="009D1198" w:rsidRPr="007D76D9" w:rsidRDefault="009D1198" w:rsidP="007D76D9"/>
        </w:tc>
      </w:tr>
      <w:tr w:rsidR="009D1198" w:rsidRPr="007D76D9" w14:paraId="20922815" w14:textId="77777777" w:rsidTr="00722E07">
        <w:trPr>
          <w:trHeight w:val="3724"/>
          <w:jc w:val="center"/>
        </w:trPr>
        <w:tc>
          <w:tcPr>
            <w:tcW w:w="4526" w:type="dxa"/>
            <w:vMerge/>
            <w:tcBorders>
              <w:bottom w:val="nil"/>
            </w:tcBorders>
          </w:tcPr>
          <w:p w14:paraId="31952DBA" w14:textId="77777777" w:rsidR="009D1198" w:rsidRPr="007D76D9" w:rsidRDefault="009D1198" w:rsidP="007D76D9"/>
        </w:tc>
        <w:tc>
          <w:tcPr>
            <w:tcW w:w="5292" w:type="dxa"/>
            <w:gridSpan w:val="3"/>
            <w:vMerge w:val="restart"/>
            <w:tcBorders>
              <w:bottom w:val="nil"/>
            </w:tcBorders>
            <w:tcMar>
              <w:top w:w="29" w:type="dxa"/>
              <w:left w:w="29" w:type="dxa"/>
              <w:bottom w:w="29" w:type="dxa"/>
              <w:right w:w="29" w:type="dxa"/>
            </w:tcMar>
          </w:tcPr>
          <w:p w14:paraId="43080D17" w14:textId="77777777" w:rsidR="009D1198" w:rsidRPr="007D76D9" w:rsidRDefault="009D1198" w:rsidP="007D76D9"/>
        </w:tc>
        <w:tc>
          <w:tcPr>
            <w:tcW w:w="4583" w:type="dxa"/>
            <w:vMerge/>
            <w:tcBorders>
              <w:bottom w:val="nil"/>
            </w:tcBorders>
          </w:tcPr>
          <w:p w14:paraId="26EB0100" w14:textId="77777777" w:rsidR="009D1198" w:rsidRPr="007D76D9" w:rsidRDefault="009D1198" w:rsidP="007D76D9"/>
        </w:tc>
      </w:tr>
      <w:tr w:rsidR="009D1198" w:rsidRPr="007D76D9" w14:paraId="18D7C7FA" w14:textId="77777777" w:rsidTr="00722E07">
        <w:trPr>
          <w:trHeight w:val="1872"/>
          <w:jc w:val="center"/>
        </w:trPr>
        <w:tc>
          <w:tcPr>
            <w:tcW w:w="4526" w:type="dxa"/>
            <w:vMerge w:val="restart"/>
          </w:tcPr>
          <w:p w14:paraId="22186142" w14:textId="77777777" w:rsidR="009D1198" w:rsidRPr="00722E07" w:rsidRDefault="009D1198" w:rsidP="00722E07"/>
        </w:tc>
        <w:tc>
          <w:tcPr>
            <w:tcW w:w="5292" w:type="dxa"/>
            <w:gridSpan w:val="3"/>
            <w:vMerge/>
            <w:tcMar>
              <w:top w:w="29" w:type="dxa"/>
              <w:left w:w="29" w:type="dxa"/>
              <w:bottom w:w="29" w:type="dxa"/>
              <w:right w:w="29" w:type="dxa"/>
            </w:tcMar>
          </w:tcPr>
          <w:p w14:paraId="1C57DA39" w14:textId="77777777" w:rsidR="009D1198" w:rsidRPr="007D76D9" w:rsidRDefault="009D1198" w:rsidP="007D76D9"/>
        </w:tc>
        <w:tc>
          <w:tcPr>
            <w:tcW w:w="4583" w:type="dxa"/>
            <w:vAlign w:val="center"/>
          </w:tcPr>
          <w:p w14:paraId="715B8DDA" w14:textId="77777777" w:rsidR="009D1198" w:rsidRPr="0000140F" w:rsidRDefault="0050265B" w:rsidP="0000140F">
            <w:pPr>
              <w:pStyle w:val="ContactInfo"/>
            </w:pPr>
            <w:sdt>
              <w:sdtPr>
                <w:id w:val="-344324789"/>
                <w:placeholder>
                  <w:docPart w:val="483D38570D39460EBB6F83FB68BE076A"/>
                </w:placeholder>
                <w:temporary/>
                <w:showingPlcHdr/>
                <w15:appearance w15:val="hidden"/>
                <w:text w:multiLine="1"/>
              </w:sdtPr>
              <w:sdtEndPr/>
              <w:sdtContent>
                <w:r w:rsidR="009D1198" w:rsidRPr="0000140F">
                  <w:t>Stree Address</w:t>
                </w:r>
              </w:sdtContent>
            </w:sdt>
          </w:p>
          <w:p w14:paraId="605DD988" w14:textId="77777777" w:rsidR="009D1198" w:rsidRPr="0000140F" w:rsidRDefault="0050265B" w:rsidP="0000140F">
            <w:pPr>
              <w:pStyle w:val="ContactInfo"/>
            </w:pPr>
            <w:sdt>
              <w:sdtPr>
                <w:id w:val="-1037271962"/>
                <w:placeholder>
                  <w:docPart w:val="65A4AC197B0B47229CA38A498FEFBCE3"/>
                </w:placeholder>
                <w:temporary/>
                <w:showingPlcHdr/>
                <w15:appearance w15:val="hidden"/>
                <w:text w:multiLine="1"/>
              </w:sdtPr>
              <w:sdtEndPr/>
              <w:sdtContent>
                <w:r w:rsidR="009D1198" w:rsidRPr="0000140F">
                  <w:t>City, ST  ZIP Code</w:t>
                </w:r>
              </w:sdtContent>
            </w:sdt>
          </w:p>
          <w:p w14:paraId="0B6F21A2" w14:textId="77777777" w:rsidR="009D1198" w:rsidRPr="0000140F" w:rsidRDefault="0050265B" w:rsidP="0000140F">
            <w:pPr>
              <w:pStyle w:val="ContactInfo"/>
            </w:pPr>
            <w:sdt>
              <w:sdtPr>
                <w:id w:val="-1234154151"/>
                <w:placeholder>
                  <w:docPart w:val="69C01DAC81E640CE83177D734E4116C8"/>
                </w:placeholder>
                <w:showingPlcHdr/>
                <w15:appearance w15:val="hidden"/>
              </w:sdtPr>
              <w:sdtEndPr/>
              <w:sdtContent>
                <w:r w:rsidR="009D1198" w:rsidRPr="0000140F">
                  <w:rPr>
                    <w:rStyle w:val="PlaceholderText"/>
                    <w:rFonts w:eastAsiaTheme="minorHAnsi"/>
                    <w:color w:val="FFFFFF" w:themeColor="background1"/>
                  </w:rPr>
                  <w:t>Phone Number</w:t>
                </w:r>
              </w:sdtContent>
            </w:sdt>
          </w:p>
          <w:p w14:paraId="4169F48E" w14:textId="77777777" w:rsidR="009D1198" w:rsidRPr="007D76D9" w:rsidRDefault="0050265B" w:rsidP="0000140F">
            <w:pPr>
              <w:pStyle w:val="ContactInfo"/>
            </w:pPr>
            <w:sdt>
              <w:sdtPr>
                <w:id w:val="-162316644"/>
                <w:placeholder>
                  <w:docPart w:val="B23D64C459734805BA870864D71E596D"/>
                </w:placeholder>
                <w:temporary/>
                <w:showingPlcHdr/>
                <w15:appearance w15:val="hidden"/>
              </w:sdtPr>
              <w:sdtEndPr/>
              <w:sdtContent>
                <w:r w:rsidR="009D1198" w:rsidRPr="0000140F">
                  <w:rPr>
                    <w:rStyle w:val="PlaceholderText"/>
                    <w:rFonts w:eastAsiaTheme="minorHAnsi"/>
                    <w:color w:val="FFFFFF" w:themeColor="background1"/>
                  </w:rPr>
                  <w:t>Fax Number</w:t>
                </w:r>
              </w:sdtContent>
            </w:sdt>
          </w:p>
        </w:tc>
      </w:tr>
      <w:tr w:rsidR="009D1198" w:rsidRPr="007D76D9" w14:paraId="3667F23C" w14:textId="77777777" w:rsidTr="00722E07">
        <w:trPr>
          <w:trHeight w:val="144"/>
          <w:jc w:val="center"/>
        </w:trPr>
        <w:tc>
          <w:tcPr>
            <w:tcW w:w="4526" w:type="dxa"/>
            <w:vMerge/>
          </w:tcPr>
          <w:p w14:paraId="291F73E0" w14:textId="77777777" w:rsidR="009D1198" w:rsidRPr="007D76D9" w:rsidRDefault="009D1198" w:rsidP="007D76D9"/>
        </w:tc>
        <w:tc>
          <w:tcPr>
            <w:tcW w:w="5292" w:type="dxa"/>
            <w:gridSpan w:val="3"/>
            <w:vMerge/>
          </w:tcPr>
          <w:p w14:paraId="36AD18BD" w14:textId="77777777" w:rsidR="009D1198" w:rsidRPr="007D76D9" w:rsidRDefault="009D1198" w:rsidP="007D76D9"/>
        </w:tc>
        <w:tc>
          <w:tcPr>
            <w:tcW w:w="4583" w:type="dxa"/>
            <w:vAlign w:val="center"/>
          </w:tcPr>
          <w:p w14:paraId="299AE5A0" w14:textId="77777777" w:rsidR="009D1198" w:rsidRPr="007D76D9" w:rsidRDefault="009D1198" w:rsidP="009D1198">
            <w:pPr>
              <w:pStyle w:val="NoSpacing"/>
              <w:rPr>
                <w:rFonts w:eastAsia="MS Gothic"/>
              </w:rPr>
            </w:pPr>
          </w:p>
        </w:tc>
      </w:tr>
    </w:tbl>
    <w:p w14:paraId="4CC4A9BC" w14:textId="77777777" w:rsidR="00722E07" w:rsidRPr="00D4030A" w:rsidRDefault="00722E07">
      <w:pPr>
        <w:spacing w:after="0"/>
        <w:rPr>
          <w:sz w:val="8"/>
        </w:rPr>
      </w:pPr>
      <w:r w:rsidRPr="00D4030A">
        <w:rPr>
          <w:sz w:val="8"/>
        </w:rPr>
        <w:br w:type="page"/>
      </w:r>
    </w:p>
    <w:bookmarkEnd w:id="2"/>
    <w:tbl>
      <w:tblPr>
        <w:tblW w:w="5005" w:type="pct"/>
        <w:jc w:val="center"/>
        <w:tblLayout w:type="fixed"/>
        <w:tblCellMar>
          <w:left w:w="115" w:type="dxa"/>
          <w:right w:w="115" w:type="dxa"/>
        </w:tblCellMar>
        <w:tblLook w:val="0600" w:firstRow="0" w:lastRow="0" w:firstColumn="0" w:lastColumn="0" w:noHBand="1" w:noVBand="1"/>
      </w:tblPr>
      <w:tblGrid>
        <w:gridCol w:w="4501"/>
        <w:gridCol w:w="643"/>
        <w:gridCol w:w="4680"/>
        <w:gridCol w:w="437"/>
        <w:gridCol w:w="13"/>
        <w:gridCol w:w="4127"/>
        <w:gridCol w:w="13"/>
      </w:tblGrid>
      <w:tr w:rsidR="009D1198" w:rsidRPr="007D76D9" w14:paraId="36138DC1" w14:textId="77777777" w:rsidTr="00722E07">
        <w:trPr>
          <w:gridAfter w:val="1"/>
          <w:wAfter w:w="13" w:type="dxa"/>
          <w:trHeight w:val="5634"/>
          <w:jc w:val="center"/>
        </w:trPr>
        <w:tc>
          <w:tcPr>
            <w:tcW w:w="10261" w:type="dxa"/>
            <w:gridSpan w:val="4"/>
          </w:tcPr>
          <w:p w14:paraId="2FB06525" w14:textId="77777777" w:rsidR="009D1198" w:rsidRPr="007D76D9" w:rsidRDefault="007D76D9" w:rsidP="007D76D9">
            <w:r>
              <w:lastRenderedPageBreak/>
              <w:br w:type="page"/>
            </w:r>
          </w:p>
        </w:tc>
        <w:tc>
          <w:tcPr>
            <w:tcW w:w="4140" w:type="dxa"/>
            <w:gridSpan w:val="2"/>
          </w:tcPr>
          <w:sdt>
            <w:sdtPr>
              <w:id w:val="1197889898"/>
              <w:placeholder>
                <w:docPart w:val="0BA174DFBD6946DCAA1A97FF7A078635"/>
              </w:placeholder>
              <w:temporary/>
              <w:showingPlcHdr/>
              <w15:appearance w15:val="hidden"/>
            </w:sdtPr>
            <w:sdtEndPr/>
            <w:sdtContent>
              <w:p w14:paraId="1D24F9BC" w14:textId="77777777" w:rsidR="009D1198" w:rsidRPr="0000140F" w:rsidRDefault="009D1198" w:rsidP="0000140F">
                <w:pPr>
                  <w:pStyle w:val="Heading1"/>
                </w:pPr>
                <w:r w:rsidRPr="0000140F">
                  <w:rPr>
                    <w:rStyle w:val="Heading1Char"/>
                    <w:b/>
                  </w:rPr>
                  <w:t>Another Title</w:t>
                </w:r>
              </w:p>
            </w:sdtContent>
          </w:sdt>
          <w:sdt>
            <w:sdtPr>
              <w:id w:val="2139673767"/>
              <w:placeholder>
                <w:docPart w:val="C2782D8EF35F42BEA51E402D98F5069A"/>
              </w:placeholder>
              <w:temporary/>
              <w:showingPlcHdr/>
              <w15:appearance w15:val="hidden"/>
            </w:sdtPr>
            <w:sdtEndPr/>
            <w:sdtContent>
              <w:p w14:paraId="2E8D6B1A" w14:textId="77777777" w:rsidR="009D1198" w:rsidRPr="00F41328" w:rsidRDefault="009D1198" w:rsidP="0000140F">
                <w:r w:rsidRPr="00F41328">
                  <w:t>Have other images you wish to use?  It is simple to replace any of the pictures in this pamphlet.  Simply double click in the Header of any page.  Click twice on the image you wish to change.  Images in the background might need an extra click as they are part of the background’s grouped images.  Keep clicking until your selection handles are around the one image you wish to replace.</w:t>
                </w:r>
              </w:p>
              <w:p w14:paraId="02529B11" w14:textId="77777777" w:rsidR="009D1198" w:rsidRPr="007D76D9" w:rsidRDefault="009D1198" w:rsidP="0000140F">
                <w:r w:rsidRPr="00F41328">
                  <w:t>Once the image you wish to replace is selected, you can either select “Change Picture” from the short cut menu, or click on “Fill” and choose the option for “Picture.”</w:t>
                </w:r>
              </w:p>
            </w:sdtContent>
          </w:sdt>
        </w:tc>
      </w:tr>
      <w:tr w:rsidR="009D1198" w:rsidRPr="007D76D9" w14:paraId="61754CF0" w14:textId="77777777" w:rsidTr="00722E07">
        <w:trPr>
          <w:trHeight w:val="1686"/>
          <w:jc w:val="center"/>
        </w:trPr>
        <w:tc>
          <w:tcPr>
            <w:tcW w:w="4501" w:type="dxa"/>
            <w:vMerge w:val="restart"/>
            <w:tcBorders>
              <w:bottom w:val="nil"/>
            </w:tcBorders>
          </w:tcPr>
          <w:sdt>
            <w:sdtPr>
              <w:rPr>
                <w:rFonts w:eastAsiaTheme="minorHAnsi"/>
              </w:rPr>
              <w:id w:val="640386468"/>
              <w:placeholder>
                <w:docPart w:val="E84E30ADE5924F79BB7ED4665438FEAC"/>
              </w:placeholder>
              <w:temporary/>
              <w:showingPlcHdr/>
              <w15:appearance w15:val="hidden"/>
            </w:sdtPr>
            <w:sdtEndPr/>
            <w:sdtContent>
              <w:p w14:paraId="2731EFE5" w14:textId="77777777" w:rsidR="009D1198" w:rsidRDefault="009D1198" w:rsidP="009D1198">
                <w:pPr>
                  <w:pStyle w:val="Heading1"/>
                  <w:rPr>
                    <w:rFonts w:eastAsiaTheme="minorHAnsi"/>
                  </w:rPr>
                </w:pPr>
                <w:r w:rsidRPr="0000140F">
                  <w:t>Customize Heading/Text</w:t>
                </w:r>
              </w:p>
            </w:sdtContent>
          </w:sdt>
          <w:sdt>
            <w:sdtPr>
              <w:rPr>
                <w:rFonts w:ascii="Calibri" w:eastAsiaTheme="minorHAnsi" w:hAnsi="Calibri"/>
              </w:rPr>
              <w:id w:val="1313147013"/>
              <w:placeholder>
                <w:docPart w:val="E14C47503D12405BA301FF13787EB422"/>
              </w:placeholder>
              <w:temporary/>
              <w:showingPlcHdr/>
              <w15:appearance w15:val="hidden"/>
            </w:sdtPr>
            <w:sdtEndPr/>
            <w:sdtContent>
              <w:p w14:paraId="41CCF94F" w14:textId="77777777" w:rsidR="009D1198" w:rsidRPr="00F41328" w:rsidRDefault="009D1198" w:rsidP="009D1198">
                <w:pPr>
                  <w:rPr>
                    <w:rFonts w:ascii="Calibri" w:eastAsiaTheme="minorHAnsi" w:hAnsi="Calibri"/>
                  </w:rPr>
                </w:pPr>
                <w:r w:rsidRPr="0000140F">
                  <w:rPr>
                    <w:rFonts w:eastAsiaTheme="minorHAnsi"/>
                  </w:rPr>
                  <w:t>To change any of the text in this document, just click on the block of text you want to update!  The formatting has already been programmed for ease of formatting.</w:t>
                </w:r>
              </w:p>
            </w:sdtContent>
          </w:sdt>
          <w:sdt>
            <w:sdtPr>
              <w:rPr>
                <w:color w:val="44546A" w:themeColor="text2"/>
              </w:rPr>
              <w:id w:val="-1449083539"/>
              <w:placeholder>
                <w:docPart w:val="32ED51AB6F43438E95FB6462FF105015"/>
              </w:placeholder>
              <w:temporary/>
              <w:showingPlcHdr/>
              <w15:appearance w15:val="hidden"/>
            </w:sdtPr>
            <w:sdtEndPr/>
            <w:sdtContent>
              <w:p w14:paraId="6F8532B9" w14:textId="77777777" w:rsidR="009D1198" w:rsidRDefault="009D1198" w:rsidP="009D1198">
                <w:pPr>
                  <w:pStyle w:val="Heading1"/>
                  <w:rPr>
                    <w:color w:val="44546A" w:themeColor="text2"/>
                  </w:rPr>
                </w:pPr>
                <w:r w:rsidRPr="0000140F">
                  <w:t>Title or Heading Here</w:t>
                </w:r>
              </w:p>
            </w:sdtContent>
          </w:sdt>
          <w:sdt>
            <w:sdtPr>
              <w:id w:val="-471593327"/>
              <w:placeholder>
                <w:docPart w:val="D168BC07DCAE4DE6B3A064D869B3EFE5"/>
              </w:placeholder>
              <w:temporary/>
              <w:showingPlcHdr/>
              <w15:appearance w15:val="hidden"/>
            </w:sdtPr>
            <w:sdtEndPr/>
            <w:sdtContent>
              <w:p w14:paraId="63F7DA0B" w14:textId="77777777" w:rsidR="009D1198" w:rsidRPr="00F41328" w:rsidRDefault="009D1198" w:rsidP="0000140F">
                <w:pPr>
                  <w:rPr>
                    <w:rFonts w:eastAsiaTheme="minorHAnsi"/>
                  </w:rPr>
                </w:pPr>
                <w:r w:rsidRPr="00F41328">
                  <w:rPr>
                    <w:rFonts w:eastAsiaTheme="minorHAnsi"/>
                  </w:rPr>
                  <w:t>In the same way you change the colors, you can update the fonts of the entire document easily!  From the Design tab, choose a font combination that fits your taste.</w:t>
                </w:r>
              </w:p>
              <w:p w14:paraId="3674B522" w14:textId="77777777" w:rsidR="009D1198" w:rsidRPr="007D76D9" w:rsidRDefault="009D1198" w:rsidP="0000140F">
                <w:r w:rsidRPr="00F41328">
                  <w:rPr>
                    <w:rFonts w:eastAsiaTheme="minorHAnsi"/>
                  </w:rPr>
                  <w:t>Reset the theme to restore the template to its original state!</w:t>
                </w:r>
              </w:p>
            </w:sdtContent>
          </w:sdt>
        </w:tc>
        <w:tc>
          <w:tcPr>
            <w:tcW w:w="643" w:type="dxa"/>
            <w:vMerge w:val="restart"/>
            <w:tcBorders>
              <w:bottom w:val="nil"/>
            </w:tcBorders>
            <w:tcMar>
              <w:top w:w="29" w:type="dxa"/>
              <w:left w:w="29" w:type="dxa"/>
              <w:bottom w:w="29" w:type="dxa"/>
              <w:right w:w="29" w:type="dxa"/>
            </w:tcMar>
          </w:tcPr>
          <w:p w14:paraId="3655AAB9" w14:textId="77777777" w:rsidR="009D1198" w:rsidRPr="007D76D9" w:rsidRDefault="009D1198" w:rsidP="007D76D9"/>
        </w:tc>
        <w:tc>
          <w:tcPr>
            <w:tcW w:w="4680" w:type="dxa"/>
            <w:vMerge w:val="restart"/>
            <w:tcBorders>
              <w:bottom w:val="nil"/>
            </w:tcBorders>
          </w:tcPr>
          <w:sdt>
            <w:sdtPr>
              <w:id w:val="131135308"/>
              <w:placeholder>
                <w:docPart w:val="AE74AE54FDCA40CA993F469BFC65ACC8"/>
              </w:placeholder>
              <w:temporary/>
              <w:showingPlcHdr/>
              <w15:appearance w15:val="hidden"/>
            </w:sdtPr>
            <w:sdtEndPr/>
            <w:sdtContent>
              <w:p w14:paraId="0F835F17" w14:textId="77777777" w:rsidR="009D1198" w:rsidRDefault="009D1198" w:rsidP="009D1198">
                <w:pPr>
                  <w:pStyle w:val="Heading1"/>
                </w:pPr>
                <w:r w:rsidRPr="0000140F">
                  <w:t>Customize Heading/Text</w:t>
                </w:r>
              </w:p>
            </w:sdtContent>
          </w:sdt>
          <w:sdt>
            <w:sdtPr>
              <w:rPr>
                <w:rFonts w:eastAsiaTheme="minorHAnsi"/>
              </w:rPr>
              <w:id w:val="-1609504504"/>
              <w:placeholder>
                <w:docPart w:val="3CBC00BC0C5F44E4834460EFF56AC6E6"/>
              </w:placeholder>
              <w:temporary/>
              <w:showingPlcHdr/>
              <w15:appearance w15:val="hidden"/>
            </w:sdtPr>
            <w:sdtEndPr/>
            <w:sdtContent>
              <w:p w14:paraId="3DE3ADB4" w14:textId="77777777" w:rsidR="009D1198" w:rsidRPr="007D76D9" w:rsidRDefault="009D1198" w:rsidP="009D1198">
                <w:r w:rsidRPr="0000140F">
                  <w:rPr>
                    <w:rFonts w:eastAsiaTheme="minorHAnsi"/>
                  </w:rPr>
                  <w:t>To change any of the text in this document, just click on the block of text you want to update!  The formatting has already been programmed for ease of formatting.</w:t>
                </w:r>
              </w:p>
            </w:sdtContent>
          </w:sdt>
        </w:tc>
        <w:tc>
          <w:tcPr>
            <w:tcW w:w="450" w:type="dxa"/>
            <w:gridSpan w:val="2"/>
            <w:vMerge w:val="restart"/>
            <w:tcBorders>
              <w:bottom w:val="nil"/>
            </w:tcBorders>
          </w:tcPr>
          <w:p w14:paraId="628B9CA5" w14:textId="77777777" w:rsidR="009D1198" w:rsidRPr="007D76D9" w:rsidRDefault="009D1198" w:rsidP="007D76D9"/>
        </w:tc>
        <w:tc>
          <w:tcPr>
            <w:tcW w:w="4140" w:type="dxa"/>
            <w:gridSpan w:val="2"/>
            <w:tcBorders>
              <w:bottom w:val="nil"/>
            </w:tcBorders>
          </w:tcPr>
          <w:p w14:paraId="21054002" w14:textId="77777777" w:rsidR="009D1198" w:rsidRPr="007D76D9" w:rsidRDefault="009D1198" w:rsidP="007D76D9"/>
        </w:tc>
      </w:tr>
      <w:tr w:rsidR="009D1198" w:rsidRPr="007D76D9" w14:paraId="7E8877C8" w14:textId="77777777" w:rsidTr="00722E07">
        <w:trPr>
          <w:trHeight w:val="2774"/>
          <w:jc w:val="center"/>
        </w:trPr>
        <w:tc>
          <w:tcPr>
            <w:tcW w:w="4501" w:type="dxa"/>
            <w:vMerge/>
            <w:tcBorders>
              <w:bottom w:val="nil"/>
            </w:tcBorders>
          </w:tcPr>
          <w:p w14:paraId="6C158693" w14:textId="77777777" w:rsidR="009D1198" w:rsidRPr="007D76D9" w:rsidRDefault="009D1198" w:rsidP="007D76D9"/>
        </w:tc>
        <w:tc>
          <w:tcPr>
            <w:tcW w:w="643" w:type="dxa"/>
            <w:vMerge/>
            <w:tcBorders>
              <w:bottom w:val="nil"/>
            </w:tcBorders>
            <w:tcMar>
              <w:top w:w="29" w:type="dxa"/>
              <w:left w:w="29" w:type="dxa"/>
              <w:bottom w:w="29" w:type="dxa"/>
              <w:right w:w="29" w:type="dxa"/>
            </w:tcMar>
          </w:tcPr>
          <w:p w14:paraId="10D8AB1E" w14:textId="77777777" w:rsidR="009D1198" w:rsidRPr="007D76D9" w:rsidRDefault="009D1198" w:rsidP="007D76D9"/>
        </w:tc>
        <w:tc>
          <w:tcPr>
            <w:tcW w:w="4680" w:type="dxa"/>
            <w:vMerge/>
            <w:tcBorders>
              <w:bottom w:val="nil"/>
            </w:tcBorders>
          </w:tcPr>
          <w:p w14:paraId="63295F29" w14:textId="77777777" w:rsidR="009D1198" w:rsidRPr="007D76D9" w:rsidRDefault="009D1198" w:rsidP="007D76D9"/>
        </w:tc>
        <w:tc>
          <w:tcPr>
            <w:tcW w:w="450" w:type="dxa"/>
            <w:gridSpan w:val="2"/>
            <w:vMerge/>
            <w:tcBorders>
              <w:bottom w:val="nil"/>
            </w:tcBorders>
          </w:tcPr>
          <w:p w14:paraId="453489C0" w14:textId="77777777" w:rsidR="009D1198" w:rsidRPr="007D76D9" w:rsidRDefault="009D1198" w:rsidP="007D76D9"/>
        </w:tc>
        <w:tc>
          <w:tcPr>
            <w:tcW w:w="4140" w:type="dxa"/>
            <w:gridSpan w:val="2"/>
            <w:tcBorders>
              <w:bottom w:val="nil"/>
            </w:tcBorders>
          </w:tcPr>
          <w:p w14:paraId="0B956D22" w14:textId="77777777" w:rsidR="009D1198" w:rsidRPr="007D76D9" w:rsidRDefault="009D1198" w:rsidP="007D76D9"/>
        </w:tc>
      </w:tr>
    </w:tbl>
    <w:p w14:paraId="546829F8" w14:textId="77777777" w:rsidR="0043117B" w:rsidRPr="0000140F" w:rsidRDefault="0050265B" w:rsidP="009D1198">
      <w:pPr>
        <w:spacing w:after="0"/>
        <w:rPr>
          <w:sz w:val="4"/>
        </w:rPr>
      </w:pPr>
    </w:p>
    <w:sectPr w:rsidR="0043117B" w:rsidRPr="0000140F" w:rsidSect="0000140F">
      <w:headerReference w:type="default" r:id="rId13"/>
      <w:footerReference w:type="default" r:id="rId14"/>
      <w:headerReference w:type="first" r:id="rId15"/>
      <w:pgSz w:w="15840" w:h="12240" w:orient="landscape" w:code="1"/>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10AA1" w14:textId="77777777" w:rsidR="0050265B" w:rsidRDefault="0050265B" w:rsidP="007D76D9">
      <w:r>
        <w:separator/>
      </w:r>
    </w:p>
  </w:endnote>
  <w:endnote w:type="continuationSeparator" w:id="0">
    <w:p w14:paraId="27E360EB" w14:textId="77777777" w:rsidR="0050265B" w:rsidRDefault="0050265B" w:rsidP="007D7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70826D" w14:textId="77777777" w:rsidR="0000140F" w:rsidRDefault="0000140F" w:rsidP="0000140F">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597085" w14:textId="77777777" w:rsidR="0050265B" w:rsidRDefault="0050265B" w:rsidP="007D76D9">
      <w:r>
        <w:separator/>
      </w:r>
    </w:p>
  </w:footnote>
  <w:footnote w:type="continuationSeparator" w:id="0">
    <w:p w14:paraId="3E2758A1" w14:textId="77777777" w:rsidR="0050265B" w:rsidRDefault="0050265B" w:rsidP="007D7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2516C" w14:textId="77777777" w:rsidR="007D76D9" w:rsidRDefault="00D23062" w:rsidP="007D76D9">
    <w:pPr>
      <w:pStyle w:val="Header"/>
    </w:pPr>
    <w:r>
      <mc:AlternateContent>
        <mc:Choice Requires="wpg">
          <w:drawing>
            <wp:anchor distT="0" distB="0" distL="114300" distR="114300" simplePos="0" relativeHeight="251612157" behindDoc="0" locked="0" layoutInCell="1" allowOverlap="1" wp14:anchorId="34506DBE" wp14:editId="0C8EDE27">
              <wp:simplePos x="0" y="0"/>
              <mc:AlternateContent>
                <mc:Choice Requires="wp14">
                  <wp:positionH relativeFrom="page">
                    <wp14:pctPosHOffset>-5500</wp14:pctPosHOffset>
                  </wp:positionH>
                </mc:Choice>
                <mc:Fallback>
                  <wp:positionH relativeFrom="page">
                    <wp:posOffset>-553085</wp:posOffset>
                  </wp:positionH>
                </mc:Fallback>
              </mc:AlternateContent>
              <mc:AlternateContent>
                <mc:Choice Requires="wp14">
                  <wp:positionV relativeFrom="page">
                    <wp14:pctPosVOffset>-16700</wp14:pctPosVOffset>
                  </wp:positionV>
                </mc:Choice>
                <mc:Fallback>
                  <wp:positionV relativeFrom="page">
                    <wp:posOffset>-1297940</wp:posOffset>
                  </wp:positionV>
                </mc:Fallback>
              </mc:AlternateContent>
              <wp:extent cx="10147935" cy="8679310"/>
              <wp:effectExtent l="0" t="0" r="8255" b="31750"/>
              <wp:wrapNone/>
              <wp:docPr id="52" name="Group 52" descr="decorative element"/>
              <wp:cNvGraphicFramePr/>
              <a:graphic xmlns:a="http://schemas.openxmlformats.org/drawingml/2006/main">
                <a:graphicData uri="http://schemas.microsoft.com/office/word/2010/wordprocessingGroup">
                  <wpg:wgp>
                    <wpg:cNvGrpSpPr/>
                    <wpg:grpSpPr>
                      <a:xfrm>
                        <a:off x="0" y="0"/>
                        <a:ext cx="10147935" cy="8679310"/>
                        <a:chOff x="0" y="0"/>
                        <a:chExt cx="10147935" cy="8679310"/>
                      </a:xfrm>
                    </wpg:grpSpPr>
                    <wps:wsp>
                      <wps:cNvPr id="14" name="Freeform: Shape 10"/>
                      <wps:cNvSpPr/>
                      <wps:spPr>
                        <a:xfrm rot="10800000" flipH="1">
                          <a:off x="0" y="0"/>
                          <a:ext cx="5941060" cy="54102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40" name="Straight Connector 40"/>
                      <wps:cNvCnPr/>
                      <wps:spPr>
                        <a:xfrm>
                          <a:off x="947057" y="5780314"/>
                          <a:ext cx="0" cy="2898648"/>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70" name="Straight Connector 70"/>
                      <wps:cNvCnPr/>
                      <wps:spPr>
                        <a:xfrm>
                          <a:off x="7456714" y="1850571"/>
                          <a:ext cx="39876" cy="4878871"/>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4027714" y="5780314"/>
                          <a:ext cx="29010" cy="2898996"/>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19" name="Freeform: Shape 18">
                        <a:extLst>
                          <a:ext uri="{FF2B5EF4-FFF2-40B4-BE49-F238E27FC236}">
                            <a16:creationId xmlns:a16="http://schemas.microsoft.com/office/drawing/2014/main" id="{436970BD-9B20-4B7C-A294-5174BA15880C}"/>
                          </a:ext>
                        </a:extLst>
                      </wps:cNvPr>
                      <wps:cNvSpPr>
                        <a:spLocks noChangeAspect="1"/>
                      </wps:cNvSpPr>
                      <wps:spPr>
                        <a:xfrm>
                          <a:off x="108857" y="0"/>
                          <a:ext cx="5261610" cy="50800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10" name="Freeform: Shape 10"/>
                      <wps:cNvSpPr/>
                      <wps:spPr>
                        <a:xfrm rot="10800000" flipH="1" flipV="1">
                          <a:off x="4267200" y="3483429"/>
                          <a:ext cx="1306285" cy="128943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3">
                            <a:alpha val="60000"/>
                          </a:schemeClr>
                        </a:solidFill>
                        <a:ln w="9525" cap="flat">
                          <a:noFill/>
                          <a:prstDash val="solid"/>
                          <a:miter/>
                        </a:ln>
                      </wps:spPr>
                      <wps:bodyPr rtlCol="0" anchor="ctr"/>
                    </wps:wsp>
                    <wps:wsp>
                      <wps:cNvPr id="12" name="Freeform: Shape 142"/>
                      <wps:cNvSpPr>
                        <a:spLocks noChangeAspect="1"/>
                      </wps:cNvSpPr>
                      <wps:spPr>
                        <a:xfrm>
                          <a:off x="5018314" y="2797629"/>
                          <a:ext cx="745355" cy="73696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5000"/>
                          </a:schemeClr>
                        </a:solidFill>
                        <a:ln w="9525" cap="flat">
                          <a:noFill/>
                          <a:prstDash val="solid"/>
                          <a:miter/>
                        </a:ln>
                      </wps:spPr>
                      <wps:bodyPr rtlCol="0" anchor="ctr"/>
                    </wps:wsp>
                    <wps:wsp>
                      <wps:cNvPr id="15" name="Freeform: Shape 142"/>
                      <wps:cNvSpPr>
                        <a:spLocks noChangeAspect="1"/>
                      </wps:cNvSpPr>
                      <wps:spPr>
                        <a:xfrm>
                          <a:off x="5562600" y="3483429"/>
                          <a:ext cx="310243" cy="30680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45000"/>
                          </a:schemeClr>
                        </a:solidFill>
                        <a:ln w="9525" cap="flat">
                          <a:noFill/>
                          <a:prstDash val="solid"/>
                          <a:miter/>
                        </a:ln>
                      </wps:spPr>
                      <wps:bodyPr rtlCol="0" anchor="ctr"/>
                    </wps:wsp>
                    <wpg:grpSp>
                      <wpg:cNvPr id="26" name="Group 26"/>
                      <wpg:cNvGrpSpPr/>
                      <wpg:grpSpPr>
                        <a:xfrm>
                          <a:off x="7217228" y="1524000"/>
                          <a:ext cx="448309" cy="388620"/>
                          <a:chOff x="0" y="0"/>
                          <a:chExt cx="448874" cy="388891"/>
                        </a:xfrm>
                      </wpg:grpSpPr>
                      <wps:wsp>
                        <wps:cNvPr id="27" name="Freeform: Shape 10"/>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28" name="Freeform: Shape 28"/>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29" name="Freeform: Shape 142"/>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50000"/>
                            </a:schemeClr>
                          </a:solidFill>
                          <a:ln w="9525" cap="flat">
                            <a:noFill/>
                            <a:prstDash val="solid"/>
                            <a:miter/>
                          </a:ln>
                        </wps:spPr>
                        <wps:bodyPr rtlCol="0" anchor="ctr"/>
                      </wps:wsp>
                    </wpg:grpSp>
                    <wpg:grpSp>
                      <wpg:cNvPr id="30" name="Group 30"/>
                      <wpg:cNvGrpSpPr/>
                      <wpg:grpSpPr>
                        <a:xfrm>
                          <a:off x="3799114" y="5399314"/>
                          <a:ext cx="448309" cy="388620"/>
                          <a:chOff x="0" y="0"/>
                          <a:chExt cx="448874" cy="388891"/>
                        </a:xfrm>
                      </wpg:grpSpPr>
                      <wps:wsp>
                        <wps:cNvPr id="31" name="Freeform: Shape 10"/>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32" name="Freeform: Shape 32"/>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33" name="Freeform: Shape 142"/>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50000"/>
                            </a:schemeClr>
                          </a:solidFill>
                          <a:ln w="9525" cap="flat">
                            <a:noFill/>
                            <a:prstDash val="solid"/>
                            <a:miter/>
                          </a:ln>
                        </wps:spPr>
                        <wps:bodyPr rtlCol="0" anchor="ctr"/>
                      </wps:wsp>
                    </wpg:grpSp>
                    <wpg:grpSp>
                      <wpg:cNvPr id="34" name="Group 34"/>
                      <wpg:cNvGrpSpPr/>
                      <wpg:grpSpPr>
                        <a:xfrm>
                          <a:off x="718457" y="5399314"/>
                          <a:ext cx="448309" cy="388620"/>
                          <a:chOff x="0" y="0"/>
                          <a:chExt cx="448874" cy="388891"/>
                        </a:xfrm>
                      </wpg:grpSpPr>
                      <wps:wsp>
                        <wps:cNvPr id="35" name="Freeform: Shape 10"/>
                        <wps:cNvSpPr/>
                        <wps:spPr>
                          <a:xfrm rot="10800000" flipH="1">
                            <a:off x="54427" y="0"/>
                            <a:ext cx="394447" cy="3888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36" name="Freeform: Shape 36"/>
                        <wps:cNvSpPr>
                          <a:spLocks noChangeAspect="1"/>
                        </wps:cNvSpPr>
                        <wps:spPr>
                          <a:xfrm>
                            <a:off x="54427" y="0"/>
                            <a:ext cx="349261" cy="34444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41" name="Freeform: Shape 142"/>
                        <wps:cNvSpPr>
                          <a:spLocks noChangeAspect="1"/>
                        </wps:cNvSpPr>
                        <wps:spPr>
                          <a:xfrm>
                            <a:off x="0" y="58057"/>
                            <a:ext cx="159310"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50000"/>
                            </a:schemeClr>
                          </a:solidFill>
                          <a:ln w="9525" cap="flat">
                            <a:noFill/>
                            <a:prstDash val="solid"/>
                            <a:miter/>
                          </a:ln>
                        </wps:spPr>
                        <wps:bodyPr rtlCol="0" anchor="ctr"/>
                      </wps:wsp>
                    </wpg:grpSp>
                    <wps:wsp>
                      <wps:cNvPr id="43" name="Freeform: Shape 43"/>
                      <wps:cNvSpPr/>
                      <wps:spPr>
                        <a:xfrm rot="10800000" flipH="1" flipV="1">
                          <a:off x="8153400" y="6705600"/>
                          <a:ext cx="1994535" cy="19685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60000"/>
                          </a:schemeClr>
                        </a:solidFill>
                        <a:ln w="9525" cap="flat">
                          <a:noFill/>
                          <a:prstDash val="solid"/>
                          <a:miter/>
                        </a:ln>
                      </wps:spPr>
                      <wps:bodyPr rtlCol="0" anchor="ctr"/>
                    </wps:wsp>
                    <wps:wsp>
                      <wps:cNvPr id="44" name="Freeform: Shape 44"/>
                      <wps:cNvSpPr/>
                      <wps:spPr>
                        <a:xfrm rot="10800000" flipH="1" flipV="1">
                          <a:off x="7293428" y="7271657"/>
                          <a:ext cx="1422400" cy="140335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60000"/>
                          </a:schemeClr>
                        </a:solidFill>
                        <a:ln w="9525" cap="flat">
                          <a:noFill/>
                          <a:prstDash val="solid"/>
                          <a:miter/>
                        </a:ln>
                      </wps:spPr>
                      <wps:bodyPr rtlCol="0" anchor="ctr"/>
                    </wps:wsp>
                  </wpg:wgp>
                </a:graphicData>
              </a:graphic>
              <wp14:sizeRelH relativeFrom="page">
                <wp14:pctWidth>102000</wp14:pctWidth>
              </wp14:sizeRelH>
              <wp14:sizeRelV relativeFrom="page">
                <wp14:pctHeight>111600</wp14:pctHeight>
              </wp14:sizeRelV>
            </wp:anchor>
          </w:drawing>
        </mc:Choice>
        <mc:Fallback>
          <w:pict>
            <v:group w14:anchorId="25D2F264" id="Group 52" o:spid="_x0000_s1026" alt="decorative element" style="position:absolute;margin-left:0;margin-top:0;width:799.05pt;height:683.4pt;z-index:251612157;mso-width-percent:1020;mso-height-percent:1116;mso-left-percent:-55;mso-top-percent:-167;mso-position-horizontal-relative:page;mso-position-vertical-relative:page;mso-width-percent:1020;mso-height-percent:1116;mso-left-percent:-55;mso-top-percent:-167" coordsize="101479,86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">
              <v:shape id="Freeform: Shape 10" o:spid="_x0000_s1027" style="position:absolute;width:59410;height:54102;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3229990,5380859;3202225,5394654;3203888,5395313;3460854,5240803;3371082,5260528;3236424,5276307;3230013,5260528;3324059,5252638;3460854,5240803;3694368,5220155;3688884,5221584;3691695,5221079;2019163,5190505;2114277,5213189;2154889,5215160;2268172,5266446;2319470,5276307;2322679,5277295;2334433,5266446;2379317,5278281;2424204,5288142;2512648,5307123;2513976,5305895;2616572,5321675;2665732,5329565;2714893,5333509;2815351,5337454;2952146,5335481;2958084,5335481;2971384,5328577;3001308,5319701;3031766,5319208;3052606,5321673;3058216,5335481;3106040,5335481;3091079,5355205;3082530,5365069;3054742,5376903;3003444,5376903;2937185,5372958;2793977,5369014;2687106,5361124;2593059,5349289;2499013,5335481;2355807,5315756;2244661,5282226;2245947,5281364;2180539,5262501;2122827,5238832;2056568,5219107;1988171,5197409;2019163,5190505;3277359,5148217;3244702,5152816;3018851,5163340;3093216,5171766;3112454,5167821;3244974,5154015;3266781,5150101;3480276,5119638;3369355,5135260;3407417,5136262;3462189,5126894;3885179,5115076;3537285,5200571;3713337,5164371;1654733,5075117;1900535,5171766;1988171,5197409;2054430,5219105;2120691,5238830;2178400,5262499;2165575,5272362;2131377,5266444;2009545,5225024;1949697,5203326;1889849,5179656;1810764,5154015;1742366,5126401;1688932,5100758;1654733,5075117;1755193,5025807;1872750,5081036;1857789,5088925;1720994,5027778;1755193,5025807;1321296,4891680;1466640,4966633;1496564,4998193;1428167,4964660;1376869,4935074;1321296,4891680;1576164,4841067;1576184,4841629;1583403,4849692;1584197,4846313;4697631,4711590;4689869,4712186;4561624,4797003;4435515,4860121;4345744,4909431;4296584,4929156;4245286,4948880;4183300,4978468;4136277,5004109;4067879,5029752;3997345,5053421;3978107,5071172;3948184,5081036;3873375,5092870;3777190,5120485;3689557,5146125;3593372,5171768;3473676,5199383;3304821,5225024;3300547,5230942;3219360,5249672;3221463,5250666;3311623,5229865;3313371,5225024;3482228,5199383;3601924,5171768;3698107,5146125;3785742,5120485;3881925,5092870;3956736,5081036;3906093,5109077;3907574,5108650;3961010,5079062;3990934,5069201;3992927,5068691;4005895,5055393;4076431,5031723;4144828,5006082;4191852,4980440;4253836,4950854;4305134,4931129;4340311,4917017;4358570,4905486;4448342,4856176;4574449,4793058;1032379,4684313;1040494,4690737;1043265,4692039;4711977,4632822;4711244,4633288;4711244,4633851;4714641,4634299;4715518,4633288;4758155,4603379;4745534,4611424;4743304,4613564;4751957,4608453;857856,4504028;938582,4591739;874574,4520857;4909491,4503970;4909300,4504032;4907886,4512970;4873688,4548474;4833075,4589894;4835524,4589374;4873688,4550445;4907886,4514941;4909491,4503970;1066771,4459553;1071003,4464309;1071216,4463657;750606,4414345;806179,4447878;808907,4450843;834231,4456014;891673,4505078;970759,4564251;1004958,4607645;1024193,4629343;1105415,4692462;1081905,4710213;1006264,4632652;1002821,4633288;1074403,4706684;1081905,4710213;1105417,4692462;1308471,4840394;1267861,4852229;1282822,4862092;1222974,4864064;1184501,4840394;1148166,4814754;1058394,4745717;975034,4676682;898087,4607645;861752,4574114;827553,4538610;840377,4522831;883126,4558335;930149,4591866;987858,4649068;992764,4652950;930149,4591866;885262,4558335;842514,4522831;795490,4469574;750606,4414345;5459341,4100726;5458257,4101155;5434912,4152859;5436900,3853618;5380257,3929122;5352470,3976461;5324684,4019855;5258423,4100726;5200714,4181596;5149416,4246687;5145139,4249100;5141638,4253886;5147277,4250632;5198575,4185543;5256287,4104671;5322546,4023801;5350333,3980408;5378119,3933069;5435830,3856142;5658122,3826556;5630334,3903481;5581175,3986324;5532013,4071140;5487128,4124395;5517052,4069167;5542701,4013938;5561937,3984352;5587586,3944903;5611098,3905454;5658122,3826556;5519772,3657478;5467890,3741740;5466937,3743765;5519188,3658897;5548226,3466634;5485869,3623855;5354698,3871284;5335494,3899304;5335370,3899536;5290483,3970544;5245599,4047471;5194300,4106644;5151552,4173708;4899337,4436043;4815976,4501135;4807978,4506747;4804529,4509969;4769671,4536192;4741167,4566225;4636433,4639206;4620022,4648774;4575447,4682306;4569011,4686164;4559486,4694435;4476127,4745719;4392767,4793058;4383225,4797520;4326784,4831351;4309287,4839496;4292309,4850258;4234598,4879846;4180677,4899361;4060499,4955300;3778545,5052342;3582069,5098963;3740855,5071172;3770779,5065254;3866962,5033695;3926809,5015944;4022994,4970576;4132002,4935072;4201842,4909798;4232462,4893652;4260245,4885764;4298720,4866037;4308830,4859554;4335058,4836452;4392767,4804892;4458422,4775193;4482539,4761496;4565899,4710213;4602234,4678653;4642846,4654984;4747579,4582004;4822389,4516912;4905748,4451822;5157963,4189485;5192674,4135033;5194300,4130312;5249873,4051414;5266973,4027744;5289709,3998643;5296897,3986324;5341781,3915316;5429417,3747656;5514913,3568164;5540028,3495182;5782090,3292021;5775679,3295966;5775679,3295966;5802279,3175121;5801512,3178611;5807739,3185508;5826977,3205233;5839801,3197343;5840124,3195829;5831252,3201288;5809877,3183535;5783228,2951057;5781735,2951134;5779031,2951272;5779954,2960649;5777817,3009961;5769268,3039547;5717969,3114500;5705145,3179592;5692320,3201288;5670946,3295966;5647433,3370919;5621784,3443901;5606824,3501101;5589724,3560274;5603361,3540701;5615373,3499127;5626059,3439954;5651708,3366974;5675221,3292021;5696595,3197343;5709420,3175645;5722244,3110555;5773542,3035602;5739344,3187480;5713695,3313717;5655983,3475458;5644568,3491846;5639687,3516388;5623923,3558303;5564075,3678621;5536288,3741740;5519188,3775273;5497814,3810777;5440105,3905454;5378119,3998159;5299035,4122424;5211400,4244716;5153691,4313751;5091704,4380814;5070330,4408429;5046820,4436043;5010482,4463657;4951054,4524378;4952771,4530721;4890787,4589894;4824526,4633288;4771091,4672737;4720471,4706874;4728343,4706270;4783916,4668792;4837352,4629343;4903611,4585949;4965598,4526776;4963459,4518886;5023307,4457741;5059644,4430127;5083155,4402512;5104529,4374898;5166515,4307835;5224224,4238798;5311860,4116506;5390943,3992242;5452929,3899536;5510639,3804858;5532013,3769354;5549112,3735824;5576900,3672705;5636748,3552384;5660258,3471515;5717969,3309774;5743619,3183537;5777817,3031657;5785528,3004979;5779954,3004043;5782090,2954733;5829113,2909365;5804225,3005068;5804227,3005068;5829115,2909367;5848351,2889641;5835526,2915284;5832589,2969032;5831252,3019823;5809877,3080516;5809877,3087449;5835526,3019823;5839801,2915282;5849767,2895358;5756441,2804824;5742436,2835375;5737205,2879779;5730462,2859036;5727996,2861964;5735069,2883724;5730794,2915284;5739344,2940924;5745970,2940585;5741480,2927116;5745755,2895557;5756441,2804824;5935986,2751569;5940261,2753541;5938123,2836383;5940261,2893586;5933848,2998125;5927437,3057298;5908199,3144086;5901788,3217068;5869725,3351194;5839801,3467568;5786367,3489266;5790642,3477431;5799191,3394588;5831252,3307800;5856901,3293994;5856901,3293992;5884688,3144086;5899649,3073078;5912474,3000098;5923162,2931061;5927437,2865971;5929573,2810743;5933848,2781155;5935986,2751569;301036,1837010;302100,1837501;302201,1837225;429993,1554292;382970,1635161;344496,1664749;344404,1666638;340683,1742148;340791,1741968;344496,1666721;382970,1637133;429993,1556263;431595,1557249;432396,1555771;455640,1382688;425716,1402412;380831,1489200;391100,1496781;391434,1495450;382970,1489200;427854,1402412;454352,1384947;620222,1270259;617522,1272253;606062,1312914;598848,1333377;402205,1664749;374418,1745619;348769,1828462;293196,2002037;256861,2120385;239761,2209146;231212,2254511;224798,2299879;205563,2422171;199149,2497124;209837,2576022;214846,2533032;214112,2518820;222662,2435977;241898,2313685;257155,2296789;279310,2159966;278235,2136164;299351,2080300;311915,2033398;308159,2041486;295334,2037542;263272,2122358;265410,2169697;250447,2260430;248311,2276209;226937,2299879;233348,2254511;241898,2209146;258997,2120385;295334,2002037;350907,1828462;376556,1745619;404341,1664749;600984,1333377;620222,1270259;658698,1073014;658696,1073014;669382,1080904;669382,1080901;1043844,792190;1043433,792493;1042186,793795;1024730,810677;1020316,816601;1017432,819608;1004958,836320;874576,978336;838239,1017785;801904,1059206;641230,1223088;804040,1057234;840375,1015812;876712,976363;1007094,834346;1020316,816601;1042186,793795;1098102,656177;1079654,662108;1065934,666809;1062669,670632;1039156,690356;979309,725860;938699,767283;900225,808703;874576,830401;873705,829395;849461,856290;808315,903383;742056,970446;752742,982279;752946,982113;744192,972418;810451,905354;876712,830401;902361,808705;940835,767283;981445,725862;1041293,690358;1064805,670634;1090454,661758;1098551,659439;4193988,299813;4302995,345178;4350019,380682;4245286,333343;4193988,299813;3839176,155823;3924673,173574;4044369,228802;3839176,155823;2552452,142756;2507565,147933;2411380,159768;2317333,179492;2276724,191327;2229700,203161;2126803,221815;2107866,228804;1977485,270225;1849240,317564;1759468,355041;1699620,376737;1552137,439856;1481603,481278;1413206,522699;1304196,597652;1201600,672605;1103409,751652;1111829,761366;1132669,748175;1150408,735974;1214425,684440;1317021,609487;1426028,534533;1494426,493111;1564962,451690;1712442,388572;1770154,360958;1859926,323480;1988171,276141;2118552,234721;2173322,224793;2199779,216450;2559888,144758;3316845,100348;3362531,104539;3424517,124263;3377494,118347;3279172,100594;3316845,100348;3565587,84814;3653220,90731;3760091,130180;3627571,108484;3565587,84814;2850620,84322;2603748,96649;2432754,118345;2351532,138070;2280996,161739;2182675,173574;1810764,305729;1676107,360958;1635495,374764;1599160,392517;1530763,426047;1423892,477331;1342670,536505;1107554,706136;1058419,745564;1010350,786067;1011369,787007;641596,1187414;566785,1282092;532587,1339294;498388,1392549;434265,1503006;364515,1604437;363732,1607547;340219,1666721;323120,1694335;318845,1698280;299876,1756468;295334,1790986;291059,1840296;261135,1921168;233348,2002037;203424,2120385;186325,2228870;175639,2337354;190600,2262401;191986,2256216;194874,2226897;211974,2118413;217328,2120062;217792,2118229;211976,2116440;241900,1998093;269685,1917221;299472,1836722;297473,1836352;301748,1787041;325258,1694335;342357,1666721;342932,1665279;365870,1607547;436404,1504980;500527,1394522;534725,1341267;568924,1284065;643735,1189387;1013507,788981;1111829,706138;1346945,536507;1428167,477333;1535038,426050;1603435,392517;1639772,374766;1680382,360958;1815041,305729;2186952,173576;2285273,161741;2355807,138072;2437029,118347;2608022,96649;2854895,85061;3053324,91205;3150927,0;3251385,5916;3353981,15780;3422378,31559;3467265,51284;3522838,41420;3606196,59174;3657494,72980;3655358,74953;3653220,88759;3565587,82843;3535663,74953;3505739,69035;3448027,57200;3390318,45365;3330470,37476;3264211,37476;3210775,37476;3127417,37476;3123501,36322;3086805,53255;3099629,72980;3227874,96649;3170805,97569;3171767,97637;3232149,96649;3283447,102567;3381768,120319;3428792,126237;3507877,142017;3589099,157796;3668183,175547;3747268,197245;3785742,207106;3824215,218941;3824711,219359;3852302,223750;3919162,246678;3928501,259736;3931086,260364;3990934,282060;4042232,301784;4093530,323482;4132004,343207;4157653,355041;4185438,368847;4279485,418160;4399180,489168;4461167,528617;4462962,529799;4494638,547559;5700870,2641112;5699968,2657618;5724381,2660836;5747891,2676616;5758579,2729871;5799189,2792990;5816291,2794425;5816291,2779183;5833666,2734642;5833388,2725928;5850487,2672671;5874000,2672671;5910335,2650975;5914610,2737763;5903924,2779183;5891099,2818632;5884686,2883724;5882550,2917255;5878275,2950788;5869162,2956396;5869725,2958675;5878457,2953304;5882550,2921200;5884686,2887669;5891099,2822577;5903924,2783128;5914610,2741708;5931709,2753543;5929573,2783128;5925298,2812716;5923160,2867945;5918885,2933035;5908199,3002072;5895374,3075051;5880411,3146059;5852626,3295966;5826977,3309774;5794914,3396562;5786365,3479405;5782090,3491240;5745755,3581972;5735067,3589862;5690182,3686511;5737205,3589862;5747891,3581972;5679494,3761464;5643159,3779217;5635623,3793127;5636748,3794995;5645297,3779215;5681632,3761464;5655983,3828528;5608960,3907426;5585449,3946875;5559800,3986324;5540562,4015910;5512777,4073112;5482853,4128340;5435830,4187514;5388807,4242743;5390766,4239019;5337506,4305861;5222086,4422237;5199363,4454500;5222086,4424208;5337506,4307832;5249873,4430124;5204719,4473767;5168472,4498356;5166513,4501135;5143851,4517223;5143002,4522831;5042543,4617508;4935672,4708241;4930730,4711550;4895062,4753607;4809565,4812780;4729658,4868085;4729371,4868406;4809565,4814754;4895062,4755580;4824526,4820670;4767084,4855188;4727347,4870676;4726204,4871956;4683456,4897597;4667349,4904486;4626817,4934828;4587273,4960715;4527425,4996219;4508190,4998193;4486809,5006963;4483486,5009292;4510326,5000164;4529564,4998193;4452617,5051448;4403455,5075119;4354296,5096815;4319572,5101622;4313684,5104705;4151240,5169795;4142957,5171532;4093530,5201354;4121316,5209244;4018720,5250666;4027269,5223052;3993071,5234887;3961010,5244748;3894749,5264473;3885897,5254667;3854137,5260528;3815664,5268417;3736580,5286171;3733973,5287289;3809252,5270389;3847726,5262499;3879786,5256583;3892611,5266444;3958872,5246719;3990932,5236858;4025131,5225024;4016581,5252638;3926809,5292087;3922409,5290950;3860551,5313783;3809252,5327591;3732305,5345342;3700512,5342878;3634013,5354818;3631845,5359150;3454441,5390709;3413829,5380846;3379630,5380846;3319782,5398599;3266348,5402544;3212911,5404516;3207106,5402221;3158409,5410188;3099629,5400571;3101768,5398599;3112454,5384791;3063294,5378875;3086805,5367040;3157340,5365067;3225738,5363095;3324057,5365067;3392454,5359150;3520700,5333507;3606196,5315756;3670319,5313783;3674780,5311871;3612610,5313785;3527113,5331536;3398868,5357179;3330470,5363095;3232149,5361124;3163752,5363095;3093216,5365069;3095354,5357179;3110315,5337454;3768640,5236858;4215362,5081036;4332919,5023833;4399180,4992274;4467578,4958744;4595823,4887735;4698419,4814754;4890787,4676682;4944221,4637233;4995519,4595812;5072466,4530721;5104529,4481410;5150583,4442452;5150953,4440004;5106667,4477465;5074605,4526776;4997658,4591868;4946360,4633288;4892925,4672737;4700558,4810809;4597961,4883790;4469716,4954799;4401319,4988329;4335058,5019889;4217501,5077091;3770779,5232913;3112454,5333509;3063294,5333509;3056881,5317730;3005583,5315756;2958559,5333509;2821764,5335481;2721307,5331536;2672145,5327591;2622986,5319701;2652600,5290552;2646496,5292087;2536163,5273232;2531075,5274336;2319472,5238832;2236111,5223052;2163439,5211217;2075806,5173740;1966797,5136264;1853514,5094842;1872750,5081036;1951836,5094842;1986034,5122456;2103591,5154015;2336571,5209244;2394280,5219107;2456267,5228968;2524664,5242777;2600038,5257817;2605884,5256583;2676420,5266446;2678556,5262501;2781152,5266446;2798252,5268417;2956421,5268417;3071841,5272362;3208636,5262501;3225736,5262501;3232149,5278281;3366805,5262501;3456577,5242777;3507875,5234887;3539938,5230942;3610471,5215162;3668183,5203328;3725892,5189519;3831749,5172613;3845590,5167823;3734444,5185575;3676732,5199383;3619023,5211217;3548487,5226997;3516427,5230942;3465129,5238832;3326196,5250666;3232149,5258556;3215050,5258556;3078255,5268417;2962834,5264473;2804665,5264473;2787566,5262501;2721307,5236858;2684970,5258556;2684878,5258726;2714893,5240803;2781155,5266444;2678558,5262499;2679366,5262017;2612297,5252638;2533214,5236858;2464816,5223052;2402830,5213189;2345121,5203328;2112141,5148099;1994584,5116540;1960385,5088925;1881300,5075117;1763743,5019889;1729544,5021862;1607710,4964660;1586336,4929156;1590611,4927184;1665421,4964660;1740230,5002138;1761604,4990303;1673971,4937046;1601299,4907460;1500839,4854203;1415342,4802919;1280686,4749664;1229388,4710215;1240074,4706270;1291372,4720076;1184501,4617508;1124653,4572143;1069080,4526776;998546,4473520;895950,4368979;888911,4348677;868163,4329530;797629,4258522;789079,4223018;761292,4187514;757982,4182724;724954,4161871;660832,4077057;624497,3998159;620222,3998159;571062,3911371;524039,3824583;474877,3723989;429993,3621421;474877,3690456;519764,3777244;534725,3824583;540910,3832951;533298,3796432;513450,3763189;481141,3696145;442815,3637199;395792,3518852;355505,3397533;342277,3362168;284659,3149934;259179,2995863;258997,3000098;261135,3031657;271821,3104639;284646,3179592;263272,3114500;248311,3031657;231212,3031657;220523,2956704;205563,2909365;192738,2864000;156401,2828496;145715,2828496;135027,2779183;130752,2716065;139301,2627306;143576,2595746;150856,2574100;147317,2524738;152126,2451756;160676,2436965;160676,2428087;143576,2457675;128615,2437950;100828,2402446;95752,2374339;94417,2376803;85867,2455701;79454,2534599;73043,2595746;73043,2721981;75179,2787073;79454,2852163;60218,2913310;55943,2913310;43119,2794963;43119,2672671;53805,2577993;73034,2595736;55943,2576022;51668,2505014;55943,2396528;58079,2366942;64493,2317630;90142,2228870;102922,2169906;98692,2155889;83729,2234787;58079,2323548;51668,2372858;49530,2402446;45255,2510930;49530,2581938;38844,2676616;38844,2798908;51668,2917255;55943,2917255;83729,3029686;98692,3122390;130752,3217068;181249,3420662;185656,3459680;194877,3459680;241900,3564219;258999,3617476;226937,3572109;192738,3501101;190602,3520825;172006,3467630;158539,3469542;143576,3424176;92278,3315690;60218,3219041;58079,3138170;43119,3043492;32430,2948814;8920,2879779;23881,2512903;38844,2418226;26019,2366942;51668,2224926;58079,2191393;75179,2076991;120066,1994148;109378,2106578;120061,2087307;126477,2041240;128615,1990203;147851,1925111;177775,1826488;214112,1725894;216834,1723068;233350,1643051;256861,1585849;284648,1538510;340221,1439888;385106,1351128;449228,1236726;496252,1187414;534725,1118379;566788,1074985;600986,1059206;609536,1047371;643735,984252;709994,913244;711798,942923;706964,955398;776253,889575;810451,848154;855338,808705;859207,812671;857477,810677;913050,759393;968623,712054;1028470,652880;1111829,595678;1201600,534533;1255275,499978;1291372,469441;1355494,433937;1423892,400407;1432946,396110;1456221,375012;1494428,349123;1536375,329398;1566050,323095;1571373,319535;2152751,102565;2174323,98237;2233973,78896;2275119,71253;2296574,71085;2304509,69035;2791841,9861;2930238,9368;3078255,11833;3081010,13740;3153066,5916;3219325,15778;3285586,27612;3319771,34783;3283447,25641;3217186,13806;3150927,3945;315092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line id="Straight Connector 40" o:spid="_x0000_s1028" style="position:absolute;visibility:visible;mso-wrap-style:square" from="9470,57803" to="9470,86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" strokecolor="#d8d8d8 [2732]" strokeweight=".5pt">
                <v:stroke joinstyle="miter"/>
              </v:line>
              <v:line id="Straight Connector 70" o:spid="_x0000_s1029" style="position:absolute;visibility:visible;mso-wrap-style:square" from="74567,18505" to="74965,67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" strokecolor="#d8d8d8 [2732]" strokeweight=".5pt">
                <v:stroke joinstyle="miter"/>
              </v:line>
              <v:line id="Straight Connector 63" o:spid="_x0000_s1030" style="position:absolute;visibility:visible;mso-wrap-style:square" from="40277,57803" to="40567,86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" strokecolor="#d8d8d8 [2732]" strokeweight=".5pt">
                <v:stroke joinstyle="miter"/>
              </v:line>
              <v:shape id="Freeform: Shape 18" o:spid="_x0000_s1031" style="position:absolute;left:1088;width:52616;height:5080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2860592,5052449;2836002,5065403;2837475,5066022;3065053,4920942;2985548,4939463;2866290,4954279;2860612,4939463;2943903,4932054;3065053,4920942;3271859,4901554;3267006,4902896;3269494,4902421;1788241,4873714;1872478,4895013;1908445,4896864;2008772,4945020;2054203,4954279;2057045,4955207;2067455,4945020;2107207,4956132;2146960,4965392;2225286,4983214;2226465,4982061;2317328,4996878;2360865,5004286;2404404,5007990;2493373,5011694;2614523,5009841;2619782,5009841;2631561,5003358;2658063,4995025;2685037,4994562;2703494,4996876;2708463,5009841;2750818,5009841;2737568,5028362;2729996,5037623;2705386,5048736;2659955,5048736;2601274,5045031;2474443,5041327;2379795,5033919;2296504,5022807;2213213,5009841;2086385,4991320;1987950,4959836;1989089,4959027;1931161,4941316;1880050,4919091;1821369,4900570;1760793,4880196;1788241,4873714;2902542,4834007;2873621,4838325;2673600,4848207;2739460,4856119;2756497,4852414;2873862,4839451;2893175,4835776;3082254,4807172;2984018,4821840;3017728,4822781;3066236,4813985;3440850,4802888;3132741,4883166;3288661,4849175;1465489,4765368;1683180,4856119;1760793,4880196;1819475,4900568;1878158,4919089;1929267,4941314;1917909,4950575;1887622,4945018;1779723,4906125;1726720,4885752;1673717,4863527;1603676,4839451;1543100,4813522;1495777,4789444;1465489,4765368;1554460,4719068;1658573,4770925;1645323,4778334;1524173,4720919;1554460,4719068;1170186,4593127;1298908,4663506;1325409,4693139;1264834,4661653;1219403,4633872;1170186,4593127;1395906,4545603;1395923,4546130;1402317,4553700;1403020,4550528;4160386,4424028;4153512,4424588;4039934,4504228;3928247,4563494;3848742,4609795;3805205,4628315;3759773,4646836;3704876,4674618;3663231,4698694;3602656,4722772;3540189,4744997;3523151,4761664;3496649,4770925;3430396,4782038;3345211,4807967;3267600,4832043;3182416,4856121;3076409,4882049;2926865,4906125;2923079,4911683;2851176,4929270;2853040,4930203;2932889,4910671;2934437,4906125;3083983,4882049;3189989,4856121;3275172,4832043;3352785,4807967;3437968,4782038;3504223,4770925;3459372,4797255;3460684,4796854;3508009,4769072;3534511,4759813;3536275,4759335;3547760,4746848;3610230,4724623;3670805,4700547;3712450,4676469;3767345,4648689;3812777,4630168;3843931,4616917;3860102,4606090;3939607,4559790;4051291,4500524;914311,4398416;921498,4404448;923950,4405671;4173090,4350068;4172442,4350505;4172442,4351034;4175451,4351454;4176228,4350505;4213986,4322422;4202811,4329976;4200835,4331985;4208499,4327186;759747,4229134;831237,4311486;774553,4244936;4348016,4229080;4347847,4229138;4346595,4237530;4316308,4270867;4280340,4309760;4282508,4309270;4316308,4272718;4346595,4239381;4348016,4229080;944770,4187375;948518,4191838;948707,4191227;664763,4144925;713980,4176411;716397,4179195;738824,4184051;789697,4230120;859738,4285682;890026,4326427;907061,4346801;978994,4406067;958173,4422735;891182,4349908;888134,4350505;888134,4350505;951529,4419422;958173,4422735;978996,4406067;1158828,4544971;1122862,4556084;1136112,4565345;1083109,4567196;1049035,4544971;1016856,4520895;937351,4456072;863524,4391251;795377,4326427;763197,4294943;732910,4261606;744268,4246789;782127,4280127;823772,4311611;874882,4365322;879226,4368968;823772,4311611;784019,4280127;746160,4246789;704514,4196783;664763,4144925;4834982,3850447;4834023,3850850;4813346,3899398;4815109,3618420;4764943,3689316;4740334,3733766;4715726,3774511;4657043,3850447;4605934,3926381;4560502,3987500;4556712,3989765;4553612,3994259;4558608,3991204;4604040,3930087;4655151,3854151;4713832,3778217;4738442,3737472;4763049,3693022;4814161,3620791;4966308,3611992;4950455,3646720;4916381,3713394;4950455,3646720;4966308,3611992;5011030,3593011;4986420,3665240;4942883,3743027;4899344,3822667;4859592,3872672;4886094,3820814;4908809,3768956;4925845,3741176;4948561,3704135;4969385,3667093;5011030,3593011;4888502,3434252;4842554,3513371;4841710,3515272;4887986,3435584;4913702,3255055;4858477,3402680;4742307,3635008;4725297,3661318;4725190,3661536;4685437,3728211;4645685,3800442;4600254,3856004;4562394,3918974;4339023,4165298;4265196,4226418;4258113,4231685;4255057,4234713;4224187,4259335;4198943,4287535;4106187,4356062;4091653,4365044;4052176,4396532;4046474,4400154;4038040,4407920;3964215,4456074;3890388,4500524;3881939,4504714;3831951,4536480;3816453,4544127;3801419,4554233;3750308,4582015;3702555,4600337;3596117,4652864;3346412,4743983;3172405,4787758;3313032,4761664;3339533,4756107;3424716,4726474;3477719,4709806;3562904,4667208;3659445,4633871;3721298,4610139;3748416,4594978;3773021,4587572;3807097,4569049;3816050,4562961;3839278,4541269;3890388,4511636;3948534,4483749;3969893,4470889;4043719,4422735;4075899,4393102;4111867,4370877;4204621,4302351;4270876,4241232;4344701,4180115;4568072,3933789;4598813,3882660;4600254,3878227;4649471,3804144;4664615,3781920;4684751,3754595;4691116,3743027;4730868,3676353;4808481,3518926;4884200,3350389;4906442,3281861;5120820,3091099;5115143,3094804;5115143,3094804;5138701,2981335;5138021,2984611;5143536,2991088;5160574,3009608;5171932,3002200;5172218,3000779;5164360,3005904;5145430,2989235;5121828,2770946;5120506,2771017;5118112,2771148;5118928,2779952;5117037,2826255;5109465,2854035;5064033,2924413;5052675,2985533;5041318,3005904;5022388,3094804;5001564,3165182;4978848,3233710;4965599,3287419;4950455,3342981;4962532,3324600;4973171,3285566;4982634,3230003;5005350,3161478;5026174,3091099;5045104,3002200;5056461,2981826;5067819,2920709;5113251,2850331;5082963,2992939;5060247,3111471;5009136,3263341;4999024,3278729;4994702,3301772;4980742,3341129;4927739,3454105;4903129,3513371;4887986,3544857;4869056,3578194;4817947,3667093;4763049,3754140;4693010,3870821;4615398,3985649;4564288,4050470;4509391,4113441;4490461,4139370;4469640,4165298;4437458,4191227;4384826,4248242;4386347,4254198;4331451,4309760;4272768,4350505;4225445,4387547;4180614,4419600;4187585,4419033;4236803,4383842;4284128,4346801;4342809,4306056;4397707,4250494;4395813,4243085;4448816,4185672;4480997,4159743;4501819,4133814;4520749,4107885;4575646,4044915;4626755,3980092;4704368,3865264;4774407,3748584;4829305,3661536;4880414,3572637;4899344,3539300;4914487,3507816;4939097,3448549;4992100,3335572;5012922,3259639;5064033,3107769;5086749,2989237;5117037,2846627;5123865,2821576;5118928,2820698;5120820,2774397;5162466,2731798;5140422,2821660;5140424,2821660;5162468,2731800;5179504,2713278;5168146,2737356;5168146,2737356;5165542,2787823;5164360,2835514;5145430,2892503;5145430,2899013;5168146,2835514;5171932,2737354;5180758,2718646;5098105,2633638;5085700,2662326;5081069,2704018;5075097,2684541;5072913,2687290;5079177,2707722;5075391,2737356;5082963,2761431;5088832,2761113;5084855,2748466;5088641,2718833;5098105,2633638;5257117,2583633;5260902,2585484;5259009,2663271;5260902,2716982;5255223,2815140;5249545,2870702;5232507,2952193;5226829,3020721;5198433,3146661;5171932,3255932;5124608,3276306;5128394,3265194;5135966,3187407;5164360,3105916;5187076,3092952;5187076,3092951;5211685,2952193;5224935,2885519;5236293,2816993;5245759,2752170;5249545,2691053;5251437,2639195;5255223,2611413;5257117,2583633;266608,1724892;267550,1725353;267640,1725094;380817,1459429;339171,1535363;305098,1563145;305016,1564918;301721,1635820;301815,1635651;305098,1564996;339171,1537214;380817,1461280;382236,1462206;382945,1460817;403530,1298298;377029,1316819;337277,1398310;346371,1405428;346668,1404178;339171,1398310;378923,1316819;402390,1300420;549290,1192731;546899,1194604;536750,1232783;530361,1251998;356207,1563145;331597,1639079;308882,1716865;259664,1879847;227485,1990971;212341,2074315;204769,2116912;199089,2159511;182053,2274339;176373,2344717;185839,2418800;190275,2378434;189625,2365089;197197,2287302;214233,2172474;227745,2156609;247366,2028137;246414,2005788;265116,1953335;276243,1909294;272916,1916889;261558,1913185;233163,1992824;235057,2037274;221805,2122469;219913,2137286;200983,2159511;206661,2116912;214233,2074315;229377,1990971;261558,1879847;310776,1716865;333491,1639079;358099,1563145;532252,1251998;549290,1192731;583366,1007525;583364,1007525;592828,1014933;592828,1014931;924465,743841;924101,744125;922998,745344;907534,761199;903625,766764;901073,769585;890026,785277;774555,918625;742374,955667;710194,994559;567956,1148373;712086,992708;744266,953814;776447,916772;891917,783424;903625,766764;922998,745344;972517,616129;956179,621698;944028,626112;941137,629701;920313,648222;867310,681559;831344,720453;797271,759346;774555,779719;773782,778774;752312,804029;715872,848247;657191,911217;666655,922328;666835,922172;659083,913068;717764,850098;776447,779719;799163,759348;833236,720453;869202,681561;922205,648224;943029,629703;965744,621369;972915,619191;3714342,281514;3810883,324111;3852528,357448;3759773,312998;3714342,281514;3400108,146312;3475827,162980;3581834,214838;3400108,146312;2260540,134043;2220787,138904;2135602,150016;2052311,168537;2016346,179650;1974700,190762;1883571,208277;1866800,214840;1751329,253732;1637751,298182;1558246,333372;1505243,353744;1374627,413010;1312160,451904;1251584,490797;1155042,561175;1064179,631554;977218,705777;984674,714898;1003131,702512;1018839,691055;1075537,642666;1166400,572288;1262940,501909;1323515,463015;1385985,424122;1516599,364856;1567710,338927;1647215,303737;1760793,259287;1876264,220395;1924770,211073;1948201,203239;2267127,135923;2937511,94223;2977974,98159;3032872,116679;2991226,111124;2904149,94454;2937511,94223;3157808,79638;3235419,85193;3330067,122234;3212703,101863;3157808,79638;2524609,79175;2305970,90750;2154532,111122;2082599,129643;2020130,151868;1933053,162980;1603676,287069;1484419,338927;1448452,351891;1416272,368560;1355697,400045;1261048,448198;1189115,503760;980888,663038;937373,700060;894801,738091;895703,738974;568220,1114943;501965,1203842;471677,1257553;441390,1307558;384601,1411273;322827,1506511;322133,1509434;301310,1564996;286166,1590925;282380,1594629;265581,1649265;261558,1681677;257772,1727978;231271,1803914;206661,1879847;180159,1990971;165016,2092836;155552,2194699;168802,2124320;170030,2118512;172588,2090983;187731,1989120;192473,1990668;192885,1988947;187733,1987267;214235,1876143;238843,1800208;265223,1724622;263452,1724274;267238,1677973;288060,1590925;303204,1564996;303712,1563643;324027,1509434;386495,1413126;443284,1309411;473571,1259406;503859,1205695;570114,1116796;897597,740827;984674,663040;1192901,503762;1264834,448200;1359483,400047;1420058,368560;1452240,351893;1488205,338927;1607463,287069;1936841,162982;2023918,151870;2086385,129645;2158318,111124;2309756,90750;2528395,79869;2704130,85638;2790571,0;2879540,5555;2970402,14817;3030978,29633;3070731,48154;3119948,38892;3193773,55562;3239205,68526;3237313,70379;3235419,83342;3157808,77787;3131306,70379;3104805,64821;3053693,53709;3002584,42597;2949581,35188;2890900,35188;2843574,35188;2769749,35188;2766281,34105;2733782,50005;2745140,68526;2858718,90750;2808175,91614;2809028,91678;2862504,90750;2907935,96308;2995012,112975;3036658,118532;3106699,133349;3178632,148165;3248671,164833;3318712,185207;3352785,194466;3386859,205579;3387298,205971;3411733,210093;3470946,231622;3479218,243884;3481507,244473;3534511,264845;3579942,283365;3625373,303739;3659447,322260;3682163,333372;3706770,346336;3790061,392638;3896068,459313;3950965,496354;3952553,497464;3980608,514140;5048889,2479917;5048089,2495416;5069711,2498438;5090533,2513254;5099999,2563259;5135964,2622525;5151110,2623873;5151110,2609562;5166498,2567739;5166252,2559557;5181396,2509550;5202219,2509550;5234399,2489178;5238185,2570669;5228721,2609562;5217363,2646603;5211683,2707722;5209791,2739207;5206005,2770693;5197933,2775958;5198433,2778099;5206166,2773055;5209791,2742911;5211683,2711427;5217363,2650307;5228721,2613266;5238185,2574374;5253329,2585486;5251437,2613266;5247651,2641048;5245757,2692906;5241971,2754023;5232507,2818846;5221149,2887372;5207897,2954046;5183290,3094804;5160574,3107769;5132178,3189260;5124606,3267047;5120820,3278159;5088641,3363354;5079175,3370763;5039424,3461513;5081069,3370763;5090533,3363354;5029958,3531891;4997778,3548561;4991105,3561622;4992100,3563376;4999672,3548559;5031852,3531891;5009136,3594862;4967491,3668944;4946669,3705986;4923953,3743027;4906915,3770807;4882308,3824518;4855806,3876376;4814161,3931938;4772515,3983796;4774250,3980300;4727082,4043062;4624861,4152335;4604735,4182629;4624861,4154186;4727082,4044913;4649471,4159741;4609481,4200718;4577377,4223808;4575644,4226418;4555574,4241524;4554822,4246789;4465852,4335689;4371203,4420884;4366825,4423991;4335237,4463480;4259518,4519042;4188748,4570972;4188496,4571274;4259518,4520895;4335237,4465333;4272768,4526451;4221896,4558862;4186703,4573405;4185692,4574606;4147832,4598682;4133565,4605151;4097671,4633641;4062649,4657948;4009646,4691286;3992610,4693139;3973673,4701373;3970729,4703559;3994502,4694990;4011540,4693139;3943393,4743143;3899853,4765370;3856316,4785742;3825563,4790255;3820349,4793150;3676483,4854268;3669147,4855899;3625373,4883901;3649981,4891309;3559118,4930203;3566690,4904274;3536403,4915387;3508009,4924646;3449326,4943167;3441486,4933960;3413358,4939463;3379285,4946871;3309246,4963540;3306936,4964590;3373607,4948722;3407680,4941314;3436074,4935758;3447432,4945018;3506115,4926497;3534509,4917238;3564796,4906125;3557224,4932054;3477719,4969096;3473822,4968028;3419038,4989467;3373607,5002433;3305460,5019101;3277303,5016787;3218409,5027998;3216489,5032066;3059373,5061699;3023406,5052438;2993118,5052438;2940115,5069107;2892792,5072811;2845466,5074663;2840325,5072508;2797197,5079988;2745140,5070958;2747034,5069107;2756497,5056142;2712960,5050587;2733782,5039474;2796251,5037621;2856826,5035770;2943901,5037621;3004476,5032066;3118054,5007988;3193773,4991320;3250563,4989467;3254513,4987673;3199453,4989469;3123734,5006137;3010156,5030215;2949581,5035770;2862504,5033919;2801929,5035770;2739460,5037623;2741354,5030215;2754603,5011694;3337639,4917238;3733272,4770925;3837384,4717215;3896068,4687581;3956643,4656097;4070221,4589423;4161084,4520895;4331451,4391251;4378775,4354209;4424206,4315317;4492353,4254198;4520749,4207897;4561536,4171316;4561864,4169018;4522643,4204193;4494247,4250494;4426100,4311613;4380669,4350505;4333345,4387547;4162978,4517191;4072115,4585719;3958537,4652393;3897962,4683877;3839278,4713510;3735166,4767221;3339533,4913534;2756497,5007990;2712960,5007990;2707280,4993174;2661849,4991320;2620203,5007990;2499053,5009841;2410084,5006137;2366545,5002433;2323007,4995025;2349233,4967655;2343829,4969096;2246114,4951392;2241609,4952428;2054205,4919091;1980378,4904274;1916017,4893162;1838406,4857972;1741864,4822783;1641537,4783889;1658573,4770925;1728614,4783889;1758901,4809818;1863014,4839451;2069349,4891309;2120458,4900570;2175356,4909830;2235931,4922795;2302685,4936917;2307862,4935758;2370331,4945020;2372223,4941316;2463086,4945020;2478229,4946871;2618309,4946871;2720530,4950575;2841680,4941316;2856824,4941316;2862504,4956132;2981760,4941316;3061265,4922795;3106697,4915387;3135092,4911683;3197559,4896866;3248671,4885754;3299780,4872788;3393530,4856914;3405788,4852416;3307354,4869084;3256242,4882049;3205133,4893162;3142664,4907978;3114270,4911683;3068839,4919091;2945795,4930203;2862504,4937612;2847360,4937612;2726210,4946871;2623989,4943167;2483909,4943167;2468765,4941316;2410084,4917238;2377903,4937612;2377821,4937771;2404404,4920942;2463088,4945018;2372225,4941314;2372940,4940861;2313542,4932054;2243503,4917238;2182927,4904274;2128030,4895013;2076921,4885754;1870586,4833896;1766473,4804263;1736186,4778334;1666145,4765368;1562032,4713510;1531745,4715363;1423844,4661653;1404914,4628315;1408700,4626464;1474955,4661653;1541208,4696843;1560138,4685730;1482527,4635724;1418166,4607944;1329195,4557937;1253476,4509783;1134220,4459778;1088789,4422737;1098253,4419033;1143684,4431996;1049035,4335689;996032,4293092;946815,4250494;884348,4200489;793485,4102328;787250,4083265;768875,4065287;706408,3998612;698836,3965275;674227,3931938;671295,3927441;642045,3907860;585256,3828222;553076,3754140;549290,3754140;505753,3672649;464107,3591158;420568,3496703;380817,3400396;420568,3465217;460321,3546708;473571,3591158;479047,3599015;472307,3564727;454727,3533513;426113,3470556;392172,3415210;350527,3304086;314852,3190182;303132,3156965;252104,2957684;229538,2813017;229377,2816993;231271,2846627;240735,2915154;252092,2985533;233163,2924413;219913,2846627;204769,2846627;195303,2776248;182053,2731798;170696,2689202;138514,2655865;129050,2655865;119584,2609562;115798,2550296;123370,2466954;127156,2437321;133603,2416996;130469,2370646;134728,2302119;142300,2288230;142300,2279894;127156,2307676;113906,2289155;89297,2255818;84801,2229426;83619,2231740;76047,2305823;70367,2379906;64689,2437321;64689,2555851;66581,2616970;70367,2678087;53331,2735502;49545,2735502;38187,2624378;38187,2509550;47651,2420651;64681,2437311;49545,2418800;45759,2352126;49545,2250261;51437,2222481;57117,2176178;79833,2092836;91151,2037470;87405,2024309;74153,2098391;51437,2181735;45759,2228036;43865,2255818;40079,2357681;43865,2424355;34401,2513254;34401,2628083;45759,2739207;49545,2739207;74153,2844775;87405,2931822;115798,3020721;160520,3211889;164423,3248526;172590,3248526;214235,3346685;229379,3396691;200983,3354093;170696,3287419;168804,3305939;152334,3255991;140408,3257785;127156,3215189;81725,3113324;53331,3022574;51437,2946638;38187,2857739;28722,2768840;7900,2704018;21150,2359534;34401,2270635;23044,2222481;45759,2089132;51437,2057646;66581,1950226;106334,1872439;96869,1978008;106330,1959913;112012,1916657;113906,1868735;130942,1807616;157444,1715012;189625,1620558;192036,1617904;206663,1542771;227485,1489060;252094,1444611;301312,1352007;341063,1268665;397852,1161245;439498,1114943;473571,1050121;501967,1009376;532254,994559;539826,983447;570114,924181;628795,857506;630393,885374;626112,897087;687476,835281;717764,796389;757517,759348;760942,763071;759411,761199;808629,713045;857846,668595;910849,613033;984674,559322;1064179,501909;1111715,469463;1143684,440790;1200473,407453;1261048,375969;1269067,371934;1289680,352124;1323517,327815;1360667,309294;1386948,303375;1391663,300033;1906551,96306;1925654,92242;1978484,74081;2014925,66904;2033926,66746;2040953,64821;2472551,9259;2595121,8797;2726210,11110;2728650,12901;2792465,5555;2851146,14815;2909829,25927;2940105,32661;2907935,24076;2849252,12963;2790571,3704;279057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32" style="position:absolute;left:42672;top:34834;width:13062;height:12894;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d1d51 [3206]" stroked="f">
                <v:fill opacity="39321f"/>
                <v:stroke joinstyle="miter"/>
                <v:path arrowok="t" o:connecttype="custom" o:connectlocs="710191,1282437;704086,1285725;704452,1285882;760952,1249057;741214,1253758;711606,1257519;710196,1253758;730874,1251878;760952,1249057;812296,1244136;811090,1244477;811708,1244356;443962,1237069;464875,1242476;473804,1242946;498712,1255169;509991,1257519;510697,1257754;513281,1255169;523150,1257989;533020,1260340;552466,1264863;552758,1264571;575316,1268331;586125,1270212;596935,1271152;619023,1272092;649100,1271622;650406,1271622;653330,1269976;659910,1267861;666607,1267744;671189,1268331;672422,1271622;682938,1271622;679648,1276323;677768,1278674;671659,1281494;660379,1281494;645811,1280554;614323,1279614;590825,1277734;570147,1274913;549468,1271622;517981,1266921;493543,1258929;493825,1258724;479444,1254228;466755,1248587;452186,1243886;437147,1238715;443962,1237069;720606,1226991;713426,1228087;663767,1230595;680118,1232603;684348,1231663;713486,1228373;718280,1227440;765222,1220179;740834,1223903;749203,1224142;761246,1221909;854250,1219092;777757,1239469;816466,1230841;363833,1209569;417878,1232603;437147,1238715;451716,1243886;466285,1248587;478974,1254228;476154,1256579;468634,1255168;441847,1245296;428688,1240125;415529,1234484;398140,1228373;383101,1221791;371352,1215680;363833,1209569;385921,1197816;411769,1210979;408480,1212860;378402,1198286;385921,1197816;290519,1165850;322476,1183713;329056,1191235;314017,1183243;302738,1176192;290519,1165850;346558,1153787;346562,1153921;348149,1155842;348324,1155037;1032887,1122928;1031181,1123070;1002983,1143285;975255,1158328;955516,1170080;944707,1174781;933428,1179482;919799,1186534;909460,1192645;894421,1198757;878913,1204398;874683,1208628;868103,1210979;851655,1213800;830506,1220381;811238,1226492;790089,1232604;763771,1239185;726644,1245296;725705,1246707;707854,1251171;708316,1251408;728140,1246450;728524,1245296;765652,1239185;791970,1232604;813118,1226492;832386,1220381;853535,1213800;869984,1210979;858848,1217662;859174,1217561;870923,1210509;877503,1208159;877941,1208037;880792,1204868;896301,1199226;911340,1193115;921679,1187004;935308,1179953;946587,1175252;954322,1171888;958337,1169140;978075,1157388;1005803,1142345;226993,1116427;228778,1117958;229387,1118268;1036042,1104155;1035880,1104266;1035880,1104400;1036627,1104507;1036820,1104266;1046195,1097138;1043420,1099055;1042929,1099565;1044832,1098347;188620,1073459;206370,1094364;192296,1077470;1079470,1073445;1079428,1073460;1079117,1075590;1071597,1084052;1062668,1093924;1063206,1093800;1071597,1084522;1079117,1076060;1079470,1073445;234555,1062859;235486,1063993;235533,1063837;165039,1052085;177258,1060077;177858,1060783;183426,1062016;196056,1073709;213445,1087812;220964,1098155;225194,1103326;243052,1118369;237883,1122600;221251,1104115;220494,1104266;236233,1121759;237883,1122600;243053,1118369;287699,1153626;278770,1156447;282059,1158798;268900,1159268;260441,1153626;252452,1147515;232713,1131062;214385,1114608;197466,1098155;189477,1090163;181957,1081701;184777,1077940;194176,1086402;204516,1094394;217204,1108027;218283,1108952;204516,1094394;194646,1086402;185247,1077940;174908,1065248;165039,1052085;1200367,977339;1200129,977441;1194996,989764;1195433,918445;1182979,936440;1176869,947722;1170760,958065;1156191,977339;1143502,996613;1132223,1012126;1131283,1012701;1130513,1013842;1131753,1013067;1143032,997554;1155721,978279;1170290,959005;1176400,948663;1182509,937381;1195198,919046;1244074,911995;1237964,930329;1227156,950073;1216346,970288;1206477,982980;1213057,969817;1218696,956655;1222926,949603;1228565,940201;1233735,930799;1244074,911995;1213655,871698;1202247,891781;1202038,892263;1213526,872036;1219911,826214;1206200,863685;1177359,922655;1173137,929333;1173110,929389;1163240,946312;1153371,964646;1142092,978750;1132693,994733;1077237,1057256;1058908,1072770;1057150,1074107;1056391,1074875;1048727,1081125;1042460,1088283;1019431,1105677;1015823,1107957;1006022,1115949;1004607,1116868;1002513,1118839;984184,1131062;965856,1142345;963758,1143408;951348,1151471;947501,1153412;943767,1155977;931078,1163029;919222,1167680;892798,1181012;830804,1204141;787604,1215252;822517,1208628;829096,1207218;850245,1199696;863404,1195466;884552,1184653;908520,1176191;923876,1170168;930609,1166319;936717,1164439;945177,1159738;947400,1158193;953167,1152687;965856,1145165;980291,1138087;985594,1134822;1003923,1122600;1011912,1115078;1020841,1109437;1043869,1092044;1060318,1076530;1078647,1061017;1134102,998493;1141734,985515;1142092,984390;1154311,965586;1158071,959945;1163070,953009;1164650,950073;1174519,933149;1193788,893191;1212586,850412;1218109,833018;1271332,784598;1269922,785538;1269922,785538;1275771,756737;1275602,757568;1276971,759212;1281201,763913;1284021,762033;1284092,761672;1282141,762973;1277441,758742;1271582,703335;1271254,703353;1270659,703386;1270862,705621;1270392,717374;1268512,724425;1257233,742289;1254413,757802;1251594,762973;1246894,785538;1241724,803402;1236085,820796;1232795,834428;1229035,848531;1232034,843866;1234675,833958;1237025,819855;1242664,802462;1247834,784598;1252534,762033;1255353,756862;1258173,741348;1269452,723485;1261933,759682;1256293,789769;1243604,828317;1241094,832223;1240021,838072;1236555,848062;1223396,876737;1217286,891781;1213526,899773;1208827,908234;1196138,930799;1182509,952894;1165120,982510;1145852,1011657;1133163,1028110;1119534,1044093;1114834,1050675;1109665,1057256;1101675,1063837;1088608,1078309;1088986,1079821;1075357,1093924;1060788,1104266;1049039,1113668;1037909,1121804;1039640,1121660;1051859,1112728;1063608,1103326;1078177,1092984;1091806,1078881;1091336,1077000;1104495,1062427;1112485,1055846;1117654,1049265;1122353,1042683;1135983,1026700;1148671,1010246;1167940,981100;1185329,951484;1198958,929389;1211647,906824;1216346,898362;1220106,890371;1226216,875327;1239375,846651;1244544,827377;1257233,788829;1262873,758742;1270392,722544;1272087,716186;1270862,715963;1271332,704211;1281671,693398;1276198,716207;1276199,716207;1281671,693399;1285901,688697;1283081,694809;1282435,707619;1282141,719724;1277441,734189;1277441,735841;1283081,719724;1284021,694808;1286212,690060;1265692,668483;1262613,675764;1261463,686347;1259980,681403;1259438,682101;1260993,687287;1260053,694809;1261933,700920;1263390,700839;1262403,697629;1263342,690107;1265692,668483;1305169,655790;1306109,656260;1305639,676004;1306109,689637;1304699,714552;1303290,728655;1299060,749340;1297650,766734;1290600,798701;1284021,826436;1272272,831608;1273212,828787;1275092,809043;1282141,788359;1287781,785068;1287781,785068;1293890,749340;1297180,732416;1300000,715023;1302350,698569;1303290,683056;1303759,669893;1304699,662841;1305169,655790;66190,437820;66424,437937;66446,437872;94544,370439;84205,389713;75746,396765;75726,397215;74907,415212;74931,415169;75746,397235;84205,390183;94544,370909;94897,371144;95073,370792;100183,329540;93604,334241;83735,354926;85993,356733;86066,356415;84205,354926;94074,334241;99900,330079;136371,302745;135777,303220;133257,312911;131671,317788;88434,396765;82325,416039;76685,435783;64466,477152;56477,505358;52717,526513;50837,537325;49427,548137;45198,577284;43788,595147;46138,613951;47239,603705;47078,600318;48958,580574;53187,551428;56542,547401;61413,514792;61177,509119;65820,495804;68582,484626;67756,486554;64936,485614;57887,505828;58357,517111;55067,538735;54597,542496;49898,548137;51307,537325;53187,526513;56947,505358;64936,477152;77155,435783;82795,416039;88904,396765;132141,317788;136371,302745;144831,255735;144830,255735;147180,257615;147180,257615;229514,188805;229424,188877;229150,189188;225311,193211;224341,194623;223707,195340;220964,199323;192297,233170;184307,242572;176318,252444;140990,291502;176788,251974;184777,242102;192766,232700;221434,198852;224341,194623;229150,189188;241444,156389;237388,157802;234371,158923;233653,159834;228484,164535;215325,172997;206395,182869;197936,192741;192297,197912;192105,197672;186774,204082;177727,215306;163159,231290;165508,234110;165553,234070;163629,231759;178197,215776;192766,197912;198406,192741;206865,182869;215794,172997;228953,164535;234123,159834;239763,157719;241543,157166;922149,71455;946117,82267;956456,90729;933428,79447;922149,71455;844135,37138;862934,41368;889252,54531;844135,37138;561218,34023;551348,35257;530200,38078;509522,42779;500592,45600;490253,48420;467629,52866;463465,54532;434798,64404;406600,75686;386861,84618;373702,89789;341275,104832;325766,114705;310727,124576;286759,142440;264201,160304;242611,179144;244462,181459;249044,178315;252945,175407;267021,163125;289579,145261;313547,127397;328585,117525;344094,107653;376522,92610;389211,86028;408949,77096;437147,65814;465815,55942;477857,53576;483674,51587;562853,34501;729288,23916;739333,24915;752962,29616;742623,28206;721005,23975;729288,23916;783980,20214;803248,21624;826746,31026;797609,25855;783980,20214;626777,20097;572497,23035;534900,28206;517041,32907;501532,38548;479914,41368;398140,72865;368533,86028;359603,89319;351614,93550;336575,101541;313077,113764;295218,127867;243522,168296;232719,177693;222150,187346;222374,187570;141070,283000;124621,305565;117102,319198;109583,331891;95484,358216;80147,382390;79975,383132;74805,397235;71046,403816;70106,404756;65935,418624;64936,426851;63996,438604;57417,457878;51307,477152;44728,505358;40968,531214;38618,557069;41908,539205;42213,537731;42848,530743;46608,504888;47785,505281;47887,504844;46608,504418;53187,476212;59297,456937;65846,437752;65407,437663;66346,425911;71516,403816;75276,397235;75402,396891;80445,383132;95954,358687;110053,332361;117572,319668;125092,306035;141541,283470;222844,188040;244462,168296;296158,127867;314017,113764;337515,101542;352554,93550;360543,89319;369472,86028;399080,72865;480854,41369;502472,38548;517981,32907;535839,28206;573436,23035;627717,20273;671347,21737;692807,0;714895,1410;737453,3761;752492,7522;762362,12223;774581,9872;792909,14103;804188,17393;803718,17864;803248,21154;783980,19744;777401,17864;770821,16453;758132,13633;745443,10812;732284,8932;717715,8932;705966,8932;687638,8932;686777,8657;678708,12692;681528,17393;709726,23035;697178,23254;697389,23270;710666,23035;721945,24445;743563,28676;753902,30086;771291,33847;789150,37608;806538,41839;823927,47010;832386,49360;840846,52181;840955,52281;847021,53327;861722,58791;863776,61904;864344,62053;877503,67224;888782,71925;900061,77097;908520,81798;914160,84618;920269,87909;940948,99661;967266,116585;980895,125987;981290,126269;988254,130501;1253473,629464;1253275,633399;1258643,634165;1263812,637926;1266162,650619;1275091,665662;1278851,666004;1278851,662372;1282672,651756;1282611,649679;1286370,636986;1291540,636986;1299529,631815;1300469,652500;1298120,662372;1295300,671774;1293890,687287;1293420,695279;1292480,703271;1290476,704607;1290600,705150;1292520,703870;1293420,696219;1293890,688227;1295300,672714;1298120,663312;1300469,653440;1304229,656260;1303759,663312;1302819,670363;1302349,683526;1301409,699039;1299060,715493;1296240,732887;1292950,749810;1286841,785538;1281201,788829;1274151,809513;1272272,829258;1271332,832078;1263342,853703;1260992,855583;1251123,878618;1261463,855583;1263812,853703;1248773,896482;1240784,900713;1239127,904028;1239375,904473;1241254,900712;1249244,896482;1243604,912465;1233265,931269;1228095,940671;1222456,950073;1218226,957124;1212117,970758;1205537,983920;1195198,998023;1184859,1011186;1185290,1010299;1173579,1026229;1148201,1053966;1143205,1061655;1148201,1054435;1173579,1026699;1154311,1055846;1144383,1066247;1136413,1072107;1135982,1072770;1130999,1076604;1130813,1077940;1108724,1100505;1085226,1122130;1084140,1122919;1076297,1132942;1057499,1147045;1039929,1160226;1039866,1160303;1057499,1147515;1076297,1133412;1060788,1148925;1048158,1157152;1039421,1160844;1039170,1161149;1029771,1167260;1026229,1168902;1017317,1176133;1008622,1182303;995463,1190765;991234,1191235;986533,1193325;985802,1193880;991704,1191705;995934,1191235;979015,1203927;968206,1209569;957397,1214740;949762,1215886;948467,1216620;912750,1232133;910929,1232548;900061,1239655;906170,1241536;883612,1251408;885492,1244826;877973,1247647;870923,1249997;856354,1254698;854408,1252361;847425,1253758;838965,1255639;821577,1259870;821004,1260136;837556,1256108;846015,1254228;853064,1252818;855884,1255168;870453,1250467;877502,1248117;885022,1245296;883142,1251878;863404,1261280;862436,1261009;848835,1266451;837556,1269742;820637,1273972;813647,1273385;799025,1276231;798549,1277263;759542,1284785;750612,1282434;743093,1282434;729934,1286665;718185,1287605;706436,1288075;705159,1287528;694452,1289427;681528,1287135;681998,1286665;684348,1283374;673539,1281964;678708,1279144;694217,1278673;709256,1278203;730874,1278673;745913,1277263;774111,1271152;792909,1266921;807008,1266451;807989,1265995;794319,1266451;775521,1270682;747323,1276793;732284,1278203;710666,1277734;695627,1278203;680118,1278674;680588,1276793;683878,1272092;828626,1248117;926849,1210979;952697,1197346;967266,1189824;982304,1181833;1010502,1164909;1033060,1147515;1075357,1114608;1087106,1105206;1098385,1095334;1115304,1079821;1122353,1068069;1132480,1058784;1132561,1058200;1122824,1067128;1115774,1078881;1098855,1094394;1087576,1104266;1075827,1113668;1033531,1146575;1010972,1163969;982775,1180893;967736,1188884;953167,1196406;927319,1210039;829096,1247177;684348,1271152;673539,1271152;672129,1267391;660850,1266921;650510,1271152;620433,1271622;598345,1270682;587535,1269742;576726,1267861;583238,1260914;581896,1261280;557636,1256786;556518,1257049;509992,1248587;491663,1244826;475684,1242006;456416,1233074;432448,1224142;407540,1214270;411769,1210979;429158,1214270;436677,1220851;462525,1228373;513751,1241536;526440,1243886;540069,1246237;555108,1249527;571681,1253112;572966,1252818;588475,1255169;588945,1254228;611503,1255169;615263,1255639;650040,1255639;675418,1256579;705496,1254228;709256,1254228;710666,1257989;740273,1254228;760012,1249527;771291,1247647;778340,1246707;793849,1242946;806538,1240125;819227,1236835;842502,1232805;845545,1231664;821107,1235894;808418,1239185;795729,1242006;780220,1245767;773171,1246707;761892,1248587;731344,1251408;710666,1253288;706906,1253288;676828,1255639;651450,1254698;616673,1254698;612913,1254228;598345,1248117;590355,1253288;590335,1253329;596935,1249057;611504,1255168;588946,1254228;589123,1254113;574376,1251878;556988,1248117;541949,1244826;528320,1242476;515631,1240125;464405,1226963;438557,1219441;431038,1212860;413649,1209569;387801,1196406;380282,1196876;353494,1183243;348794,1174781;349734,1174311;366183,1183243;382631,1192175;387331,1189355;368063,1176662;352084,1169610;329996,1156917;311197,1144695;281590,1132002;270310,1122600;272660,1121660;283939,1124951;260441,1100505;247282,1089693;235063,1078881;219554,1066188;196996,1041273;195448,1036434;190886,1031871;175378,1014947;173498,1006485;167388,998023;166661,996882;159399,991912;145300,971698;137311,952894;136371,952894;125562,932209;115223,911525;104413,887550;94544,863105;104413,879558;114283,900242;117572,911525;118932,913519;117258,904816;112894,896893;105790,880914;97364,866865;87024,838659;78166,809745;75258,801316;62589,750734;56987,714014;56947,715023;57417,722544;59766,739938;62586,757802;57887,742289;54597,722544;50837,722544;48487,704681;45198,693398;42378,682586;34388,674124;32039,674124;29689,662372;28749,647328;30629,626174;31569,618652;33169,613493;32391,601729;33449,584335;35328,580809;35328,578694;31569,585745;28279,581044;22169,572583;21053,565884;20760,566471;18880,585275;17470,604079;16060,618652;16060,648738;16530,664252;17470,679765;13240,694338;12300,694338;9481,666132;9481,636986;11830,614421;16058,618650;12300,613951;11361,597028;12300,571172;12770,564121;14180,552368;19820,531214;22630,517161;21700,513820;18410,532624;12770,553779;11361,565531;10890,572583;9950,598438;10890,615361;8541,637926;8541,667073;11361,695279;12300,695279;18410,722075;21700,744169;28749,766734;39852,815257;40821,824556;42848,824556;53187,849472;56947,862165;49898,851352;42378,834428;41908,839129;37820,826451;34859,826907;31569,816095;20290,790239;13240,767204;12770,747930;9481,725365;7131,702800;1961,686347;5251,598908;8541,576343;5721,564121;11361,530274;12770,522282;16530,495016;26399,475271;24049,502067;26398,497475;27809,486495;28279,474331;32509,458818;39088,435313;47078,411338;47676,410664;51308,391594;56477,377960;62587,366678;74806,343173;84675,322019;98774,294753;109113,283000;117572,266547;124622,256205;132141,252444;134021,249623;141541,234580;156109,217656;156506,224730;155443,227703;170678,212015;178197,202143;188067,192741;188917,193686;188537,193211;200756,180988;212975,169706;226134,155603;244462,141970;264201,127397;276002,119161;283939,111883;298038,103422;313077,95430;315068,94406;320185,89378;328586,83208;337809,78507;344334,77004;345504,76156;473334,24445;478077,23413;491193,18804;500240,16982;504957,16942;506702,16453;613853,2350;644283,2233;676828,2820;677434,3275;693277,1410;707846,3760;722415,6581;729932,8290;721945,6111;707376,3290;692807,940;69280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42" o:spid="_x0000_s1033" style="position:absolute;left:50183;top:27976;width:7453;height:736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6448f"/>
                <v:stroke joinstyle="miter"/>
                <v:path arrowok="t" o:connecttype="custom" o:connectlocs="405229,732966;401746,734845;401954,734935;434193,713888;422930,716575;406036,718724;405232,716575;417031,715500;434193,713888;463489,711076;462801,711270;463154,711201;253321,707037;265254,710127;270349,710395;284561,717381;290997,718724;291399,718859;292874,717381;298505,718993;304136,720337;315232,722922;315399,722755;328271,724904;334438,725979;340606,726516;353209,727054;370371,726785;371116,726785;372785,725844;376539,724635;380360,724568;382975,724904;383678,726785;389678,726785;387801,729472;386729,730815;383243,732427;376807,732427;368494,731890;350527,731353;337120,730278;325321,728666;313522,726785;295555,724098;281611,719531;281773,719413;273567,716844;266326,713620;258013,710933;249432,707977;253321,707037;411171,701276;407075,701903;378740,703336;388069,704484;390483,703947;407109,702066;409845,701533;436629,697383;422713,699511;427489,699648;434360,698372;487428,696762;443781,708408;465869,703477;207600,691319;238438,704484;249432,707977;257745,710933;266058,713619;273298,716844;271689,718187;267399,717381;252114,711739;244606,708783;237097,705559;227175,702066;218594,698305;211890,694812;207600,691319;220203,684602;234952,692125;233075,693200;215913,684871;220203,684602;165767,666332;184002,676542;187756,680840;179175,676273;172740,672243;165767,666332;197743,659437;197745,659514;198651,660612;198751,660152;589357,641800;588383,641881;572293,653435;556472,662033;545209,668750;539042,671436;532606,674123;524829,678154;518930,681646;510349,685139;501500,688364;499086,690782;495332,692125;485947,693737;473880,697499;462885,700991;450818,704484;435801,708246;414617,711739;414081,712545;403895,715096;404159,715232;415470,712398;415690,711739;436874,708246;451891,704484;463958,700991;474953,697499;487019,693737;496405,692125;490052,695945;490237,695887;496941,691856;500696,690513;500946,690444;502573,688632;511422,685408;520003,681915;525902,678422;533679,674392;540115,671705;544528,669783;546819,668212;558081,661495;573902,652898;129521,638085;130539,638960;130886,639137;591156,631071;591064,631134;591064,631211;591491,631272;591601,631134;596949,627060;595366,628156;595087,628447;596172,627751;107625,613527;117752,625474;109723,615819;615936,613519;615912,613527;615735,614745;611444,619581;606349,625223;606656,625152;611444,619849;615735,615013;615936,613519;133835,607469;134366,608116;134393,608027;94170,601310;101142,605878;101484,606282;104661,606986;111868,613670;121790,621730;126080,627641;128493,630597;138683,639195;135734,641613;126244,631048;125812,631134;125812,631134;134793,641132;135734,641613;138684,639195;164159,659346;159064,660958;160941,662301;153432,662570;148605,659346;144047,655853;132784,646449;122326,637045;112672,627641;108114,623074;103823,618237;105432,616088;110795,620924;116695,625492;123935,633284;124550,633812;116695,625492;111063,620924;105700,616088;99801,608833;94170,601310;684919,558590;684783,558648;681854,565691;682104,524930;674998,535214;671511,541663;668026,547574;659713,558590;652472,569606;646037,578472;645500,578801;645061,579453;645768,579010;652204,570143;659445,559127;667757,548111;671243,542200;674729,535752;681970,525273;703523,523997;701277,529035;696450,538707;701277,529035;703523,523997;709858,521243;706372,531722;700204,543006;694037,554560;688406,561814;692160,554291;695378,546768;697791,542738;701009,537364;703959,531991;709858,521243;692501,498212;685992,509690;685872,509966;692428,498405;696071,472216;688248,493632;671791,527336;669381,531153;669366,531184;663735,540857;658104,551336;651668,559396;646305,568531;614662,604266;604204,613133;603201,613897;602768,614336;598395,617908;594819,621999;581679,631940;579620,633243;574028,637811;573220,638337;572025,639463;561567,646449;551109,652898;549912,653505;542831,658114;540635,659223;538506,660689;531265,664720;524501,667378;509423,674998;474050,688217;449400,694567;469321,690782;473075,689975;485142,685676;492651,683258;504718,677079;518394,672242;527156,668800;530997,666600;534483,665526;539310,662839;540578,661955;543869,658809;551109,654510;559346,650464;562371,648598;572830,641613;577388,637314;582483,634089;595623,624148;605009,615282;615467,606415;647109,570681;651464,563263;651668,562620;658640,551873;660785,548649;663638,544684;664539,543006;670171,533334;681165,510496;691891,486046;695042,476104;725411,448430;724607,448968;724607,448968;727944,432507;727848,432982;728629,433921;731042,436608;732651,435534;732692,435327;731579,436071;728897,433653;725554,401985;725366,401996;725027,402014;725143,403292;724875,410009;723802,414039;717366,424249;715758,433116;714149,436071;711467,448968;708517,459178;705299,469119;703422,476911;701277,484971;702988,482305;704495,476642;705836,468581;709053,458640;712003,448430;714685,435534;716294,432578;717903,423712;724339,413502;720048,434190;716830,451386;709590,473418;708157,475650;707545,478993;705568,484703;698059,501092;694573,509690;692428,514258;689746,519094;682506,531991;674729,544618;664808,561546;653813,578204;646573,587608;638796,596743;636115,600504;633165,604266;628606,608027;621151,616299;621366,617163;613590,625223;605277,631134;598573,636508;592222,641158;593210,641076;600182,635970;606886,630597;615199,624686;622975,616625;622707,615551;630215,607222;634774,603460;637724,599698;640405,595937;648182,586802;655422,577398;666417,560739;676338,543813;684115,531184;691355,518288;694037,513451;696182,508884;699668,500286;707176,483896;710126,472881;717366,450849;720584,433653;724875,412964;725842,409330;725143,409203;725411,402486;731310,396306;728188,409342;728188,409342;731311,396306;733724,393619;732115,397112;732115,397112;731746,404434;731579,411352;728897,419620;728897,420564;732115,411352;732651,397112;733902,394398;722193,382066;720436,386227;719780,392276;718934,389450;718624,389849;719512,392813;718975,397112;720048,400605;720879,400559;720316,398724;720852,394425;722193,382066;744718,374811;745255,375080;744986,386365;745255,394157;744450,408397;743646,416457;741232,428279;740428,438220;736405,456491;732651,472343;725947,475299;726484,473686;727556,462402;731579,450580;734797,448699;734797,448699;738283,428279;740160,418606;741769,408665;743110,399261;743646,390395;743914,382872;744450,378841;744718,374811;37767,250233;37901,250299;37914,250262;53946,211721;48047,222737;43220,226768;43208,227025;42742,237311;42755,237286;43220,227036;48047,223006;53946,211990;54147,212124;54248,211923;57164,188346;53410,191033;47778,202855;49067,203888;49109,203706;48047,202855;53678,191033;57002,188654;77812,173031;77473,173303;76036,178842;75130,181629;50460,226768;46974,237784;43756,249068;36784,272712;32225,288833;30080,300924;29007,307104;28203,313283;25790,329942;24985,340152;26326,350899;26954,345043;26862,343107;27935,331822;30348,315164;32262,312862;35042,294225;34907,290983;37556,283373;39132,276984;38661,278086;37052,277548;33030,289102;33298,295550;31421,307910;31153,310059;28471,313283;29275,307104;30348,300924;32493,288833;37052,272712;44024,249068;47242,237784;50728,226768;75398,181629;77812,173031;82639,146163;82639,146163;83979,147238;83979,147238;130959,107910;130907,107951;130751,108128;128560,110428;128007,111236;127645,111645;126080,113921;109723,133266;105164,138640;100605,144282;80456,166596;100873,144014;105432,138371;109991,132998;126348,113652;128007,111236;130751,108128;137766,89383;135451,90191;133730,90831;133321,91352;130371,94038;122862,98875;117767,104517;112941,110159;109723,113115;109613,112978;106572,116642;101410,123056;93097,132192;94438,133803;94463,133781;93365,132460;101678,123325;109991,113115;113209,110160;118036,104517;123130,98875;130639,94039;133589,91352;136807,90143;137822,89827;526170,40840;539846,47019;545746,51856;532606,45407;526170,40840;481656,21226;492383,23644;507399,31167;481656,21226;320226,19446;314595,20151;302527,21763;290729,24450;285634,26062;279734,27674;266825,30215;264449,31167;248092,36809;232002,43258;220740,48363;213231,51318;194728,59916;185879,65558;177298,71201;163622,81411;150751,91620;138432,102388;139488,103711;142103,101914;144328,100252;152360,93233;165231,83023;178907,72813;187488,67170;196337,61528;214840,52930;222080,49169;233343,44064;249432,37615;265790,31973;272661,30621;275980,29484;321159,19719;416125,13669;421857,14240;429634,16927;423734,16121;411399,13703;416125,13669;447332,11553;458327,12359;471734,17733;455109,14777;447332,11553;357634,11486;326662,13165;305209,16121;295019,18807;286170,22032;273835,23644;227175,41646;210282,49169;205186,51049;200628,53468;192047,58035;178639,65021;168449,73081;138952,96188;132787,101559;126757,107076;126885,107204;80494,161746;71108,174643;66817,182435;62527,189689;54482,204735;45731,218552;45633,218976;42683,227036;40538,230798;40002,231335;37622,239261;37052,243963;36516,250680;32762,261696;29275,272712;25521,288833;23376,303611;22035,318388;23912,308178;24086,307336;24449,303342;26594,288565;27266,288789;27324,288539;26594,288296;30348,272175;33834,261159;37571,250193;37320,250143;37857,243426;40806,230798;42952,227036;43024,226840;45901,218976;54750,205004;62795,189958;67086,182704;71376,174912;80762,162015;127153,107473;139488,96188;168985,73082;179175,65021;192583,58035;201164,53468;205723,51050;210818,49169;227712,41646;274371,23644;286706,22032;295555,18808;305745,16121;327198,13165;358170,11587;383065,12424;395310,0;407913,806;420785,2149;429366,4299;434997,6986;441969,5642;452427,8060;458863,9941;458595,10210;458327,12091;447332,11285;443578,10210;439824,9404;432583,7792;425343,6180;417835,5105;409522,5105;402818,5105;392360,5105;391869,4948;387265,7254;388874,9941;404963,13165;397804,13291;397924,13300;405500,13165;411936,13971;424271,16389;430170,17196;440092,19345;450282,21495;460204,23913;470126,26868;474953,28211;479779,29824;479842,29881;483303,30479;491691,33602;492863,35381;493187,35466;500696,38421;507131,41108;513567,44064;518394,46751;521612,48363;525098,50243;536897,56961;551913,66633;559690,72007;559915,72168;563889,74587;715221,359765;715108,362014;718171,362452;721120,364601;722461,371856;727556,380454;729702,380649;729702,378573;731882,372506;731847,371319;733992,364064;736942,364064;741500,361109;742037,372931;740696,378573;739087,383947;738282,392813;738014,397381;737478,401948;736335,402712;736405,403023;737501,402291;738014,397918;738282,393351;739087,384484;740696,379110;742037,373468;744182,375080;743914,379110;743378,383141;743109,390664;742573,399530;741232,408934;739623,418875;737746,428548;734260,448968;731042,450849;727020,462671;725947,473955;725411,475567;720852,487927;719511,489001;713880,502167;719780,489001;721120,487927;712539,512377;707981,514795;707035,516690;707176,516944;708249,514795;712808,512377;709590,521512;703690,532259;700741,537633;697523,543006;695109,547036;691623,554828;687869,562352;681970,570412;676070,577935;676316,577428;669634,586533;655154,602385;652303,606780;655154,602654;669634,586801;658640,603460;652975,609404;648427,612754;648182,613133;645339,615324;645232,616088;632629,628985;619221,641344;618601,641795;614126,647524;603400,655584;593374,663118;593339,663161;603400,655853;614126,647792;605277,656659;598070,661361;593085,663470;592941,663645;587578,667138;585557,668076;580472,672209;575511,675735;568003,680572;565590,680840;562907,682035;562490,682352;565858,681109;568271,680840;558618,688095;552450,691319;546282,694275;541926,694929;541187,695349;520807,704216;519768,704452;513567,708515;517053,709589;504182,715232;505254,711470;500964,713082;496941,714426;488628,717112;487518,715777;483533,716575;478706,717650;468785,720068;468458,720220;477902,717918;482729,716844;486751,716038;488360,717381;496673,714694;500695,713351;504986,711739;503913,715500;492651,720874;492099,720719;484338,723829;477902,725710;468248,728128;464260,727793;455917,729419;455645,730009;433388,734308;428293,732965;424002,732965;416494,735383;409790,735920;403086,736189;402358,735876;396248,736961;388874,735651;389142,735383;390483,733502;384316,732696;387265,731084;396114,730815;404695,730547;417030,730815;425611,730009;441701,726516;452427,724098;460472,723829;461031,723569;453232,723830;442505,726248;426416,729741;417835,730547;405500,730278;396919,730547;388069,730815;388338,729741;390215,727054;472807,713351;528852,692125;543600,684333;551913,680034;560494,675467;576584,665794;589455,655853;613590,637045;620293,631671;626729,626029;636383,617163;640405,610446;646183,605139;646230,604806;640674,609908;636651,616625;626997,625492;620562,631134;613858,636508;589724,655316;576852,665257;560763,674929;552182,679497;543869,683796;529120,691588;473075,712813;390483,726516;384316,726516;383511,724367;377075,724098;371176,726516;354014,726785;341410,726248;335243,725710;329075,724635;332790,720665;332025,720874;318183,718306;317544,718456;290997,713620;280539,711470;271421,709858;260427,704753;246751,699648;232539,694006;234952,692125;244874,694006;249164,697767;263913,702066;293142,709589;300382,710933;308159,712276;316740,714157;326196,716206;326930,716038;335779,717381;336047,716844;348919,717381;351064,717650;370907,717650;385388,718187;402550,716844;404695,716844;405500,718993;422394,716844;433656,714157;440092,713082;444114,712545;452963,710395;460204,708783;467444,706902;480724,704600;482461,703947;468517,706365;461276,708246;454036,709858;445187,712008;441165,712545;434729,713620;417299,715232;405500,716306;403355,716306;386192,717650;371712,717112;351868,717112;349723,716844;341410,713351;336852,716306;336840,716330;340606,713888;348919,717381;336047,716844;336149,716778;327734,715500;317813,713351;309232,711470;301455,710127;294215,708783;264986,701260;250237,696961;245947,693200;236025,691319;221276,683796;216986,684065;201700,676273;199019,671436;199555,671168;208941,676273;218326,681378;221008,679766;210013,672511;200896,668481;188293,661227;177566,654241;160673,646987;154237,641613;155577,641076;162013,642956;148605,628985;141097,622805;134125,616625;125276,609371;112404,595131;111521,592365;108918,589757;100069,580085;98997,575248;95510,570412;95095,569760;90952,566919;82907,555366;78348,544618;77812,544618;71645,532796;65745,520974;59577,507272;53946,493300;59577,502704;65209,514526;67086,520974;67861,522114;66907,517140;64416,512612;60363,503479;55555,495450;49655,479329;44602,462804;42941,457986;35713,429076;32516,408088;32493,408665;32762,412964;34102,422906;35711,433116;33030,424249;31153,412964;29007,412964;27666,402754;25790,396306;24181,390126;19622,385290;18281,385290;16940,378573;16404,369975;17477,357885;18013,353586;18926,350637;18482,343913;19085,333972;20158,331957;20158,330748;18013,334778;16136,332091;12650,327255;12013,323426;11845,323762;10773,334509;9968,345256;9164,353586;9164,370781;9432,379648;9968,388514;7555,396843;7019,396843;5410,380722;5410,364064;6750,351167;9163,353584;7019,350899;6482,341226;7019,326449;7287,322419;8091,315701;11309,303611;12912,295579;12382,293669;10504,304417;7287,316508;6482,323224;6214,327255;5678,342032;6214,351705;4873,364601;4873,381260;6482,397381;7019,397381;10504,412696;12382,425324;16404,438220;22739,465953;23292,471268;24449,471268;30348,485508;32494,492763;28471,486583;24181,476911;23913,479597;21580,472351;19890,472612;18013,466432;11577,451654;7555,438489;7287,427473;5410,414576;4069,401680;1119,392276;2996,342301;4873,329404;3264,322419;6482,303073;7287,298506;9432,282922;15063,271637;13722,286952;15063,284327;15868,278052;16136,271100;18549,262233;22303,248799;26862,235097;27204,234712;29276,223812;32225,216020;35711,209572;42684,196138;48315,184047;56359,168464;62259,161746;67086,152343;71108,146432;75399,144282;76471,142670;80762,134072;89075,124400;89301,128442;88694,130142;97387,121175;101678,115533;107309,110160;107794,110700;107578,110428;114550,103442;121522,96994;129030,88934;139488,81142;150751,72813;157485,68106;162013,63946;170058,59110;178639,54542;179775,53957;182695,51083;187488,47557;192751,44870;196474,44011;197142,43526;270080,13971;272786,13382;280270,10747;285432,9706;288124,9683;289120,9404;350259,1343;367622,1276;386192,1612;386538,1872;395578,806;403891,2149;412204,3761;416493,4738;411936,3493;403623,1881;395310,537;39531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34" style="position:absolute;left:55626;top:34834;width:3102;height:3068;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9555f"/>
                <v:stroke joinstyle="miter"/>
                <v:path arrowok="t" o:connecttype="custom" o:connectlocs="168671,305141;167221,305923;167307,305961;180726,297199;176038,298317;169007,299212;168672,298317;173583,297870;180726,297199;192920,296028;192634,296109;192781,296080;105441,294346;110408,295633;112529,295745;118444,298653;121123,299212;121291,299268;121904,298653;124248,299324;126592,299883;131211,300960;131280,300890;136638,301785;139205,302232;141772,302456;147018,302680;154161,302568;154472,302568;155166,302176;156729,301673;158319,301645;159408,301785;159700,302568;162198,302568;161417,303686;160970,304246;159519,304917;156840,304917;153380,304693;145902,304469;140321,304022;135410,303351;130499,302568;123021,301449;117217,299548;117284,299499;113868,298429;110854,297087;107394,295968;103823,294738;105441,294346;171144,291948;169439,292209;157645,292806;161528,293284;162533,293060;169453,292277;170592,292055;181741,290328;175948,291214;177936,291270;180796,290739;202885,290069;184717,294917;193911,292864;86410,287803;99246,293284;103823,294738;107283,295968;110743,297087;113756,298429;113087,298988;111301,298653;104939,296304;101813,295073;98688,293731;94558,292277;90987,290711;88196,289257;86410,287803;91656,285007;97795,288139;97014,288586;89871,285118;91656,285007;68998,277400;76588,281651;78151,283441;74579,281539;71900,279861;68998,277400;82307,274530;82309,274562;82686,275019;82727,274828;245311,267188;244906,267222;238209,272031;231623,275611;226935,278407;224368,279526;221689,280644;218453,282322;215997,283776;212425,285230;208742,286573;207737,287579;206175,288139;202268,288810;197245,290376;192669,291830;187646,293284;181396,294850;172578,296304;172355,296640;168115,297702;168225,297758;172933,296578;173025,296304;181842,294850;188093,293284;193116,291830;197692,290376;202715,288810;206621,288139;203977,289729;204054,289705;206845,288027;208407,287467;208511,287439;209188,286684;212872,285342;216444,283888;218899,282434;222136,280756;224815,279638;226652,278837;227605,278183;232293,275387;238878,271808;53911,265641;54335,266005;54479,266079;246060,262721;246022,262747;246022,262779;246199,262805;246245,262747;248471,261051;247812,261508;247696,261629;248148,261339;44797,255417;49013,260391;45670,256372;256374,255414;256364,255417;256291,255924;254505,257938;252384,260287;252512,260257;254505,258049;256291,256036;256374,255414;55707,252895;55928,253165;55939,253128;39197,250331;42099,252233;42241,252401;43564,252694;46563,255477;50693,258832;52479,261293;53484,262524;57725,266103;56497,267110;52547,262711;52367,262747;52367,262747;56105,266910;56497,267110;57725,266103;68329,274492;66208,275163;66989,275723;63864,275834;61855,274492;59957,273038;55269,269123;50916,265208;46898,261293;45001,259392;43215,257378;43885,256484;46117,258497;48573,260398;51586,263642;51842,263862;48573,260398;46229,258497;43996,256484;41541,253463;39197,250331;285088,232547;285031,232571;283812,235503;283916,218533;280958,222815;279507,225500;278056,227960;274596,232547;271582,237133;268903,240824;268680,240961;268497,241232;268792,241048;271470,237356;274484,232770;277944,228184;279395,225723;280846,223039;283860,218677;292831,218145;291896,220242;289887,224269;291896,220242;292831,218145;295468,216999;294017,221361;291450,226059;288882,230869;286539,233889;288101,230757;289441,227625;290445,225947;291785,223710;293012,221473;295468,216999;288243,207411;285534,212189;285484,212304;288213,207491;289729,196588;286473,205504;279623,219535;278620,221124;278614,221137;276270,225164;273926,229527;271247,232882;269015,236685;255844,251562;251491,255253;251073,255571;250893,255754;249073,257241;247584,258944;242115,263083;241258,263625;238931,265527;238594,265746;238097,266215;233744,269123;229391,271808;228893,272061;225945,273979;225031,274441;224145,275051;221131,276729;218316,277836;212040,281008;197316,286511;187056,289155;195348,287579;196911,287244;201933,285454;205059,284447;210081,281875;215774,279861;219421,278428;221020,277512;222471,277065;224480,275946;225008,275579;226377,274269;229391,272479;232819,270795;234079,270018;238432,267110;240329,265320;242450,263978;247919,259839;251826,256148;256179,252457;269350,237580;271162,234492;271247,234224;274149,229750;275042,228408;276229,226758;276605,226059;278949,222032;283525,212524;287990,202346;289301,198207;301942,186686;301607,186910;301607,186910;302996,180057;302956,180255;303281,180646;304286,181764;304955,181317;304972,181231;304509,181541;303393,180534;302001,167350;301923,167355;301782,167363;301830,167894;301718,170691;301272,172369;298593,176619;297923,180310;297254,181541;296138,186910;294910,191160;293570,195299;292789,198543;291896,201898;292608,200788;293236,198431;293794,195075;295133,190936;296361,186686;297477,181317;298147,180086;298816,176395;301495,172145;299709,180758;298370,187916;295356,197088;294760,198018;294505,199409;293682,201786;290557,208610;289106,212189;288213,214091;287097,216104;284083,221473;280846,226730;276716,233777;272140,240712;269126,244627;265890,248430;264773,249996;263546,251562;261648,253128;258545,256571;258634,256931;255398,260287;251937,262747;249147,264984;246504,266920;246915,266886;249817,264761;252607,262524;256067,260063;259304,256707;259193,256260;262318,252792;264215,251226;265443,249660;266559,248094;269796,244291;272810,240376;277386,233441;281516,226395;284753,221137;287766,215768;288882,213755;289775,211853;291227,208274;294352,201451;295579,196865;298593,187693;299933,180534;301718,171921;302121,170408;301830,170355;301942,167559;304397,164986;303097,170413;303097,170413;304397,164986;305402,163868;304732,165322;304732,165322;304579,168370;304509,171250;303393,174692;303393,175085;304732,171250;304955,165322;305476,164192;300602,159058;299871,160790;299598,163308;299246,162132;299117,162298;299486,163532;299263,165322;299709,166776;300055,166757;299821,165993;300044,164203;300602,159058;309978,156038;310201,156149;310090,160847;310201,164091;309866,170020;309532,173375;308527,178297;308192,182435;306518,190042;304955,196641;302165,197871;302388,197200;302835,192502;304509,187581;305848,186798;305848,186798;307299,178297;308081,174270;308750,170131;309308,166216;309532,162525;309643,159393;309866,157715;309978,156038;15720,104174;15776,104202;15781,104187;22454,88142;19999,92728;17990,94406;17985,94513;17791,98795;17796,98785;17990,94517;19999,92840;22454,88254;22538,88309;22580,88226;23794,78410;22231,79529;19887,84450;20423,84880;20441,84805;19999,84450;22343,79529;23726,78538;32388,72035;32247,72148;31649,74454;31272,75614;21003,94406;19552,98992;18213,103690;15311,113533;13413,120244;12520,125278;12074,127850;11739,130423;10735,137358;10400,141608;10958,146083;11219,143645;11181,142839;11627,138141;12632,131206;13429,130248;14586,122489;14529,121139;15632,117971;16288,115311;16092,115770;15422,115546;13748,120356;13860,123041;13078,128186;12967,129081;11851,130423;12185,127850;12632,125278;13525,120244;15422,113533;18324,103690;19664,98992;21115,94406;31383,75614;32388,72035;34397,60849;34397,60849;34955,61297;34955,61296;54510,44924;54488,44941;54423,45015;53511,45972;53281,46308;53130,46479;52479,47427;45670,55480;43773,57717;41876,60066;33489,69356;41987,59954;43885,57605;45782,55368;52591,47315;53281,46308;54423,45015;57343,37211;56380,37547;55663,37814;55493,38031;54265,39149;51140,41163;49019,43512;47010,45860;45670,47091;45625,47034;44359,48559;42210,51230;38750,55033;39308,55704;39319,55694;38862,55144;42322,51341;45782,47091;47121,45861;49131,43512;51251,41163;54376,39149;55604,38031;56944,37527;57366,37396;219011,17002;224703,19575;227159,21588;221689,18903;219011,17002;200482,8836;204947,9843;211198,12975;200482,8836;133289,8095;130945,8389;125923,9060;121011,10179;118891,10850;116435,11521;111062,12579;110073,12975;103265,15324;96568,18009;91880,20134;88754,21364;81053,24944;77370,27293;73798,29642;68105,33892;62748,38143;57620,42625;58060,43176;59148,42428;60074,41736;63417,38814;68775,34563;74467,30313;78039,27964;81723,25615;89424,22035;92438,20469;97126,18344;103823,15660;110631,13311;113491,12748;114873,12275;133678,8209;173206,5691;175592,5928;178829,7047;176373,6711;171239,5705;173206,5691;186195,4810;190772,5145;196352,7382;189432,6152;186195,4810;148860,4782;135968,5481;127039,6711;122797,7830;119114,9172;113980,9843;94558,17337;87527,20469;85406,21252;83508,22259;79937,24161;74356,27069;70114,30424;57837,40044;55271,42280;52761,44577;52814,44630;33504,67337;29598,72706;27812,75950;26026,78970;22677,85233;19035,90985;18994,91162;17766,94517;16873,96083;16650,96307;15660,99607;15422,101564;15199,104361;13637,108947;12185,113533;10623,120244;9730,126396;9172,132548;9953,128298;10026,127947;10176,126284;11069,120132;11349,120226;11373,120122;11069,120020;12632,113309;14083,108723;15638,104158;15534,104137;15757,101341;16985,96083;17878,94517;17908,94436;19106,91162;22789,85345;26138,79081;27923,76061;29709,72818;33616,67449;52925,44742;58060,40044;70338,30425;74579,27069;80160,24161;83732,22259;85629,21252;87750,20469;94782,17337;114203,9843;119337,9172;123021,7830;127262,6711;136191,5481;149083,4824;159445,5172;164542,0;169788,336;175145,895;178717,1790;181061,2908;183963,2349;188316,3356;190995,4139;190883,4250;190772,5033;186195,4698;184633,4250;183070,3915;180056,3244;177043,2573;173918,2125;170458,2125;167667,2125;163314,2125;163110,2060;161193,3020;161863,4139;168560,5481;165580,5533;165630,5537;168783,5481;171462,5816;176596,6823;179052,7159;183182,8054;187423,8948;191553,9955;195683,11186;197692,11745;199701,12416;199727,12440;201168,12689;204659,13989;205147,14729;205282,14765;208407,15995;211086,17114;213765,18344;215774,19463;217113,20134;218564,20917;223475,23713;229726,27740;232963,29977;233056,30044;234711,31051;297700,149774;297653,150710;298928,150892;300156,151787;300714,154807;302834,158387;303728,158468;303728,157604;304635,155078;304620,154584;305513,151563;306741,151563;308639,150333;308862,155255;308304,157604;307634,159841;307299,163532;307188,165434;306964,167335;306488,167653;306518,167782;306974,167478;307188,165657;307299,163756;307634,160064;308304,157827;308862,155478;309755,156150;309643,157827;309420,159505;309308,162637;309085,166328;308527,170243;307857,174382;307076,178409;305625,186910;304286,187693;302611,192614;302165,197312;301942,197983;300044,203129;299486,203576;297142,209057;299598,203576;300156,203129;296584,213307;294687,214314;294293,215103;294352,215209;294798,214314;296696,213307;295356,217111;292901,221585;291673,223822;290334,226059;289329,227737;287878,230981;286315,234113;283860,237468;281404,240600;281507,240389;278725,244179;272698,250779;271511,252609;272698,250891;278725,244291;274149,251226;271791,253701;269898,255096;269796,255253;268613,256166;268568,256484;263322,261853;257741,266998;257483,267186;255621,269570;251156,272926;246983,276062;246968,276081;251156,273038;255621,269682;251937,273374;248938,275331;246863,276209;246803,276282;244571,277736;243729,278127;241613,279847;239548,281315;236423,283329;235418,283441;234302,283938;234128,284070;235530,283552;236534,283441;232516,286461;229949,287803;227382,289033;225569,289306;225261,289481;216778,293172;216346,293270;213765,294962;215216,295409;209858,297758;210305,296192;208519,296863;206845,297422;203384,298541;202922,297985;201264,298317;199254,298765;195125,299771;194989,299835;198920,298877;200929,298429;202603,298094;203273,298653;206733,297534;208407,296975;210193,296304;209746,297870;205059,300107;204829,300042;201598,301337;198920,302120;194902,303127;193241,302987;189769,303664;189655,303910;180391,305700;178271,305140;176485,305140;173359,306147;170569,306371;167779,306483;167476,306353;164933,306804;161863,306259;161975,306147;162533,305364;159966,305029;161193,304357;164877,304246;168448,304134;173583,304246;177154,303910;183851,302456;188316,301449;191665,301337;191898,301229;188651,301337;184186,302344;177489,303798;173918,304134;168783,304022;165212,304134;161528,304246;161640,303798;162421,302680;196799,296975;220127,288139;226266,284895;229726,283105;233298,281204;239995,277177;245352,273038;255398,265208;258188,262971;260867,260622;264885,256931;266559,254135;268964,251925;268983,251787;266671,253911;264997,256707;260978,260398;258300,262747;255509,264984;245464,272814;240106,276953;233409,280980;229837,282881;226377,284671;220238,287915;196911,296751;162533,302456;159966,302456;159631,301561;156952,301449;154496,302456;147353,302568;142107,302344;139540,302120;136973,301673;138519,300020;138200,300107;132439,299038;132173,299100;121123,297087;116770,296192;112975,295521;108399,293396;102706,291270;96791,288921;97795,288139;101925,288921;103711,290487;109850,292277;122016,295409;125030,295968;128267,296528;131838,297311;135774,298164;136080,298094;139763,298653;139875,298429;145232,298653;146125,298765;154385,298765;160412,298988;167555,298429;168448,298429;168783,299324;175815,298429;180503,297311;183182,296863;184856,296640;188539,295745;191553,295074;194567,294291;200094,293332;200817,293060;195013,294067;191999,294850;188986,295521;185303,296416;183628,296640;180950,297087;173694,297758;168783,298205;167890,298205;160747,298765;154720,298541;146460,298541;145567,298429;142107,296975;140209,298205;140205,298215;141772,297199;145232,298653;139875,298429;139917,298402;136415,297870;132285,296975;128713,296192;125476,295633;122463,295074;110296,291942;104157,290152;102372,288586;98242,287803;92103,284671;90317,284783;83955,281539;82839,279526;83062,279414;86969,281539;90875,283664;91991,282993;87415,279973;83620,278295;78374,275275;73909,272367;66878,269347;64199,267110;64757,266886;67436,267669;61855,261853;58730,259280;55828,256707;52144,253687;46787,247759;46419,246608;45336,245522;41652,241495;41206,239482;39755,237468;39582,237197;37857,236014;34509,231204;32611,226730;32388,226730;29821,221808;27365,216887;24798,211182;22454,205366;24798,209281;27142,214202;27923,216887;28246,217361;27849,215291;26812,213405;25125,209603;23124,206261;20668,199549;18565,192670;17874,190664;14865,178628;13534,169891;13525,170131;13637,171921;14195,176060;14864,180310;13748,176619;12967,171921;12074,171921;11516,167671;10735,164986;10065,162413;8167,160400;7609,160400;7051,157604;6828,154024;7274,148991;7498,147201;7878,145974;7693,143174;7944,139036;8391,138197;8391,137693;7498,139371;6716,138253;5265,136239;5000,134645;4930,134785;4484,139259;4149,143734;3814,147201;3814,154360;3926,158051;4149,161742;3145,165210;2921,165210;2252,158499;2252,151563;2810,146194;3814,147201;2921,146083;2698,142056;2921,135904;3033,134226;3368,131430;4707,126396;5375,123052;5154,122257;4372,126732;3033,131765;2698,134562;2586,136239;2363,142391;2586,146418;2028,151787;2028,158722;2698,165434;2921,165434;4372,171809;5154,177066;6828,182435;9465,193981;9695,196194;10176,196194;12632,202122;13525,205142;11851,202569;10065,198543;9953,199661;8982,196645;8279,196753;7498,194180;4819,188028;3145,182547;3033,177961;2252,172592;1694,167223;466,163308;1247,142503;2028,137134;1359,134226;2698,126172;3033,124271;3926,117783;6270,113085;5712,119461;6270,118368;6605,115756;6716,112862;7721,109170;9283,103578;11181,97873;11323,97713;12186,93175;13413,89931;14864,87247;17766,81654;20110,76621;23459,70133;25914,67337;27923,63422;29598,60961;31384,60066;31830,59395;33616,55816;37076,51789;37170,53472;36918,54179;40536,50447;42322,48098;44666,45861;44868,46085;44778,45972;47680,43064;50582,40380;53707,37024;58060,33780;62748,30313;65551,28353;67436,26621;70784,24608;74356,22707;74829,22463;76044,21266;78039,19798;80230,18680;81779,18322;82057,18120;112417,5816;113543,5571;116658,4474;118807,4041;119927,4031;120342,3915;145790,559;153017,531;160747,671;160891,779;164654,336;168114,895;171574,1566;173359,1973;171462,1454;168002,783;164542,224;16454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id="Group 26" o:spid="_x0000_s1035" style="position:absolute;left:72172;top:15240;width:4483;height:3886" coordsize="448874,38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Shape 10" o:spid="_x0000_s1036" style="position:absolute;left:54427;width:394447;height:388891;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8" o:spid="_x0000_s1037" style="position:absolute;left:54427;width:349261;height:34444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38" style="position:absolute;top:58057;width:159310;height:158211;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group id="Group 30" o:spid="_x0000_s1039" style="position:absolute;left:37991;top:53993;width:4483;height:3886" coordsize="448874,38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Shape 10" o:spid="_x0000_s1040" style="position:absolute;left:54427;width:394447;height:388891;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32" o:spid="_x0000_s1041" style="position:absolute;left:54427;width:349261;height:34444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42" style="position:absolute;top:58057;width:159310;height:158211;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group id="Group 34" o:spid="_x0000_s1043" style="position:absolute;left:7184;top:53993;width:4483;height:3886" coordsize="448874,388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Shape 10" o:spid="_x0000_s1044" style="position:absolute;left:54427;width:394447;height:388891;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214450,386782;212607,387774;212717,387821;229778,376715;223818,378132;214877,379267;214451,378132;220695,377565;229778,376715;245282,375230;244917,375333;245104,375297;134059,373099;140374,374730;143070,374871;150592,378558;153997,379267;154210,379338;154991,378558;157971,379409;160951,380117;166823,381482;166911,381393;173723,382528;176987,383095;180251,383378;186921,383662;196003,383520;196397,383520;197280,383024;199267,382386;201289,382350;202673,382528;203045,383520;206220,383520;205227,384938;204660,385647;202815,386498;199409,386498;195010,386214;185502,385930;178406,385363;172162,384513;165918,383520;156410,382102;149031,379692;149116,379630;144773,378274;140942,376573;136542,375155;132001,373595;134059,373099;217595,370059;215427,370390;200432,371146;205369,371752;206646,371469;215445,370476;216893,370195;231067,368005;223703,369128;226230,369200;229866,368527;257950,367677;234852,373823;246541,371221;109863,364805;126183,371752;132001,373595;136401,375155;140800,376573;144631,378274;143780,378983;141509,378558;133420,375580;129447,374021;125473,372319;120223,370476;115682,368491;112134,366648;109863,364805;116533,361260;124338,365230;123345,365797;114263,361402;116533,361260;87725,351619;97375,357007;99362,359275;94821,356865;91415,354738;87725,351619;104647,347981;104648,348021;105127,348601;105180,348358;311892,338674;311376,338717;302862,344814;294489,349351;288529,352895;285265,354313;281859,355731;277743,357858;274621,359701;270080,361544;265397,363245;264120,364521;262133,365230;257166,366081;250780,368066;244962,369909;238576,371752;230629,373737;219418,375580;219134,376006;213744,377352;213884,377424;219870,375928;219986,375580;231197,373737;239144,371752;245530,369909;251348,368066;257734,366081;262701,365230;259339,367246;259437,367215;262985,365088;264972,364380;265104,364343;265965,363387;270648,361686;275189,359843;278311,357999;282426,355873;285832,354455;288168,353440;289380,352612;295340,349067;303713,344530;68543,336713;69082,337175;69266,337269;312844,333012;312795,333046;312795,333086;313021,333118;313079,333046;315910,330896;315072,331474;314924,331628;315498,331261;56956,323754;62316,330059;58066,324964;325958,323750;325945,323755;325851,324397;323581,326949;320884,329927;321047,329889;323581,327091;325851,324539;325958,323750;70827,320557;71108,320899;71122,320852;49835,317308;53525,319718;53706,319931;55387,320303;59201,323830;64452,328083;66723,331202;68000,332762;73392,337299;71831,338575;66809,333000;66581,333046;71333,338322;71831,338575;73392,337299;86874,347933;84178,348783;85171,349492;81197,349634;78643,347933;76231,346090;70270,341127;64736,336165;59627,331202;57215,328792;54944,326240;55795,325106;58634,327658;61756,330068;65587,334180;65913,334459;61756,330068;58776,327658;55937,325106;52815,321278;49835,317308;362464,294765;362392,294795;360842,298512;360974,277002;357213,282429;355368,285832;353524,288951;349124,294765;345293,300578;341887,305256;341603,305430;341371,305774;341745,305540;345151,300861;348983,295048;353382,289235;355227,286116;357071,282713;360903,277184;375662,275057;373817,280586;370553,286541;367289,292638;364309,296466;366296,292496;367999,288526;369276,286400;370979,283564;372540,280728;375662,275057;366476,262903;363032,268960;362968,269106;366438,263005;368365,249185;364225,260487;355516,278272;354241,280286;354233,280303;351253,285407;348273,290937;344867,295190;342029,300011;325283,318868;319749,323546;319218,323950;318989,324181;316675,326066;314782,328225;307828,333471;306739,334159;303779,336569;303352,336847;302720,337441;297185,341127;291651,344530;291017,344851;287270,347283;286108,347868;284981,348642;281149,350769;277569,352171;269590,356192;250870,363168;237826,366519;248368,364521;250355,364096;256741,361827;260714,360551;267100,357290;274338,354738;278974,352922;281007,351761;282852,351194;285407,349776;286078,349310;287819,347649;291651,345381;296010,343246;297611,342261;303145,338575;305558,336307;308254,334605;315208,329359;320175,324681;325709,320002;342455,301145;344759,297231;344867,296891;348557,291220;349692,289519;351202,287427;351679,286541;354659,281437;360477,269386;366154,256483;367821,251237;383892,236634;383467,236918;383467,236918;385233,228231;385182,228482;385595,228978;386873,230396;387724,229828;387746,229720;387156,230112;385737,228836;383968,212125;383869,212131;383689,212141;383751,212815;383609,216359;383041,218486;379635,223874;378784,228553;377932,230112;376513,236918;374952,242305;373249,247551;372256,251663;371121,255916;372026,254509;372824,251521;373533,247268;375236,242022;376797,236634;378216,229828;379068,228269;379919,223590;383325,218202;381054,229119;379351,238194;375520,249820;374762,250998;374438,252762;373391,255775;369418,264423;367573,268960;366438,271371;365018,273923;361187,280728;357071,287392;351821,296324;346002,305115;342171,310077;338055,314898;336636,316883;335075,318868;332663,320852;328717,325217;328831,325673;324716,329927;320317,333046;316769,335881;313408,338335;313931,338292;317620,335598;321168,332762;325567,329643;329683,325390;329541,324822;333514,320427;335927,318442;337488,316457;338907,314472;343022,309652;346854,304689;352672,295899;357923,286967;362038,280303;365870,273497;367289,270945;368424,268535;370269,263998;374243,255349;375804,249536;379635,237910;381338,228836;383609,217919;384121,216001;383751,215934;383892,212389;387014,209128;385362,216008;385362,216008;387015,209128;388292,207710;387440,209554;387245,213417;387156,217068;385737,221431;385737,221929;387440,217068;387724,209554;388386,208121;382190,201614;381260,203810;380912,207002;380465,205511;380301,205721;380771,207285;380487,209554;381054,211397;381494,211372;381196,210404;381480,208136;382190,201614;394110,197786;394394,197927;394252,203882;394394,207994;393968,215508;393542,219762;392265,226000;391840,231246;389711,240887;387724,249253;384176,250812;384460,249962;385028,244007;387156,237768;388859,236776;388859,236776;390704,226000;391698,220896;392549,215650;393259,210688;393542,206009;393684,202039;393968,199912;394110,197786;19987,132046;20057,132082;20064,132062;28549,111724;25427,117537;22872,119664;22866,119800;22619,125227;22626,125215;22872,119806;25427,117679;28549,111866;28655,111937;28708,111830;30251,99389;28265,100807;25285,107045;25966,107590;25989,107495;25427,107045;28407,100807;30166,99551;41179,91308;40999,91451;40239,94374;39760,95845;26704,119664;24859,125477;23156,131432;19466,143909;17054,152416;15919,158796;15351,162057;14925,165318;13648,174108;13222,179496;13932,185167;14264,182077;14216,181055;14783,175101;16060,166310;17073,165096;18544,155261;18473,153550;19875,149534;20709,146163;20460,146744;19608,146461;17480,152557;17621,155960;16628,162482;16486,163616;15067,165318;15493,162057;16060,158796;17196,152416;19608,143909;23298,131432;25001,125477;26846,119664;39901,95845;41179,91308;43733,77129;43733,77129;44442,77697;44442,77696;69304,56944;69277,56965;69194,57059;68035,58272;67742,58698;67551,58914;66723,60116;58066,70324;55654,73159;53241,76137;42573,87917;53383,75995;55795,73018;58208,70182;66864,59974;67742,58698;69194,57059;72907,47167;71682,47593;70771,47931;70554,48206;68993,49624;65020,52176;62323,55153;59769,58130;58066,59690;58008,59618;56399,61551;53667,64936;49268,69757;49977,70607;49991,70595;49409,69898;53809,65078;58208,59690;59911,58131;62465,55153;65161,52176;69135,49624;70696,48206;72399,47568;72936,47401;278453,21551;285690,24812;288812,27364;281859,23961;278453,21551;254896,11201;260572,12477;268519,16447;254896,11201;169466,10261;166486,10634;160100,11484;153856,12902;151159,13753;148037,14603;141206,15944;139948,16447;131292,19424;122777,22827;116817,25521;112844,27080;103052,31617;98369,34595;93828,37572;86590,42960;79778,48348;73259,54030;73818,54728;75202,53780;76379,52903;80630,49198;87441,43811;94679,38423;99220,35445;103903,32468;113695,27931;117526,25946;123487,23252;132001,19849;140658,16872;144294,16158;146051,15559;169960,10405;220217,7213;223250,7514;227365,8932;224243,8507;217715,7231;220217,7213;236731,6097;242550,6522;249645,9357;240847,7798;236731,6097;189262,6061;172872,6947;161519,8507;156126,9925;151443,11626;144915,12477;120223,21976;111282,25946;108586,26938;106174,28215;101633,30625;94537,34311;89144,38565;73534,50758;70272,53592;67081,56503;67148,56571;42598,85353;37631,92158;35360,96270;33090,100098;28832,108038;24201,115329;24149,115552;22588,119806;21453,121791;21169,122074;19910,126257;19608,128738;19324,132282;17338,138096;15493,143909;13506,152416;12371,160214;11661,168012;12655,162624;12747,162179;12938,160072;14074,152274;14429,152392;14460,152261;14074,152132;16061,143625;17905,137812;19883,132026;19750,131999;20034,128454;21595,121791;22730,119806;22768,119702;24291,115552;28974,108180;33232,100240;35502,96412;37773,92300;42740,85494;67290,56713;73818,50758;89428,38565;94821,34311;101916,30625;106457,28215;108870,26939;111566,25946;120507,21976;145199,12477;151727,11626;156410,9925;161803,8507;173155,6947;189546,6114;202720,6556;209201,0;215870,425;222682,1134;227223,2269;230203,3686;233893,2977;239428,4253;242833,5246;242692,5388;242550,6380;236731,5955;234745,5388;232758,4962;228926,4112;225095,3261;221121,2694;216722,2694;213174,2694;207640,2694;207380,2611;204943,3828;205795,5246;214309,6947;210520,7013;210584,7018;214593,6947;217999,7373;224527,8649;227649,9074;232900,10208;238292,11343;243543,12619;248794,14178;251348,14887;253903,15738;253935,15768;255767,16083;260206,17731;260826,18670;260998,18715;264972,20275;268377,21693;271783,23252;274338,24670;276041,25521;277885,26513;284129,30058;292076,35162;296192,37998;296311,38083;298414,39359;378500,189846;378440,191032;380061,191264;381622,192398;382331,196226;385028,200763;386163,200866;386163,199771;387317,196569;387298,195943;388434,192114;389995,192114;392407,190555;392691,196793;391981,199771;391130,202606;390704,207285;390562,209695;390278,212106;389673,212509;389711,212673;390291,212287;390562,209979;390704,207569;391130,202890;391981,200054;392691,197077;393826,197928;393684,200054;393401,202181;393259,206151;392975,210830;392265,215792;391414,221038;390420,226142;388576,236918;386873,237910;384744,244149;384176,250103;383892,250954;381480,257476;380770,258043;377790,264990;380912,258043;381622,257476;377081,270378;374668,271654;374168,272654;374243,272788;374810,271654;377223,270378;375520,275199;372398,280870;370837,283706;369134,286541;367857,288668;366012,292780;364025,296750;360903,301003;357781,304973;357911,304705;354375,309510;346712,317875;345203,320194;346712,318017;354375,309652;348557,318442;345559,321579;343152,323347;343022,323546;341518,324703;341461,325106;334791,331911;327696,338433;327368,338671;325000,341694;319323,345948;314018,349923;313999,349946;319323,346090;325000,341836;320317,346515;316503,348996;313864,350109;313789,350201;310950,352045;309881,352540;307190,354721;304565,356582;300591,359134;299314,359275;297894,359906;297674,360073;299456,359417;300733,359275;295624,363104;292360,364805;289096,366365;286791,366710;286400,366932;275615,371610;275065,371735;271783,373879;273628,374446;266816,377424;267384,375439;265113,376289;262985,376998;258586,378416;257998,377711;255889,378132;253335,378700;248084,379976;247911,380056;252909,378841;255463,378274;257592,377849;258444,378558;262843,377140;264971,376431;267242,375580;266674,377565;260714,380401;260422,380319;256315,381960;252909,382953;247800,384229;245689,384052;241274,384910;241130,385221;229352,387490;226656,386781;224385,386781;220412,388057;216864,388341;213316,388482;212931,388317;209697,388890;205795,388199;205937,388057;206646,387065;203382,386639;204943,385789;209626,385647;214168,385505;220695,385647;225236,385221;233751,383378;239428,382102;243685,381960;243981,381823;239853,381961;234177,383237;225662,385080;221121,385505;214593,385363;210052,385505;205369,385647;205511,385080;206504,383662;250213,376431;279872,365230;287677,361119;292076,358850;296618,356440;305132,351336;311944,346090;324716,336165;328264,333329;331669,330352;336778,325673;338907,322129;341965,319328;341989,319152;339049,321845;336920,325390;331811,330068;328405,333046;324858,335881;312086,345806;305274,351052;296760,356156;292218,358566;287819,360835;280014,364947;250355,376147;206646,383378;203382,383378;202957,382244;199551,382102;196429,383378;187346,383520;180677,383237;177413,382953;174149,382386;176115,380291;175710,380401;168384,379046;168047,379125;153998,376573;148463,375439;143638,374588;137820,371894;130582,369200;123061,366223;124338,365230;129589,366223;131860,368208;139665,370476;155133,374446;158964,375155;163080,375864;167621,376856;172625,377938;173013,377849;177697,378558;177838,378274;184650,378558;185785,378700;196287,378700;203950,378983;213032,378274;214167,378274;214593,379409;223534,378274;229494,376856;232900,376289;235028,376006;239711,374871;243543,374021;247375,373028;254403,371813;255322,371469;247942,372745;244111,373737;240279,374588;235596,375722;233467,376006;230062,376573;220837,377424;214593,377991;213458,377991;204376,378700;196713,378416;186211,378416;185076,378274;180677,376431;178264,377991;178258,378003;180251,376715;184650,378558;177839,378274;177892,378239;173439,377565;168189,376431;163647,375439;159532,374730;155700,374021;140232,370051;132427,367782;130157,365797;124906,364805;117101,360835;114830,360977;106741,356865;105322,354313;105606,354171;110573,356865;115540,359559;116959,358708;111141,354880;106316,352753;99646,348925;93969,345239;85029,341411;81623,338575;82333,338292;85739,339284;78643,331911;74670,328651;70980,325390;66297,321561;59485,314047;59018,312588;57640,311211;52957,306107;52390,303555;50545,301003;50325,300659;48132,299160;43875,293063;41462,287392;41179,287392;37915,281154;34793,274915;31529,267684;28549,260312;31529,265274;34509,271512;35502,274915;35913,275517;35407,272892;34090,270502;31945,265683;29400,261446;26278,252939;23603,244218;22725,241676;18899,226421;17208,215346;17196,215650;17338,217919;18047,223165;18899,228553;17480,223874;16486,217919;15351,217919;14641,212531;13648,209128;12797,205867;10384,203315;9674,203315;8965,199771;8681,195234;9249,188854;9533,186585;10016,185029;9781,181481;10100,176235;10668,175172;10668,174534;9533,176660;8539,175242;6694,172690;6357,170670;6269,170847;5701,176518;5275,182190;4850,186585;4850,195659;4991,200338;5275,205017;3998,209412;3714,209412;2863,200905;2863,192114;3572,185309;4849,186584;3714,185167;3430,180063;3714,172265;3856,170138;4282,166594;5985,160214;6833,155975;6552,154968;5559,160639;3856,167019;3430,170564;3288,172690;3005,180488;3288,185593;2579,192398;2579,201189;3430,209695;3714,209695;5559,217777;6552,224441;8681,231246;12034,245881;12326,248686;12939,248686;16061,256200;17196,260028;15067,256767;12797,251663;12655,253081;11420,249257;10526,249394;9533,246133;6127,238335;3998,231388;3856,225575;2863,218769;2153,211964;592,207002;1586,180630;2579,173825;1728,170138;3430,159930;3856,157520;4991,149296;7972,143341;7262,151423;7971,150038;8397,146727;8539,143058;9816,138379;11803,131290;14216,124059;14396,123856;15493,118104;17054,113993;18899,110590;22588,103501;25568,97121;29826,88897;32948,85353;35502,80390;37631,77271;39902,76137;40469,75286;42740,70749;47139,65645;47259,67778;46938,68675;51538,63944;53809,60966;56789,58131;57046,58416;56931,58272;60620,54586;64310,51183;68284,46930;73818,42818;79778,38423;83342,35939;85739,33744;89996,31192;94537,28782;95138,28473;96683,26956;99220,25095;102005,23678;103975,23224;104329,22969;142928,7373;144361,7061;148321,5671;151053,5122;152477,5110;153004,4962;185360,709;194548,673;204376,851;204559,988;209343,425;213742,1134;218141,1985;220411,2500;217999,1843;213600,992;209201,284;20920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36" o:spid="_x0000_s1045" style="position:absolute;left:54427;width:349261;height:34444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9884,342579;188251,343457;188349,343499;203456,333662;198178,334918;190262,335923;189885,334918;195414,334416;203456,333662;217183,332348;216861,332439;217026,332406;118702,330460;124293,331904;126681,332030;133340,335295;136356,335923;136545,335985;137236,335295;139874,336048;142513,336676;147713,337884;147791,337806;153822,338811;156712,339313;159602,339564;165508,339816;173550,339690;173899,339690;174681,339250;176440,338685;178230,338654;179456,338811;179785,339690;182597,339690;181717,340946;181215,341574;179581,342327;176565,342327;172670,342076;164251,341825;157969,341323;152440,340569;146911,339690;138492,338434;131958,336299;132034,336245;128189,335044;124796,333537;120901,332281;116880,330899;118702,330460;192668,327768;190748,328060;177471,328730;181843,329267;182974,329016;190764,328137;192046,327888;204597,325948;198076,326943;200314,327006;203534,326410;228401,325658;207949,331101;218298,328796;97278,323114;111728,329267;116880,330899;120775,332281;124670,333536;128063,335043;127309,335671;125299,335295;118136,332658;114618,331276;111100,329769;106451,328137;102430,326379;99288,324746;97278,323114;103184,319974;110095,323490;109215,323993;101173,320100;103184,319974;77676,311435;86220,316207;87980,318216;83959,316081;80943,314198;77676,311435;92659,308212;92660,308248;93085,308761;93131,308546;276163,299969;275706,300007;268167,305407;260754,309426;255476,312565;252586,313821;249570,315077;245926,316960;243162,318593;239141,320225;234995,321732;233864,322862;232104,323490;227707,324244;222052,326002;216900,327634;211246,329267;204209,331025;194283,332658;194031,333034;189259,334227;189382,334290;194683,332966;194785,332658;204712,331025;211749,329267;217403,327634;222555,326002;228209,324244;232607,323490;229630,325276;229717,325248;232859,323365;234618,322737;234735,322704;235497,321858;239644,320351;243665,318718;246429,317086;250073,315202;253089,313946;255157,313048;256230,312314;261508,309174;268921,305156;60691,298233;61168,298641;61331,298724;277006,294954;276963,294984;276963,295020;277163,295048;277214,294984;279721,293080;278979,293592;278848,293728;279356,293403;50431,286754;55177,292338;51414,287826;288617,286751;288606,286755;288523,287324;286513,289584;284125,292221;284269,292188;286513,289710;288523,287449;288617,286751;62713,283923;62962,284226;62974,284184;44126,281045;47393,283180;47554,283368;49042,283698;52419,286821;57069,290589;59079,293351;60210,294733;64985,298751;63603,299881;59156,294943;58954,294984;58954,294984;63162,299657;63603,299881;64985,298751;76922,308170;74535,308923;75414,309551;71896,309677;69634,308170;67498,306537;62221,302142;57320,297747;52796,293351;50660,291217;48650,288956;49404,287952;51917,290212;54681,292347;58074,295989;58362,296236;54681,292347;52042,290212;49529,287952;46765,284561;44126,281045;320942,261078;320878,261105;319506,264397;319623,245345;316293,250152;314659,253166;313026,255929;309130,261078;305738,266226;302722,270371;302471,270524;302265,270829;302596,270622;305612,266478;309005,261329;312900,256180;314534,253418;316167,250404;319560,245506;329659,244909;328607,247264;326345,251785;328607,247264;329659,244909;332628,243622;330994,248520;328104,253794;325214,259194;322575,262585;324335,259068;325842,255552;326973,253669;328481,251157;329863,248646;332628,243622;324494,232858;321444,238222;321388,238351;324460,232948;326167,220707;322501,230717;314790,246470;313661,248254;313654,248269;311015,252790;308376,257687;305361,261455;302848,265724;288021,282426;283120,286570;282650,286927;282447,287133;280398,288802;278722,290714;272565,295361;271600,295970;268980,298105;268601,298350;268041,298877;263141,302142;258240,305156;257680,305440;254361,307594;253333,308112;252335,308798;248942,310681;245772,311924;238707,315485;222132,321664;210581,324632;219916,322862;221675,322486;227330,320476;230848,319346;236502,316458;242911,314197;247016,312588;248816,311560;250450,311058;252712,309802;253306,309389;254848,307919;258240,305909;262100,304018;263518,303146;268419,299881;270555,297872;272942,296365;279099,291719;283497,287575;288397,283431;303225,266729;305265,263262;305361,262961;308628,257938;309633,256431;310970,254579;311392,253794;314031,249273;319183,238599;324209,227172;325685,222525;339916,209591;339539,209842;339539,209842;341102,202148;341057,202370;341423,202809;342554,204065;343308,203563;343327,203466;342806,203814;341549,202684;339982,187883;339895,187888;339736,187896;339790,188493;339664,191633;339162,193516;336146,198288;335392,202433;334638,203814;333382,209842;331999,214614;330492,219260;329612,222902;328607,226669;329408,225423;330115,222776;330743,219009;332251,214363;333633,209591;334889,203563;335643,202181;336397,198037;339413,193265;337403,202935;335895,210972;332502,221269;331831,222313;331544,223875;330617,226544;327099,234204;325465,238222;324460,240357;323204,242618;319811,248646;316167,254548;311518,262459;306366,270245;302973,274640;299329,278910;298073,280668;296691,282426;294555,284184;291061,288050;291162,288454;287518,292221;283623,294984;280481,297496;277505,299669;277968,299630;281235,297244;284377,294733;288272,291970;291916,288203;291790,287700;295308,283808;297445,282049;298827,280291;300083,278533;303727,274264;307120,269868;312272,262082;316921,254171;320565,248269;323958,242241;325214,239981;326219,237846;327853,233827;331371,226167;332753,221018;336146,210721;337654,202684;339664,193014;340118,191316;339790,191256;339916,188117;342680,185228;341217,191321;341217,191321;342680,185228;343811,183973;343057,185605;343057,185605;342884,189027;342806,192261;341549,196125;341549,196566;343057,192261;343308,185605;343894,184337;338408,178573;337584,180518;337277,183345;336880,182024;336735,182210;337151,183596;336900,185605;337403,187238;337792,187216;337528,186358;337779,184349;338408,178573;348963,175182;349214,175308;349088,180582;349214,184224;348837,190879;348460,194647;347329,200172;346952,204819;345067,213358;343308,220767;340167,222148;340418,221395;340921,216121;342806,210595;344313,209716;344313,209716;345947,200172;346827,195651;347580,191005;348209,186610;348460,182466;348586,178949;348837,177066;348963,175182;17697,116955;17760,116987;17766,116969;25278,98956;22514,104105;20252,105988;20247,106109;20028,110916;20034,110905;20252,106114;22514,104230;25278,99081;25372,99144;25420,99050;26786,88030;25027,89286;22388,94812;22992,95294;23011,95210;22514,94812;25153,89286;26710,88174;36461,80873;36303,81000;35629,83588;35205,84891;23645,105988;22011,111137;20503,116411;17236,127462;15100,134997;14095,140648;13592,143536;13215,146425;12085,154210;11708,158982;12336,164006;12630,161269;12587,160364;13090,155089;14221,147304;15118,146228;16420,137517;16357,136002;17598,132445;18337,129459;18116,129974;17362,129723;15477,135123;15603,138136;14723,143913;14598,144918;13341,146425;13718,143536;14221,140648;15226,134997;17362,127462;20629,116411;22137,111137;23770,105988;35330,84891;36461,80873;38723,68315;38723,68315;39351,68817;39351,68817;61365,50436;61341,50455;61268,50538;60241,51613;59982,51990;59812,52181;59079,53245;51414,62287;49278,64799;47142,67436;37700,77865;47268,67310;49404,64673;51540,62161;59205,53120;59982,51990;61268,50538;64555,41776;63470,42154;62664,42453;62472,42697;61090,43952;57571,46213;55184,48850;52922,51487;51414,52869;51363,52804;49938,54517;47519,57515;43624,61785;44252,62538;44264,62527;43749,61910;47645,57640;51540,52869;53048,51487;55309,48850;57697,46213;61215,43952;62597,42697;64105,42132;64581,41984;246555,19088;252963,21976;255727,24237;249570,21223;246555,19088;225696,9921;230722,11051;237759,14567;225696,9921;150053,9089;147414,9418;141759,10172;136231,11428;133843,12181;131079,12935;125030,14122;123917,14567;116252,17204;108712,20218;103435,22604;99917,23985;91247,28004;87100,30641;83079,33278;76671,38050;70639,42822;64867,47855;65362,48473;66587,47633;67630,46857;71393,43576;77425,38804;83833,34032;87854,31395;92000,28757;100670,24739;104063,22981;109341,20595;116880,17581;124545,14944;127764,14312;129320,13781;150490,9216;194989,6389;197675,6656;201319,7911;198555,7535;192775,6404;194989,6389;209612,5400;214764,5776;221047,8288;213256,6907;209612,5400;167581,5368;153068,6153;143016,7535;138241,8790;134094,10297;128314,11051;106451,19465;98534,22981;96147,23860;94011,24990;89990,27125;83707,30390;78932,34157;65110,44957;62222,47467;59396,50046;59456,50106;37718,75598;33320,81626;31310,85268;29299,88658;25529,95691;21429,102148;21383,102346;20001,106114;18995,107872;18744,108123;17629,111828;17362,114025;17111,117165;15352,122314;13718,127462;11959,134997;10954,141904;10325,148811;11205,144039;11286,143645;11456,141778;12461,134871;12776,134976;12804,134860;12462,134746;14221,127211;15854,122062;17605,116937;17488,116914;17739,113774;19121,107872;20126,106114;20160,106022;21509,102346;25655,95816;29425,88784;31435,85393;33446,81752;37844,75724;59582,50231;65362,44957;79184,34157;83959,30390;90241,27125;94262,24990;96398,23860;98786,22981;106702,19465;128566,11051;134346,10297;138492,8790;143267,7535;153320,6153;167833,5416;179498,5807;185236,0;191141,377;197173,1005;201194,2009;203832,3265;207099,2637;212000,3767;215016,4646;214890,4772;214764,5651;209612,5274;207853,4772;206094,4395;202701,3642;199309,2888;195791,2386;191895,2386;188754,2386;183853,2386;183623,2312;181466,3391;182220,4646;189759,6153;186404,6212;186461,6216;190010,6153;193026,6530;198806,7660;201571,8037;206220,9042;210995,10046;215644,11176;220293,12558;222555,13186;224817,13939;224846,13966;226468,14245;230398,15705;230947,16536;231099,16576;234618,17958;237633,19213;240649,20595;242911,21851;244419,22604;246052,23483;251581,26623;258618,31143;262262,33655;262367,33730;264229,34861;335141,168150;335088,169201;336523,169405;337905,170410;338533,173801;340921,177819;341926,177910;341926,176940;342948,174104;342931,173550;343936,170159;345319,170159;347455,168778;347706,174303;347078,176940;346324,179452;345947,183596;345821,185731;345570,187866;345034,188223;345067,188368;345581,188026;345821,185982;345947,183847;346324,179703;347078,177191;347706,174554;348711,175308;348586,177191;348334,179075;348209,182591;347957,186735;347329,191131;346575,195777;345696,200298;344062,209842;342554,210721;340669,216246;340167,221521;339916,222274;337779,228051;337151,228553;334512,234706;337277,228553;337905,228051;333884,239478;331748,240609;331305,241494;331371,241613;331874,240608;334010,239478;332502,243748;329738,248771;328355,251283;326848,253794;325717,255678;324083,259320;322324,262836;319560,266603;316795,270119;316910,269882;313780,274138;306994,281547;305658,283601;306994,281673;313780,274263;308628,282049;305973,284828;303842,286393;303727,286570;302395,287595;302345,287952;296439,293979;290157,299756;289866,299967;287769,302644;282743,306412;278045,309933;278029,309953;282743,306537;287769,302770;283623,306914;280246,309112;277910,310098;277842,310179;275329,311811;274382,312250;272000,314182;269675,315830;266157,318090;265026,318216;263769,318774;263573,318923;265152,318342;266282,318216;261759,321607;258869,323114;255979,324495;253938,324801;253591,324997;244042,329141;243555,329252;240649,331151;242282,331653;236251,334290;236754,332532;234743,333285;232859,333913;228963,335169;228443,334545;226576,334918;224314,335420;219665,336551;219512,336622;223937,335546;226199,335043;228084,334667;228837,335295;232733,334039;234618,333411;236628,332658;236125,334416;230848,336927;230589,336855;226953,338308;223937,339188;219413,340318;217544,340161;213635,340921;213508,341197;203078,343206;200691,342578;198681,342578;195162,343708;192021,343960;188880,344085;188538,343939;185675,344446;182220,343834;182346,343708;182974,342829;180084,342453;181466,341699;185613,341574;189634,341448;195414,341574;199434,341197;206974,339564;212000,338434;215769,338308;216032,338187;212377,338309;207351,339439;199811,341071;195791,341448;190010,341323;185990,341448;181843,341574;181969,341071;182848,339816;221550,333411;247811,323490;254722,319849;258618,317839;262638,315704;270178,311184;276209,306537;287518,297747;290659,295235;293675,292598;298198,288454;300083,285314;302791,282834;302812,282678;300209,285063;298324,288203;293801,292347;290785,294984;287644,297496;276335,306286;270303,310932;262764,315453;258743,317588;254848,319597;247937,323239;221675,333160;182974,339564;180084,339564;179707,338560;176691,338434;173927,339564;165885,339690;159979,339439;157089,339188;154199,338685;155940,336829;155581,336927;149095,335727;148796,335797;136356,333537;131456,332532;127184,331779;122032,329392;115623,327007;108964,324369;110095,323490;114744,324369;116754,326127;123665,328137;137362,331653;140754,332281;144398,332909;148419,333788;152850,334745;153194,334667;157340,335295;157466,335044;163497,335295;164503,335420;173801,335420;180586,335671;188628,335044;189633,335044;190010,336048;197927,335044;203204,333788;206220,333285;208105,333034;212251,332030;215644,331276;219036,330397;225260,329321;226073,329016;219539,330146;216146,331025;212754,331779;208607,332783;206723,333034;203707,333537;195539,334290;190010,334792;189005,334792;180963,335420;174178,335169;164880,335169;163874,335044;159979,333411;157843,334792;157838,334803;159602,333662;163498,335295;157466,335043;157514,335013;153571,334416;148922,333411;144901,332532;141257,331904;137864,331276;124168,327760;117257,325751;115246,323993;110597,323114;103686,319597;101676,319723;94514,316081;93257,313821;93508,313695;97906,316081;102304,318467;103561,317714;98409,314323;94137,312439;88231,309049;83205,305784;75289,302393;72273,299882;72901,299630;75917,300509;69634,293979;66116,291091;62849,288203;58702,284812;52671,278156;52257,276864;51037,275645;46891,271124;46388,268864;44755,266603;44560,266298;42618,264971;38849,259571;36713,254548;36461,254548;33571,249022;30807,243497;27917,237092;25278,230562;27917,234957;30556,240483;31435,243497;31799,244030;31351,241705;30184,239588;28285,235319;26032,231567;23268,224032;20900,216309;20122,214057;16734,200544;15237,190735;15226,191005;15352,193014;15980,197661;16734,202433;15477,198288;14598,193014;13592,193014;12964,188242;12085,185228;11331,182340;9194,180080;8566,180080;7938,176940;7687,172922;8189,167271;8441,165261;8868,163883;8660,160741;8943,156094;9446,155152;9446,154587;8441,156471;7561,155215;5927,152955;5629,151165;5551,151322;5048,156345;4671,161368;4294,165261;4294,173298;4420,177442;4671,181586;3540,185479;3289,185479;2535,177945;2535,170159;3163,164131;4293,165261;3289,164006;3037,159485;3289,152578;3414,150694;3791,147555;5299,141904;6051,138150;5802,137257;4922,142280;3414,147932;3037,151071;2912,152955;2660,159861;2912,164382;2284,170410;2284,178196;3037,185731;3289,185731;4922,192889;5802,198791;7687,204819;10655,217781;10914,220265;11456,220265;14221,226920;15226,230311;13341,227423;11331,222902;11205,224158;10112,220771;9320,220893;8441,218004;5425,211097;3540,204944;3414,199795;2535,193768;1907,187740;524,183345;1404,159987;2284,153959;1530,150694;3037,141653;3414,139518;4420,132234;7058,126960;6430,134118;7058,132891;7435,129958;7561,126709;8692,122565;10451,116286;12587,109881;12747,109701;13718,104607;15100,100965;16734,97951;20001,91672;22639,86021;26409,78738;29173,75598;31435,71203;33320,68440;35331,67436;35833,66682;37844,62664;41739,58143;41845,60032;41561,60827;45634,56636;47645,53999;50283,51487;50511,51740;50409,51613;53676,48348;56943,45334;60461,41566;65362,37925;70639,34032;73795,31832;75917,29888;79686,27627;83707,25492;84240,25219;85608,23876;87854,22227;90320,20972;92064,20570;92377,20344;126555,6530;127823,6254;131330,5023;133749,4536;135010,4526;135477,4395;164126,628;172262,596;180963,753;181125,875;185361,377;189257,1004;193152,1758;195162,2215;193026,1632;189131,879;185236,251;1852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46" style="position:absolute;top:58057;width:159310;height:158211;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2896f"/>
                  <v:stroke joinstyle="miter"/>
                  <v:path arrowok="t" o:connecttype="custom" o:connectlocs="86612,157353;85868,157756;85913,157776;92803,153257;90396,153834;86785,154296;86613,153834;89135,153603;92803,153257;99065,152653;98918,152695;98993,152681;54144,151786;56695,152450;57784,152507;60821,154007;62197,154296;62283,154324;62598,154007;63802,154353;65005,154642;67377,155197;67412,155161;70164,155622;71482,155853;72800,155968;75494,156084;79162,156026;79321,156026;79678,155824;80480,155565;81297,155550;81856,155622;82006,156026;83289,156026;82888,156603;82658,156891;81913,157237;80538,157237;78761,157122;74921,157007;72055,156776;69533,156430;67011,156026;63171,155449;60191,154469;60225,154443;58471,153892;56924,153200;55147,152623;53313,151988;54144,151786;87883,150550;87007,150684;80951,150992;82945,151238;83461,151123;87014,150719;87599,150605;93324,149714;90350,150171;91370,150200;92839,149926;104181,149581;94853,152081;99573,151022;44372,148412;50963,151238;53313,151988;55090,152623;56866,153200;58414,153892;58070,154180;57153,154007;53886,152796;52281,152161;50676,151469;48556,150719;46722,149912;45289,149162;44372,148412;47066,146970;50218,148585;49817,148816;46149,147028;47066,146970;35431,143048;39328,145240;40130,146163;38296,145182;36921,144317;35431,143048;42265,141568;42265,141584;42459,141820;42480,141721;125967,137781;125759,137799;122320,140279;118939,142125;116531,143567;115213,144144;113838,144721;112176,145586;110915,146336;109081,147086;107189,147778;106673,148297;105871,148585;103865,148931;101286,149739;98936,150489;96357,151239;93147,152046;88619,152796;88504,152969;86327,153517;86384,153546;88801,152937;88848,152796;93376,152046;96586,151239;99165,150489;101515,149739;104094,148931;106100,148585;104742,149405;104782,149393;106215,148528;107017,148239;107071,148224;107418,147835;109310,147143;111144,146393;112405,145643;114067,144778;115443,144201;116386,143789;116875,143452;119283,142010;122664,140164;27683,136984;27901,137172;27975,137210;126352,135478;126332,135492;126332,135508;126423,135521;126447,135492;127590,134617;127252,134852;127192,134915;127424,134765;23003,131712;25168,134276;23452,132204;131648,131710;131643,131712;131605,131973;130688,133011;129599,134223;129665,134207;130688,133069;131605,132031;131648,131710;28606,130411;28719,130550;28725,130531;20128,129089;21618,130070;21691,130156;22370,130308;23910,131742;26031,133473;26948,134742;27464,135376;29642,137222;29011,137741;26983,135473;26891,135492;26891,135492;28810,137638;29011,137741;29642,137222;35087,141548;33998,141894;34399,142183;32794,142240;31762,141548;30788,140798;28381,138779;26146,136761;24082,134742;23108,133761;22191,132723;22535,132262;23681,133300;24942,134280;26489,135953;26621,136067;24942,134280;23738,133300;22592,132262;21331,130704;20128,129089;146393,119918;146364,119930;145738,121442;145791,112692;144272,114900;143527,116284;142782,117553;141005,119918;139458,122283;138082,124186;137967,124257;137873,124397;138025,124302;139400,122398;140948,120033;142724,117668;143470,116399;144215,115015;145762,112766;150369,112492;149889,113573;148857,115650;149889,113573;150369,112492;151723,111900;150978,114150;149660,116572;148341,119053;147138,120610;147940,118995;148628,117380;149144,116515;149832,115361;150462,114208;151723,111900;148013,106956;146622,109420;146596,109479;147997,106997;148776,101375;147104,105973;143587,113208;143072,114028;143068,114035;141865,116111;140661,118361;139286,120091;138139,122052;131376,129724;129141,131627;128926,131791;128834,131885;127899,132652;127135,133531;124326,135665;123886,135944;122691,136925;122518,137038;122263,137280;120028,138780;117792,140164;117537,140294;116023,141284;115554,141522;115099,141837;113551,142702;112105,143272;108883,144908;101322,147746;96053,149109;100311,148297;101114,148124;103693,147201;105298,146682;107877,145355;110800,144317;112673,143578;113494,143106;114239,142875;115271,142298;115542,142108;116245,141433;117792,140510;119553,139641;120200,139241;122435,137741;123409,136818;124498,136126;127307,133992;129313,132089;131548,130185;138311,122514;139242,120921;139286,120783;140776,118476;141234,117784;141844,116933;142037,116572;143240,114496;145590,109593;147883,104344;148556,102210;155047,96269;154875,96384;154875,96384;155589,92850;155568,92952;155735,93154;156251,93731;156595,93500;156603,93456;156365,93616;155792,93096;155078,86298;155038,86300;154965,86304;154990,86579;154933,88021;154703,88886;153328,91078;152984,92981;152640,93616;152067,96384;151436,98576;150749,100710;150347,102383;149889,104113;150255,103541;150577,102325;150863,100595;151551,98461;152182,96269;152755,93500;153099,92866;153442,90962;154818,88770;153901,93212;153213,96903;151666,101633;151359,102112;151229,102830;150806,104056;149201,107574;148456,109420;147997,110401;147424,111439;145877,114208;144215,116919;142094,120552;139744,124129;138197,126147;136534,128109;135961,128916;135331,129724;134356,130531;132763,132307;132809,132492;131147,134223;129370,135492;127937,136645;126580,137644;126791,137626;128281,136530;129714,135376;131491,134107;133153,132377;133096,132146;134700,130358;135675,129551;136305,128743;136878,127936;138541,125974;140088,123956;142438,120379;144559,116746;146221,114035;147768,111266;148341,110228;148800,109247;149545,107401;151150,103883;151780,101518;153328,96788;154016,93096;154933,88655;155139,87875;154990,87848;155047,86406;156308,85079;155641,87877;155641,87877;156308,85079;156824,84502;156480,85252;156480,85252;156401,86824;156365,88309;155792,90084;155792,90287;156480,88309;156595,85252;156862,84669;154359,82022;153984,82915;153844,84214;153663,83607;153597,83693;153786,84329;153672,85252;153901,86002;154079,85992;153958,85598;154073,84675;154359,82022;159174,80464;159289,80522;159231,82945;159289,84617;159117,87674;158945,89405;158429,91943;158257,94077;157397,97999;156595,101402;155162,102037;155277,101691;155506,99268;156365,96730;157053,96327;157053,96327;157798,91943;158200,89866;158543,87732;158830,85713;158945,83810;159002,82195;159117,81330;159174,80464;8072,53720;8101,53734;8104,53726;11530,45452;10269,47817;9238,48682;9235,48738;9135,50946;9138,50941;9238,48740;10269,47875;11530,45510;11573,45539;11595,45496;12218,40434;11416,41011;10212,43549;10487,43771;10496,43732;10269,43549;11473,41011;12183,40500;16631,37146;16559,37205;16252,38394;16058,38992;10785,48682;10040,51047;9352,53470;7862,58546;6888,62007;6429,64602;6200,65929;6028,67256;5512,70832;5340,73024;5627,75331;5761,74074;5741,73658;5971,71236;6487,67659;6896,67165;7490,63164;7461,62468;8027,60834;8364,59463;8263,59699;7919,59584;7060,62064;7117,63449;6716,66102;6658,66563;6085,67256;6257,65929;6487,64602;6945,62007;7919,58546;9410,53470;10097,51047;10842,48682;16115,38992;16631,37146;17663,31378;17663,31378;17950,31609;17950,31609;27991,23166;27980,23175;27946,23213;27478,23707;27360,23880;27283,23968;26948,24457;23452,28610;22477,29763;21503,30974;17196,35765;21560,30917;22535,29705;23509,28552;27005,24399;27360,23880;27946,23213;29446,19189;28951,19362;28583,19500;28496,19611;27865,20188;26260,21226;25171,22438;24140,23649;23452,24284;23428,24254;22778,25041;21675,26418;19898,28379;20185,28725;20190,28720;19956,28437;21732,26475;23509,24284;24197,23649;25229,22438;26318,21226;27922,20188;28553,19611;29241,19352;29458,19284;112462,8767;115385,10094;116646,11132;113838,9748;112462,8767;102948,4557;105240,5076;108450,6691;102948,4557;68444,4175;67241,4326;64661,4672;62139,5249;61051,5595;59790,5941;57030,6487;56523,6691;53026,7902;49588,9287;47180,10383;45575,11017;41621,12863;39729,14074;37895,15285;34972,17477;32221,19669;29588,21981;29814,22265;30373,21879;30848,21522;32565,20015;35316,17823;38239,15631;40073,14420;41965,13209;45919,11363;47467,10556;49874,9460;53313,8075;56809,6864;58278,6574;58987,6330;68644,4233;88941,2934;90167,3057;91829,3634;90568,3461;87931,2942;88941,2934;95611,2480;97961,2653;100827,3807;97274,3172;95611,2480;76440,2466;69820,2826;65234,3461;63057,4038;61165,4730;58529,5076;48556,8940;44945,10556;43856,10959;42882,11478;41048,12459;38182,13959;36004,15689;29699,20650;28382,21803;27093,22987;27120,23015;17204,34724;15198,37492;14281,39165;13364,40722;11645,43953;9774,46919;9753,47010;9123,48740;8664,49548;8550,49663;8041,51365;7919,52374;7805,53816;7002,56181;6257,58546;5455,62007;4996,65179;4710,68351;5111,66160;5148,65979;5226,65121;5684,61949;5828,61997;5840,61944;5684,61891;6487,58430;7232,56065;8030,53711;7977,53701;8091,52259;8722,49548;9180,48740;9196,48698;9811,47010;11702,44010;13422,40780;14339,39223;15256,37550;17262,34781;27177,23072;29814,20650;36118,15689;38296,13959;41162,12459;42996,11478;43971,10959;45060,10556;48670,8940;58643,5076;61280,4730;63171,4038;65349,3461;69934,2826;76554,2487;81875,2667;84492,0;87186,173;89937,461;91771,923;92975,1500;94465,1211;96700,1730;98076,2134;98019,2192;97961,2596;95611,2423;94809,2192;94007,2019;92459,1673;90912,1327;89307,1096;87530,1096;86097,1096;83862,1096;83757,1062;82773,1557;83117,2134;86556,2826;85025,2853;85051,2855;86670,2826;88046,2999;90682,3518;91943,3692;94064,4153;96242,4614;98363,5134;100483,5768;101515,6056;102547,6403;102560,6415;103300,6543;105093,7214;105343,7595;105412,7614;107017,8248;108393,8825;109768,9460;110800,10036;111488,10383;112233,10786;114755,12228;117964,14305;119627,15458;119675,15493;120524,16012;152869,77234;152845,77717;153500,77811;154130,78273;154417,79830;155506,81676;155964,81718;155964,81272;156430,79969;156423,79715;156881,78157;157512,78157;158486,77523;158601,80061;158314,81272;157970,82426;157798,84329;157741,85310;157626,86290;157382,86454;157397,86521;157631,86364;157741,85425;157798,84444;157970,82541;158314,81387;158601,80176;159059,80522;159002,81387;158887,82253;158830,83868;158715,85771;158429,87790;158085,89924;157684,92001;156939,96384;156251,96788;155391,99326;155162,101749;155047,102095;154073,104748;153786,104979;152583,107805;153844,104979;154130,104748;152296,109997;151322,110516;151120,110923;151150,110977;151379,110516;152353,109997;151666,111958;150405,114265;149774,115419;149086,116572;148571,117438;147826,119110;147023,120725;145762,122456;144501,124071;144554,123962;143126,125917;140031,129320;139421,130263;140031,129378;143126,125974;140776,129551;139565,130827;138593,131546;138540,131627;137933,132098;137910,132262;135216,135030;132350,137684;132218,137780;131261,139010;128969,140741;126826,142358;126818,142367;128969,140798;131261,139068;129370,140971;127830,141981;126764,142434;126734,142471;125587,143221;125155,143422;124068,144310;123008,145067;121403,146105;120887,146163;120314,146419;120225,146487;120945,146220;121461,146163;119397,147720;118079,148412;116761,149047;115830,149187;115672,149277;111316,151181;111094,151232;109768,152104;110513,152334;107762,153546;107992,152738;107075,153084;106215,153373;104438,153949;104201,153663;103349,153834;102317,154065;100197,154584;100127,154617;102145,154122;103177,153892;104037,153719;104381,154007;106157,153430;107017,153142;107934,152796;107705,153603;105298,154757;105180,154724;103521,155391;102145,155795;100082,156314;99230,156242;97446,156591;97388,156718;92631,157641;91542,157353;90625,157353;89020,157872;87587,157987;86154,158045;85999,157978;84693,158211;83117,157929;83174,157872;83461,157468;82142,157295;82773,156949;84664,156891;86498,156834;89135,156891;90969,156718;94408,155968;96700,155449;98420,155391;98540,155336;96872,155392;94580,155911;91141,156660;89307,156834;86670,156776;84836,156834;82945,156891;83002,156660;83403,156084;101056,153142;113035,148585;116188,146912;117964,145990;119798,145009;123237,142933;125988,140798;131147,136761;132580,135607;133955,134396;136019,132492;136878,131050;138113,129911;138123,129839;136936,130935;136076,132377;134013,134280;132637,135492;131204,136645;126046,140683;123295,142817;119856,144894;118022,145874;116245,146797;113093,148470;101114,153027;83461,155968;82142,155968;81970,155507;80595,155449;79334,155968;75666,156026;72972,155911;71654,155795;70336,155565;71130,154712;70966,154757;68007,154206;67871,154238;62197,153200;59962,152738;58013,152392;55663,151296;52740,150200;49702,148989;50218,148585;52339,148989;53256,149796;56408,150719;62655,152334;64203,152623;65865,152911;67699,153315;69720,153755;69877,153719;71768,154007;71826,153892;74577,154007;75035,154065;79277,154065;82372,154180;86040,153892;86498,153892;86670,154353;90281,153892;92688,153315;94064,153084;94924,152969;96815,152507;98363,152161;99910,151758;102749,151263;103120,151123;100139,151642;98592,152046;97044,152392;95153,152854;94293,152969;92918,153200;89192,153546;86670,153776;86212,153776;82544,154065;79449,153949;75207,153949;74749,153892;72972,153142;71998,153776;71995,153781;72800,153257;74577,154007;71826,153892;71847,153878;70049,153603;67928,153142;66094,152738;64432,152450;62885,152161;56637,150546;53485,149623;52568,148816;50447,148412;47295,146797;46378,146855;43111,145182;42538,144144;42652,144086;44658,145182;46664,146278;47238,145932;44888,144375;42939,143509;40245,141952;37953,140452;34342,138895;32966,137741;33253,137626;34628,138030;31762,135030;30158,133704;28667,132377;26776,130820;24025,127762;23836,127169;23280,126609;21388,124532;21159,123494;20414,122456;20325,122316;19440,121706;17720,119226;16746,116919;16631,116919;15313,114381;14052,111843;12734,108901;11530,105902;12734,107920;13938,110458;14339,111843;14504,112087;14300,111019;13768,110047;12902,108087;11874,106363;10613,102902;9533,99355;9178,98320;7633,92114;6950,87608;6945,87732;7002,88655;7289,90789;7633,92981;7060,91078;6658,88655;6200,88655;5913,86463;5512,85079;5168,83752;4194,82714;3907,82714;3621,81272;3506,79426;3735,76831;3850,75908;4045,75275;3950,73831;4079,71697;4309,71264;4309,71005;3850,71870;3449,71293;2704,70255;2568,69433;2532,69505;2303,71812;2131,74120;1959,75908;1959,79599;2016,81503;2131,83406;1615,85194;1500,85194;1156,81733;1156,78157;1443,75389;1958,75907;1500,75331;1385,73254;1500,70082;1557,69217;1729,67775;2417,65179;2760,63455;2646,63045;2245,65352;1557,67948;1385,69390;1328,70255;1214,73427;1328,75504;1042,78273;1042,81849;1385,85310;1500,85310;2245,88597;2646,91308;3506,94077;4860,100031;4978,101172;5226,101172;6487,104229;6945,105786;6085,104460;5168,102383;5111,102960;4612,101404;4251,101460;3850,100134;2474,96961;1615,94135;1557,91770;1156,89001;870,86232;239,84214;640,73485;1042,70716;698,69217;1385,65064;1557,64083;2016,60738;3220,58315;2933,61603;3219,61039;3391,59692;3449,58200;3965,56296;4767,53412;5741,50470;5814,50388;6257,48048;6888,46375;7633,44991;9123,42107;10327,39511;12046,36166;13307,34724;14339,32705;15198,31436;16115,30974;16345,30628;17262,28783;19039,26706;19087,27574;18957,27939;20815,26014;21732,24803;22936,23649;23040,23765;22993,23707;24483,22207;25974,20823;27579,19092;29814,17419;32221,15631;33660,14621;34628,13728;36348,12690;38182,11709;38425,11583;39049,10967;40073,10209;41198,9633;41994,9448;42136,9344;57726,2999;58305,2873;59904,2307;61007,2084;61583,2079;61796,2019;74863,288;78575,274;82544,346;82618,402;84550,173;86326,461;88103,807;89020,1017;88046,750;86269,404;84492,115;8449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shape id="Freeform: Shape 43" o:spid="_x0000_s1047" style="position:absolute;left:81534;top:67056;width:19945;height:1968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9321f"/>
                <v:stroke joinstyle="miter"/>
                <v:path arrowok="t" o:connecttype="custom" o:connectlocs="1084374,1957824;1075052,1962844;1075611,1963083;1161879,1906865;1131741,1914042;1086534,1919783;1084381,1914042;1115954,1911171;1161879,1906865;1240275,1899352;1238433,1899872;1239377,1899688;677874,1888564;709806,1896818;723440,1897535;761471,1916195;778693,1919783;779771,1920143;783717,1916195;798785,1920501;813855,1924089;843547,1930995;843993,1930549;878437,1936290;894940,1939161;911445,1940596;945171,1942032;991096,1941313;993089,1941313;997554,1938801;1007600,1935572;1017826,1935393;1024822,1936289;1026705,1941313;1042761,1941313;1037738,1948490;1034868,1952079;1025539,1956385;1008317,1956385;986073,1954950;937995,1953514;902116,1950644;870543,1946338;838970,1941313;790892,1934137;753579,1921937;754010,1921623;732051,1914760;712676,1906148;690432,1898971;667469,1891076;677874,1888564;1100276,1873178;1089313,1874851;1013490,1878680;1038456,1881746;1044914,1880311;1089404,1875287;1096725,1873863;1168400,1862779;1131161,1868463;1143940,1868828;1162328,1865419;1304334,1861119;1187539,1892227;1246643,1879055;555528,1846580;638048,1881746;667469,1891076;689714,1898970;711959,1906147;731333,1914759;727028,1918348;715547,1916194;674645,1901124;654553,1893229;634461,1884617;607910,1875287;584948,1865240;567009,1855910;555528,1846580;589254,1828639;628720,1848734;623698,1851604;577773,1829356;589254,1828639;443586,1779837;492381,1807108;502427,1818591;479465,1806390;462243,1795626;443586,1779837;529150,1761421;529157,1761625;531581,1764559;531847,1763330;1577091,1714311;1574485,1714528;1531430,1745388;1489093,1768354;1458955,1786295;1442451,1793472;1425229,1800649;1404419,1811414;1388632,1820744;1365670,1830074;1341990,1838686;1335532,1845145;1325486,1848734;1300371,1853040;1268080,1863087;1238659,1872417;1206368,1881747;1166184,1891794;1109496,1901124;1108061,1903277;1080805,1910092;1081511,1910454;1111779,1902885;1112366,1901124;1169055,1891794;1209239,1881747;1241530,1872417;1270951,1863087;1303241,1853040;1328357,1848734;1311355,1858936;1311852,1858781;1329792,1848016;1339838,1844428;1340507,1844242;1344861,1839403;1368541,1830791;1391503,1821462;1407290,1812132;1428099,1801367;1445321,1794190;1457131,1789055;1463261,1784860;1493399,1766919;1535736,1743953;346591,1704386;349315,1706723;350245,1707197;1581907,1685651;1581661,1685821;1581661,1686026;1582801,1686188;1583096,1685821;1597410,1674938;1593173,1677866;1592424,1678644;1595329,1676784;288000,1638789;315101,1670703;293612,1644913;1648216,1638768;1648152,1638791;1647677,1642043;1636196,1654961;1622562,1670032;1623384,1669843;1636196,1655678;1647677,1642760;1648216,1638768;358137,1622607;359558,1624338;359629,1624101;251994,1606158;270651,1618359;271567,1619438;280068,1621320;299353,1639171;325904,1660702;337385,1676491;343843,1684385;371110,1707351;363217,1713810;337823,1685589;336668,1685821;360699,1712526;363217,1713810;371111,1707351;439280,1761176;425647,1765482;430670,1769071;410577,1769788;397661,1761176;385463,1751847;355325,1726728;327339,1701610;301506,1676491;289308,1664290;277826,1651372;282132,1645631;296483,1658549;312270,1670749;331644,1691562;333291,1692975;312270,1670749;297201,1658549;282849,1645631;267062,1626253;251994,1606158;1832812,1492048;1832448,1492204;1824611,1511017;1825278,1402138;1806262,1429610;1796933,1446834;1787605,1462623;1765360,1492048;1745986,1521473;1728764,1545156;1727328,1546034;1726153,1547775;1728046,1546592;1745268,1522909;1764643,1493484;1786887,1464059;1796216,1448270;1805544,1431046;1824919,1403056;1899547,1392292;1890218,1420281;1873714,1450423;1857210,1481283;1842141,1500660;1852187,1480565;1860798,1460470;1867256,1449706;1875866,1435352;1883760,1420999;1899547,1392292;1853100,1330773;1835682,1361431;1835362,1362168;1852904,1331289;1862653,1261334;1841718,1318539;1797681,1408566;1791234,1418761;1791193,1418845;1776123,1444682;1761054,1472671;1743833,1494202;1729481,1518603;1644807,1614053;1616821,1637737;1614136,1639779;1612978,1640951;1601276,1650492;1591707,1661420;1556545,1687974;1551036,1691455;1536071,1703656;1533910,1705060;1530712,1708069;1502727,1726729;1474741,1743953;1471538,1745577;1452590,1757886;1446716,1760849;1441016,1764765;1421641,1775531;1403538,1782631;1363192,1802985;1268535,1838294;1202574,1855256;1255881,1845145;1265927,1842991;1298218,1831509;1318310,1825050;1350601,1808543;1387197,1795625;1410644,1786429;1420924,1780554;1430251,1777684;1443168,1770507;1446562,1768147;1455367,1759742;1474741,1748259;1496783,1737453;1504880,1732469;1532865,1713810;1545064,1702327;1558698,1693715;1593859,1667161;1618974,1643477;1646960,1619795;1731633,1524343;1743286,1504531;1743833,1502813;1762490,1474106;1768230,1465494;1775863,1454905;1778276,1450423;1793345,1424587;1822766,1363584;1851469,1298276;1859901,1271721;1941165,1197801;1939013,1199236;1939013,1199236;1947943,1155267;1947686,1156537;1949776,1159047;1956235,1166223;1960540,1163353;1960649,1162802;1957670,1164788;1950494,1158328;1941547,1073741;1941046,1073769;1940139,1073820;1940448,1077231;1939731,1095174;1936861,1105938;1919639,1133210;1915334,1156894;1911028,1164788;1903852,1199236;1895959,1226508;1887348,1253062;1882325,1273875;1876584,1295405;1881163,1288283;1885195,1273157;1888783,1251626;1897394,1225073;1905287,1197801;1912463,1163353;1916769,1155458;1921074,1131775;1938296,1104503;1926815,1159764;1918204,1205695;1898829,1264545;1894997,1270507;1893358,1279437;1888066,1294688;1867974,1338466;1858645,1361431;1852904,1373632;1845728,1386550;1826354,1420999;1805544,1454729;1778994,1499943;1749573,1544439;1730199,1569557;1709389,1593958;1702213,1604006;1694320,1614053;1682121,1624101;1662170,1646194;1662746,1648502;1641937,1670032;1619692,1685821;1601753,1700174;1584758,1712595;1587401,1712375;1606058,1698739;1623998,1684385;1646242,1668597;1667052,1647066;1666334,1644196;1686427,1621948;1698626,1611901;1706519,1601853;1713694,1591806;1734504,1567405;1753879,1542286;1783300,1497790;1809850,1452576;1830660,1418845;1850034,1384397;1857210,1371479;1862950,1359279;1872279,1336313;1892371,1292534;1900264,1263110;1919639,1204260;1928250,1158329;1939731,1103068;1942320,1093361;1940448,1093020;1941165,1075079;1956952,1058572;1948597,1093393;1948597,1093393;1956953,1058573;1963411,1051395;1959105,1060725;1958119,1080281;1957670,1098762;1950494,1120845;1950494,1123368;1959105,1098762;1960540,1060725;1963886,1053475;1932555,1020535;1927853,1031651;1926097,1047807;1923833,1040260;1923005,1041325;1925380,1049242;1923944,1060725;1926815,1070055;1929039,1069931;1927532,1065031;1928967,1053548;1932555,1020535;1992832,1001158;1994267,1001875;1993549,1032017;1994267,1052830;1992114,1090867;1989961,1112397;1983503,1143975;1981350,1170529;1970586,1219331;1960540,1261674;1942601,1269569;1944037,1265263;1946907,1235120;1957670,1203542;1966281,1198519;1966281,1198518;1975610,1143975;1980632,1118139;1984938,1091585;1988526,1066466;1989961,1042783;1990679,1022688;1992114,1011923;1992832,1001158;101064,668396;101421,668574;101455,668474;144357,565529;128571,594953;115654,605719;115623,606406;114374,633880;114411,633815;115654,606436;128571,595670;144357,566246;144895,566605;145164,566067;152967,503091;142921,510267;127853,541845;131300,544604;131412,544119;128571,541845;143639,510267;152535,503913;208221,462183;207315,462909;203467,477703;201045,485149;135028,605719;125700,635143;117089,665285;98432,728441;86233,771501;80493,803797;77622,820303;75469,836810;69012,881306;66858,908578;70447,937285;72128,921643;71882,916472;74752,886330;81210,841834;86332,835686;93770,785903;93409,777243;100498,756917;104716,739851;103455,742794;99150,741359;88386,772219;89104,789444;84080,822457;83363,828198;76187,836810;78340,820303;81210,803797;86951,771501;99150,728441;117807,665285;126418,635143;135746,605719;201763,485149;208221,462183;221138,390416;221138,390416;224725,393286;224725,393286;350440,288238;350302,288348;349883,288822;344023,294964;342541,297120;341573,298214;337385,304295;293613,355967;281414,370321;269215,385392;215274,445020;269933,384674;282131,369603;294330,355249;338102,303577;342541,297120;349883,288822;368655,238750;362462,240908;357856,242618;356760,244009;348866,251186;328774,264104;315140,279176;302224,294246;293613,302141;293321,301775;285181,311561;271368,328696;249123,353097;252711,357402;252779,357342;249841,353814;272085,329413;294330,302141;302941,294247;315857,279176;329491,264105;349583,251187;357477,244010;366088,240781;368806,239937;1408007,109087;1444603,125593;1460390,138511;1425229,121287;1408007,109087;1288890,56696;1317593,63155;1357777,83250;1288890,56696;856910,51942;841841,53825;809549,58131;777976,65308;764343,69614;748556,73920;714011,80707;707654,83250;663882,98321;620827,115545;590689,129182;570597,137076;521084,160041;497404,175113;474442,190184;437845,217455;403402,244727;370437,273488;373264,277023;380260,272223;386215,267784;407707,249033;442151,221762;478747,194490;501709,179418;525390,164347;574902,141382;594277,131334;624415,117698;667469,100474;711241,85403;729628,81791;738511,78755;859407,52670;1113532,36511;1128870,38036;1149680,45213;1133893,43061;1100885,36601;1113532,36511;1197040,30860;1226460,33012;1262339,47366;1217849,39472;1197040,30860;957011,30680;874131,35166;816725,43060;789457,50237;765777,58849;732768,63155;607910,111239;562703,131334;549069,136358;536871,142817;513908,155017;478030,173677;450762,195207;371828,256927;355333,271273;339195,286010;339537,286352;215397,432040;190281,466489;178800,487302;167319,506679;145792,546868;122375,583774;122112,584906;114218,606436;108478,616483;107043,617919;100675,639090;99150,651650;97715,669591;87669,699017;78340,728441;68294,771501;62553,810974;58965,850446;63988,823174;64454,820923;65423,810256;71164,770784;72961,771384;73117,770717;71165,770066;81211,727006;90539,697580;100539,668291;99868,668156;101303,650215;109196,616483;114936,606436;115129,605912;122830,584906;146510,547586;168037,507397;179518,488020;190999,467207;216115,432758;340255,287070;373264,256928;452197,195208;479465,173678;515343,155018;538306,142817;550505,136358;564139,131334;609346,111239;734204,63155;767213,58849;790892,50237;818160,43061;875566,35166;958446,30949;1025063,33185;1057830,0;1091556,2153;1126000,5741;1148962,11483;1164032,18660;1182689,15071;1210674,21530;1227895,26554;1227178,27272;1226460,32295;1197040,30142;1186994,27272;1176948,25118;1157573,20812;1138199,16506;1118107,13635;1095862,13635;1077923,13635;1049938,13635;1048623,13216;1036303,19377;1040609,26554;1083663,35166;1064504,35500;1064827,35525;1085098,35166;1102320,37319;1135329,43778;1151115,45931;1177666,51673;1204934,57414;1231484,63873;1258034,71768;1270951,75356;1283867,79662;1284034,79814;1293296,81411;1315743,89754;1318878,94505;1319746,94733;1339838,102627;1357060,109804;1374282,117699;1387198,124876;1395809,129182;1405137,134205;1436710,152147;1476895,177984;1497705,192337;1498307,192767;1508942,199229;1913898,960968;1913596,966974;1921791,968145;1929684,973886;1933273,993263;1946906,1016229;1952647,1016751;1952647,1011205;1958481,994999;1958387,991828;1964128,972451;1972022,972451;1984220,964557;1985655,996134;1982068,1011205;1977762,1025559;1975609,1049242;1974892,1061443;1973457,1073643;1970397,1075684;1970586,1076513;1973518,1074559;1974892,1062878;1975609,1050678;1977762,1026994;1982068,1012641;1985655,997570;1991396,1001876;1990679,1012641;1989243,1023406;1988525,1043501;1987090,1067184;1983503,1092303;1979197,1118857;1974174,1144693;1964846,1199236;1956235,1204260;1945471,1235838;1942601,1265981;1941165,1270287;1928967,1303300;1925379,1306170;1910310,1341336;1926097,1306170;1929684,1303300;1906722,1368608;1894523,1375067;1891994,1380128;1892371,1380808;1895241,1375067;1907440,1368608;1898829,1393009;1883042,1421716;1875149,1436069;1866538,1450423;1860080,1461188;1850752,1482001;1840706,1502096;1824919,1523626;1809132,1543721;1809790,1542366;1791910,1566687;1753161,1609030;1745532,1620769;1753161,1609747;1791910,1567404;1762490,1611900;1747330,1627779;1735161,1636726;1734504,1637737;1726896,1643591;1726611,1645631;1692884,1680079;1657006,1713092;1655347,1714296;1643372,1729599;1614669,1751129;1587843,1771252;1587746,1771369;1614669,1751847;1643372,1730317;1619692,1754000;1600407,1766559;1587067,1772194;1586683,1772660;1572332,1781989;1566924,1784496;1553317,1795536;1540041,1804955;1519949,1817873;1513491,1818591;1506313,1821782;1505198,1822630;1514208,1819309;1520667,1818591;1494834,1837968;1478330,1846581;1461826,1854475;1450168,1856224;1448192,1857346;1393656,1881029;1390875,1881661;1374282,1892511;1383610,1895382;1349166,1910454;1352036,1900406;1340555,1904712;1329792,1908300;1307547,1915477;1304575,1911909;1293912,1914042;1280996,1916912;1254446,1923372;1253571,1923779;1278844,1917630;1291760,1914759;1302523,1912606;1306829,1916194;1329074,1909018;1339837,1905430;1351318,1901124;1348448,1911171;1318310,1925525;1316833,1925111;1296066,1933419;1278844,1938443;1253011,1944901;1242337,1944005;1220012,1948349;1219285,1949926;1159726,1961408;1146092,1957820;1134611,1957820;1114519,1964279;1096580,1965714;1078640,1966432;1076691,1965597;1060342,1968495;1040609,1964996;1041327,1964279;1044914,1959255;1028410,1957102;1036303,1952796;1059984,1952078;1082946,1951361;1115954,1952078;1138916,1949926;1181971,1940595;1210674,1934137;1232201,1933419;1233699,1932723;1212827,1933419;1184124,1939878;1141069,1949208;1118107,1951361;1085098,1950644;1062136,1951361;1038456,1952079;1039174,1949208;1044196,1942032;1265209,1905430;1415183,1848734;1454649,1827921;1476895,1816438;1499857,1804238;1542911,1778401;1577355,1751847;1641937,1701610;1659876,1687256;1677098,1672185;1702930,1648502;1713694,1630560;1729156,1616385;1729280,1615495;1714412,1629125;1703648,1647066;1677816,1670750;1660594,1685821;1642655,1700174;1578073,1750412;1543629,1776966;1500575,1802802;1477612,1815002;1455367,1826485;1415901,1847298;1265927,1903994;1044914,1940596;1028410,1940596;1026257,1934855;1009035,1934137;993249,1940596;947324,1941313;913598,1939878;897094,1938443;880590,1935572;890532,1924966;888483,1925525;851441,1918664;849734,1919066;778694,1906148;750708,1900406;726311,1896100;696890,1882464;660294,1868829;622263,1853757;628720,1848734;655271,1853757;666752,1863804;706219,1875287;784435,1895382;803809,1898971;824619,1902559;847581,1907583;872886,1913055;874848,1912606;898529,1916195;899246,1914760;933690,1916195;939430,1916912;992531,1916912;1031280,1918348;1077205,1914760;1082945,1914760;1085098,1920501;1130305,1914760;1160443,1907583;1177665,1904712;1188429,1903277;1212109,1897536;1231484,1893230;1250858,1888205;1286396,1882054;1291043,1880311;1253729,1886770;1234354,1891794;1214980,1896100;1191300,1901842;1180536,1903277;1163314,1906148;1116672,1910454;1085098,1913324;1079358,1913324;1033433,1916912;994684,1915477;941583,1915477;935843,1914760;913598,1905430;901399,1913324;901368,1913386;911445,1906865;933690,1916194;899247,1914759;899518,1914584;877001,1911171;850452,1905430;827489,1900406;806679,1896818;787305,1893230;709089,1873135;669623,1861652;658141,1851604;631591,1846580;592124,1826485;580643,1827203;539741,1806390;532565,1793472;534000,1792755;559116,1806390;584231,1820027;591406,1815721;561986,1796343;537589,1785578;503862,1766200;475159,1747541;429952,1728164;412731,1713811;416318,1712375;433540,1717399;397661,1680079;377569,1663573;358912,1647066;335232,1627689;300789,1589652;298425,1582265;291460,1575299;267780,1549462;264910,1536544;255581,1523626;254470,1521883;243382,1514296;221855,1483436;209656,1454729;208221,1454729;191717,1423151;175931,1391574;159426,1354972;144357,1317653;159426,1342772;174496,1374349;179518,1391574;181594,1394618;179039,1381331;172376,1369236;161529,1344841;148662,1323394;132875,1280333;119350,1236192;114909,1223324;95566,1146103;87012,1090044;86951,1091585;87669,1103068;91256,1129622;95561,1156894;88386,1133210;83363,1103068;77622,1103068;74034,1075796;69012,1058572;64706,1042066;52507,1029148;48919,1029148;45331,1011205;43896,988240;46766,955945;48201,944462;50645,936586;49457,918625;51072,892071;53942,886689;53942,883459;48201,894224;43179,887048;33850,874129;32146,863903;31698,864799;28827,893506;26674,922213;24522,944462;24522,990392;25239,1014076;26674,1037759;20216,1060007;18781,1060007;14476,1016947;14476,972451;18063,938002;24519,944458;18781,937285;17346,911449;18781,871976;19498,861211;21652,843269;30262,810974;34553,789520;33133,784420;28109,813127;19498,845422;17346,863364;16628,874129;15193,913601;16628,939438;13041,973886;13041,1018382;17346,1061443;18781,1061443;28109,1102350;33133,1136081;43896,1170529;60849,1244607;62328,1258804;65424,1258804;81211,1296840;86951,1316218;76187,1299711;64706,1273875;63989,1281051;57746,1261696;53225,1262392;48201,1245886;30980,1206413;20216,1171247;19498,1141822;14476,1107374;10888,1072925;2995,1047807;8017,914319;13041,879871;8735,861211;17346,809539;19498,797338;25239,755713;40309,725570;36720,766478;40307,759466;42461,742705;43179,724135;49637,700451;59683,664567;71882,627966;72796,626938;78340,597824;86233,577011;95562,559787;114219,523903;129288,491608;150815,449983;166602,432040;179518,406922;190282,391133;201763,385392;204634,381086;216115,358120;238359,332284;238965,343082;237342,347621;260604,323672;272085,308601;287154,294247;288453,295690;287872,294964;306529,276305;325186,259081;345278,237550;373264,216737;403402,194490;421421,181917;433540,170806;455067,157888;478030,145688;481069,144124;488883,136448;501710,127028;515792,119852;525755,117558;527542,116263;722722,37318;729964,35744;749990,28706;763804,25925;771007,25864;773671,25118;937278,3588;983741,3409;1033433,4305;1034358,4999;1058548,2153;1080793,5741;1103038,10047;1114515,12656;1102320,9329;1080075,5023;1057830,1435;105783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44" o:spid="_x0000_s1048" style="position:absolute;left:72934;top:72716;width:14224;height:14034;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9321f"/>
                <v:stroke joinstyle="miter"/>
                <v:path arrowok="t" o:connecttype="custom" o:connectlocs="773320,1395739;766672,1399318;767070,1399488;828593,1359410;807100,1364527;774860,1368620;773325,1364527;795841,1362480;828593,1359410;884500,1354054;883187,1354425;883860,1354294;483425,1346363;506197,1352247;515921,1352759;543042,1366062;555324,1368620;556092,1368876;558907,1366062;569653,1369132;580400,1371689;601574,1376613;601893,1376294;626456,1380387;638226,1382434;649996,1383457;674047,1384481;706799,1383969;708220,1383969;711404,1382178;718569,1379876;725861,1379748;730850,1380387;732194,1383969;743644,1383969;740062,1389085;738015,1391643;731362,1394713;719080,1394713;703217,1393690;668930,1392667;643343,1390620;620827,1387550;598310,1383969;564024,1378852;537414,1370155;537721,1369931;522061,1365038;508244,1358899;492381,1353783;476005,1348154;483425,1346363;784661,1335394;776842,1336587;722769,1339317;740573,1341503;745179,1340479;776907,1336898;782128,1335883;833243,1327981;806686,1332033;815799,1332293;828912,1329863;930184,1326798;846892,1348974;889042,1339585;396174,1316433;455023,1341503;476005,1348154;491869,1353782;507733,1358898;521549,1365038;518479,1367596;510291,1366061;481122,1355317;466794,1349689;452465,1343549;433530,1336898;417155,1329735;404362,1323084;396174,1316433;420226,1303642;448371,1317968;444789,1320015;412038,1304154;420226,1303642;316343,1268851;351141,1288293;358305,1296480;341930,1287782;329648,1280107;316343,1268851;377363,1255723;377368,1255868;379096,1257960;379286,1257083;1124700,1222138;1122842,1222292;1092137,1244293;1061945,1260665;1040452,1273456;1028682,1278572;1016400,1283688;1001560,1291363;990301,1298014;973926,1304666;957039,1310805;952433,1315410;945268,1317968;927358,1321038;904329,1328201;883348,1334852;860320,1341503;831663,1348666;791236,1355317;790212,1356852;770775,1361711;771278,1361969;792864,1356573;793283,1355317;833710,1348666;862367,1341503;885395,1334852;906377,1328201;929405,1321038;947316,1317968;935191,1325242;935546,1325131;948339,1317456;955504,1314898;955981,1314766;959086,1311317;975973,1305177;992349,1298526;1003607,1291875;1018447,1284200;1030729,1279084;1039151,1275423;1043523,1272432;1065016,1259642;1095208,1243270;247171,1215062;249114,1216729;249777,1217066;1128135,1201706;1127959,1201827;1127959,1201973;1128773,1202089;1128983,1201827;1139191,1194069;1136169,1196156;1135635,1196711;1137707,1195385;205387,1168298;224714,1191050;209389,1172664;1175423,1168283;1175378,1168299;1175039,1170618;1166851,1179827;1157128,1190571;1157714,1190436;1166851,1180338;1175039,1171129;1175423,1168283;255405,1156762;256418,1157996;256469,1157827;179709,1145035;193014,1153734;193667,1154503;199730,1155844;213483,1168571;232418,1183920;240605,1195176;245211,1200804;264657,1217176;259028,1221781;240918,1201662;240094,1201827;257232,1220865;259028,1221781;264657,1217176;313272,1255548;303550,1258618;307131,1261177;292803,1261688;283591,1255548;274892,1248897;253399,1230990;233441,1213083;215019,1195176;206319,1186478;198132,1177269;201202,1173176;211437,1182385;222695,1191082;236512,1205920;237686,1206927;222695,1191082;211948,1182385;201713,1173176;190455,1159361;179709,1145035;1307067,1063686;1306808,1063797;1301219,1077209;1301695,999589;1288133,1019174;1281481,1031453;1274828,1042709;1258964,1063686;1245147,1084663;1232866,1101547;1231842,1102173;1231004,1103414;1232354,1102570;1244635,1085687;1258453,1064709;1274316,1043733;1280969,1032477;1287621,1020197;1301439,1000243;1354659,992569;1348006,1012523;1336237,1034011;1324467,1056012;1313720,1069826;1320885,1055500;1327025,1041174;1331631,1033500;1337772,1023267;1343401,1013035;1354659,992569;1321536,948712;1309114,970569;1308886,971094;1321396,949080;1328348,899209;1313419,939990;1282014,1004171;1277416,1011439;1277387,1011499;1266640,1029918;1255894,1049872;1243612,1065221;1233377,1082617;1172992,1150664;1153034,1167548;1151119,1169004;1150293,1169839;1141948,1176641;1135123,1184432;1110048,1203362;1106119,1205844;1095447,1214542;1093906,1215543;1091625,1217688;1071668,1230990;1051710,1243270;1049425,1244427;1035912,1253203;1031723,1255315;1027658,1258107;1013841,1265782;1000932,1270844;972159,1285354;904654,1310525;857614,1322618;895630,1315410;902794,1313875;925822,1305688;940151,1301084;963180,1289316;989278,1280107;1005999,1273551;1013330,1269363;1019982,1267317;1029193,1262200;1031614,1260518;1037893,1254526;1051710,1246339;1067429,1238636;1073203,1235083;1093161,1221781;1101860,1213594;1111584,1207455;1136658,1188525;1154570,1171640;1174527,1154757;1234912,1086709;1243222,1072585;1243612,1071360;1256917,1050895;1261011,1044755;1266455,1037207;1268175,1034011;1278922,1015592;1299903,972103;1320373,925545;1326386,906614;1384340,853916;1382805,854939;1382805,854939;1389173,823594;1388990,824499;1390480,826288;1395086,831404;1398157,829358;1398234,828965;1396110,830381;1390992,825776;1384612,765474;1384255,765494;1383607,765530;1383828,767962;1383317,780753;1381270,788427;1368988,807869;1365918,824753;1362847,830381;1357730,854939;1352100,874382;1345960,893312;1342378,908149;1338284,923498;1341549,918421;1344425,907637;1346983,892288;1353124,873358;1358753,853916;1363871,829358;1366941,823730;1370011,806846;1382293,787404;1374105,826799;1367965,859544;1354147,901498;1351414,905749;1350246,912115;1346472,922987;1332143,954196;1325490,970569;1321396,979267;1316279,988476;1302462,1013035;1287621,1037081;1268687,1069314;1247706,1101036;1233889,1118942;1219048,1136338;1213931,1143501;1208302,1150664;1199602,1157827;1185374,1173577;1185785,1175222;1170945,1190571;1155081,1201827;1142288,1212060;1130168,1220915;1132053,1220758;1145358,1211036;1158152,1200804;1174016,1189548;1188856,1174199;1188344,1172152;1202673,1156292;1211373,1149129;1217002,1141966;1222119,1134803;1236960,1117408;1250776,1099500;1271758,1067779;1290692,1035546;1305532,1011499;1319349,986941;1324467,977732;1328560,969034;1335213,952662;1349542,921452;1355171,900475;1368988,858521;1375129,825777;1383317,786381;1385163,779460;1383828,779218;1384340,766427;1395598,754659;1389639,779484;1389640,779484;1395598,754660;1400204,749543;1397133,756194;1396430,770136;1396110,783311;1390992,799054;1390992,800852;1397133,783311;1398157,756194;1400543,751026;1378199,727542;1374846,735467;1373593,746985;1371979,741604;1371388,742364;1373082,748008;1372058,756194;1374105,762845;1375692,762757;1374617,759264;1375640,751078;1378199,727542;1421185,713729;1422209,714240;1421697,735729;1422209,750566;1420673,777683;1419138,793032;1414532,815543;1412997,834474;1405321,869265;1398157,899451;1385364,905080;1386387,902010;1388434,880521;1396110,858009;1402251,854428;1402251,854428;1408904,815543;1412485,797125;1415556,778194;1418115,760287;1419138,743403;1419650,729078;1420673,721403;1421185,713729;72074,476501;72328,476629;72352,476557;102948,403167;91690,424144;82479,431819;82457,432309;81566,451895;81592,451848;82479,432330;91690,424655;102948,403679;103332,403934;103524,403551;109089,358655;101924,363771;91178,386283;93636,388250;93717,387904;91690,386283;102436,363771;108780,359241;148493,329492;147846,330009;145103,340556;143375,345864;96295,431819;89643,452795;83502,474284;70196,519308;61497,550006;57403,573030;55356,584797;53821,596565;49215,628286;47680,647728;50239,668193;51438,657042;51262,653356;53309,631867;57915,600146;61568,595763;66872,560273;66615,554099;71670,539608;74678,527442;73779,529541;70708,528517;63032,550518;63544,562797;59962,586332;59450,590425;54333,596565;55868,584797;57915,573030;62009,550006;70708,519308;84014,474284;90155,452795;96807,431819;143887,345864;148493,329492;157704,278329;157704,278329;160262,280375;160262,280375;249916,205486;249817,205564;249519,205902;245339,210281;244282,211818;243592,212598;240605,216933;209390,253770;200690,264003;191991,274747;153522,317256;192502,274236;201201,263491;209901,253258;241117,216421;244282,211818;249519,205902;262906,170206;258489,171744;255204,172963;254423,173955;248793,179071;234465,188281;224742,199025;215531,209769;209390,215397;209181,215136;203377,222113;193526,234328;177662,251724;180220,254793;180269,254750;178173,252235;194037,234840;209901,215397;216042,209770;225253,199025;234976,188281;249305,179072;254934,173955;261075,171653;263013,171052;1004119,77768;1030217,89536;1041475,98745;1016400,86466;1004119,77768;919170,40419;939640,45023;968297,59349;919170,40419;611104,37029;600358,38372;577329,41442;554813,46558;545090,49628;533832,52698;509196,57537;504662,59349;473447,70094;442742,82373;421249,92094;406921,97722;371610,114094;354723,124839;338348,135583;312249,155025;287685,174467;264177,194971;266192,197491;271182,194069;275429,190904;290756,177537;315319,158095;341418,138652;357793,127908;374681,117164;409990,100792;423808,93629;445301,83907;476005,71628;507221,60884;520334,58309;526668,56145;612885,37549;794114,26029;805052,27116;819893,32233;808635,30698;785095,26093;794114,26029;853668,22000;874649,23535;900235,33767;868508,28140;853668,22000;682491,21872;623385,25070;582446,30697;563000,35814;546113,41953;522573,45023;433530,79303;401291,93629;391568,97210;382869,101815;366493,110512;340906,123815;321460,139164;265169,183164;253405,193392;241897,203898;242140,204142;153610,308003;135699,332561;127511,347399;119323,361213;103971,389864;87272,416174;87084,416981;81455,432330;77361,439493;76337,440516;71796,455610;70708,464563;69685,477354;62521,498331;55868,519308;48703,550006;44610,578146;42051,606286;45633,586843;45965,585239;46657,577634;50750,549494;52032,549922;52144,549447;50751,548983;57915,518285;64568,497307;71699,476427;71220,476331;72244,463540;77873,439493;81967,432330;82104,431956;87596,416981;104483,390376;119835,361725;128023,347911;136211,333073;154122,308515;242652,204653;266192,183165;322484,139164;341930,123815;367517,110513;383892,101815;392592,97210;402315,93629;434554,79303;523597,45024;547137,41954;564024,35814;583470,30698;624409,25070;683515,22064;731022,23658;754390,0;778442,1535;803005,4093;819381,8186;830128,13302;843433,10744;863390,15349;875672,18930;875161,19442;874649,23023;853668,21489;846503,19442;839339,17907;825522,14837;811705,11767;797376,9721;781513,9721;768719,9721;748762,9721;747824,9422;739038,13814;742109,18930;772813,25070;759149,25308;759380,25326;773836,25070;786118,26605;809658,31209;820916,32745;839851,36838;859297,40931;878231,45535;897166,51163;906377,53721;915588,56791;915707,56900;922312,58038;938320,63986;940556,67373;941175,67536;955504,73163;967785,78280;980067,83908;989278,89024;995419,92094;1002072,95675;1024588,108466;1053245,126885;1068086,137118;1068516,137425;1076100,142031;1364894,685077;1364678,689359;1370523,690193;1376152,694287;1378711,708100;1388433,724473;1392528,724845;1392528,720891;1396688,709338;1396621,707078;1400715,693263;1406345,693263;1415044,687636;1416067,710147;1413509,720891;1410438,731124;1408903,748008;1408392,756706;1407368,765404;1405186,766858;1405321,767450;1407412,766057;1408392,757729;1408903,749032;1410438,732147;1413509,721915;1416067,711171;1420161,714241;1419650,721915;1418626,729590;1418114,743915;1417091,760799;1414532,778706;1411462,797637;1407880,816055;1401227,854939;1395086,858521;1387410,881033;1385363,902522;1384340,905591;1375640,929127;1373081,931173;1362335,956243;1373593,931173;1376152,929127;1359776,975685;1351077,980290;1349273,983898;1349542,984383;1351589,980289;1360288,975685;1354147,993081;1342889,1013546;1337260,1023779;1331119,1034011;1326513,1041685;1319861,1056523;1312697,1070849;1301439,1086198;1290180,1100524;1290649,1099558;1277898,1116896;1250264,1147083;1244824,1155451;1250264,1147594;1277898,1117407;1256917,1149129;1246106,1160449;1237428,1166827;1236959,1167548;1231533,1171721;1231330,1173176;1207278,1197734;1181691,1221269;1180508,1222127;1171969,1233036;1151499,1248385;1132368,1262731;1132299,1262814;1151499,1248897;1171969,1233548;1155081,1250432;1141328,1259386;1131814,1263403;1131541,1263735;1121306,1270386;1117450,1272173;1107746,1280043;1098278,1286758;1083950,1295968;1079344,1296480;1074225,1298754;1073430,1299359;1079856,1296991;1084462,1296480;1066039,1310293;1054269,1316434;1042499,1322061;1034186,1323308;1032776,1324108;993884,1340991;991901,1341442;980067,1349178;986719,1351224;962156,1361969;964203,1354806;956015,1357876;948339,1360433;932475,1365550;930356,1363006;922752,1364527;913541,1366573;894607,1371178;893982,1371468;912006,1367084;921217,1365038;928893,1363503;931963,1366061;947827,1360945;955503,1358387;963691,1355317;961644,1362480;940151,1372713;939097,1372418;924287,1378340;912006,1381922;893583,1386527;885971,1385887;870050,1388985;869531,1390108;827057,1398294;817334,1395736;809146,1395736;794817,1400341;782024,1401364;769231,1401876;767841,1401280;756182,1403347;742109,1400852;742621,1400341;745179,1396759;733409,1395225;739038,1392155;755926,1391643;772302,1391131;795841,1391643;812217,1390108;842921,1383457;863390,1378852;878742,1378340;879811,1377845;864926,1378341;844456,1382945;813752,1389597;797376,1391131;773836,1390620;757461,1391131;740573,1391643;741085,1389597;744667,1384481;902282,1358387;1009236,1317968;1037381,1303131;1053245,1294944;1069621,1286247;1100325,1267828;1124889,1248897;1170945,1213083;1183738,1202850;1196020,1192106;1214443,1175222;1222119,1162432;1233145,1152326;1233234,1151691;1222631,1161408;1214955,1174199;1196532,1191083;1184250,1201827;1171457,1212060;1125401,1247874;1100837,1266805;1070133,1285224;1053757,1293921;1037893,1302107;1009748,1316945;902794,1357364;745179,1383457;733409,1383457;731874,1379364;719592,1378852;708334,1383457;675583,1383969;651531,1382945;639761,1381922;627991,1379876;635082,1372315;633620,1372713;607204,1367822;605986,1368108;555325,1358899;535367,1354806;517967,1351736;496986,1342015;470888,1332294;443766,1321549;448371,1317968;467306,1321549;475493,1328712;503639,1336898;559419,1351224;573235,1353783;588076,1356340;604451,1359922;622497,1363823;623897,1363503;640785,1366062;641296,1365038;665859,1366062;669953,1366573;707822,1366573;735456,1367596;768207,1365038;772301,1365038;773836,1369132;806076,1365038;827569,1359922;839850,1357876;847527,1356852;864414,1352759;878231,1349689;892048,1346108;917392,1341722;920706,1340480;894095,1345084;880278,1348666;866461,1351736;849574,1355829;841898,1356852;829616,1358899;796353,1361969;773836,1364015;769743,1364015;736991,1366573;709357,1365550;671489,1365550;667395,1365038;651531,1358387;642832,1364015;642810,1364059;649996,1359410;665860,1366061;641297,1365038;641490,1364913;625432,1362480;606498,1358387;590123,1354806;575282,1352247;561465,1349689;505686,1335364;477540,1327178;469353,1320015;450418,1316433;422273,1302107;414085,1302619;384916,1287782;379798,1278572;380822,1278061;398733,1287782;416643,1297503;421761,1294433;400780,1280619;383381,1272944;359329,1259130;338859,1245828;306620,1232014;294338,1221781;296897,1220758;309178,1224339;283591,1197734;269263,1185967;255958,1174199;239071,1160385;214507,1133268;212822,1128002;207854,1123035;190967,1104617;188920,1095407;182267,1086198;181475,1084955;173568,1079546;158215,1057546;149516,1037081;148493,1037081;136723,1014569;125465,992057;113694,965964;102948,939359;113694,957266;124441,979778;128023,992057;129504,994228;127681,984755;122929,976132;115194,958742;106018,943452;94760,912754;85115,881285;81947,872112;68153,817060;62052,777096;62009,778194;62521,786381;65079,805311;68150,824753;63032,807869;59450,786381;55356,786381;52797,766938;49215,754659;46145,742892;37445,733683;34887,733683;32328,720891;31304,704519;33351,681496;34375,673310;36118,667695;35270,654891;36422,635960;38469,632123;38469,629821;34375,637495;30793,632379;24140,623170;22925,615879;22605,616518;20558,636984;19023,657449;17488,673310;17488,706054;17999,722938;19023,739822;14417,755683;13394,755683;10323,724985;10323,693263;12882,668705;17486,673307;13394,668193;12370,649775;13394,621635;13905,613960;15441,601169;21582,578146;24641,562851;23629,559215;20046,579681;13905,602704;12370,615495;11858,623170;10835,651309;11858,669728;9300,694287;9300,726008;12370,756706;13394,756706;20046,785869;23629,809916;31304,834474;43394,887284;44449,897405;46657,897405;57915,924522;62009,938336;54333,926568;46145,908149;45634,913266;41181,899467;37957,899963;34375,888196;22093,860056;14417,834986;13905,814009;10323,789450;7764,764892;2136,746985;5717,651821;9300,627263;6230,613960;12370,577123;13905,568425;17999,538750;28746,517261;26187,546425;28745,541426;30281,529477;30793,516238;35398,499354;42563,473772;51262,447679;51914,446946;55868,426191;61497,411353;68150,399074;81455,373492;92201,350469;107554,320794;118812,308003;128023,290096;135699,278840;143887,274747;145934,271677;154122,255305;169986,236886;170418,244584;169260,247820;185849,230746;194037,220002;204784,209770;205710,210798;205296,210281;218601,196979;231906,184699;246235,169350;266192,154513;287685,138652;300536,129689;309178,121768;324531,112559;340906,103861;343074,102747;348646,97274;357794,90559;367837,85443;374941,83807;376216,82884;515409,26604;520573,25482;534855,20465;544706,18482;549842,18439;551742,17907;668418,2558;701553,2430;736991,3069;737651,3564;754902,1535;770766,4093;786630,7162;794815,9022;786118,6651;770254,3581;754390,1023;75439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anchorx="page" anchory="page"/>
            </v:group>
          </w:pict>
        </mc:Fallback>
      </mc:AlternateContent>
    </w:r>
    <w:r w:rsidR="00B1336D">
      <mc:AlternateContent>
        <mc:Choice Requires="wps">
          <w:drawing>
            <wp:anchor distT="0" distB="0" distL="114300" distR="114300" simplePos="0" relativeHeight="251656192" behindDoc="1" locked="0" layoutInCell="1" allowOverlap="1" wp14:anchorId="5FED469F" wp14:editId="2CBB3467">
              <wp:simplePos x="0" y="0"/>
              <wp:positionH relativeFrom="margin">
                <wp:posOffset>4878070</wp:posOffset>
              </wp:positionH>
              <wp:positionV relativeFrom="paragraph">
                <wp:posOffset>-5358946</wp:posOffset>
              </wp:positionV>
              <wp:extent cx="1084852" cy="1072306"/>
              <wp:effectExtent l="0" t="0" r="1270" b="0"/>
              <wp:wrapNone/>
              <wp:docPr id="11" name="Freeform: Shape 142" descr="decorative element"/>
              <wp:cNvGraphicFramePr xmlns:a="http://schemas.openxmlformats.org/drawingml/2006/main">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84852" cy="107230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731F1C"/>
                      </a:solidFill>
                      <a:ln w="9525"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40F4CC50" id="Freeform: Shape 142" o:spid="_x0000_s1026" alt="decorative element" style="position:absolute;margin-left:384.1pt;margin-top:-421.95pt;width:85.4pt;height:84.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2647519,2612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31f1c" stroked="f">
              <v:stroke joinstyle="miter"/>
              <v:path arrowok="t" o:connecttype="custom" o:connectlocs="589804,1066491;584734,1069225;585038,1069355;631960,1038731;615568,1042641;590979,1045768;589808,1042641;606981,1041077;631960,1038731;674600,1034639;673600,1034922;674113,1034822;368704,1028762;386072,1033258;393488,1033649;414174,1043814;423541,1045768;424127,1045964;426273,1043814;434469,1046160;442666,1048114;458815,1051876;459058,1051633;477792,1054760;486769,1056324;495746,1057106;514090,1057888;539069,1057497;540153,1057497;542582,1056128;548046,1054369;553608,1054271;557413,1054760;558438,1057497;567170,1057497;564439,1061406;562877,1063361;557803,1065707;548436,1065707;536337,1064925;510187,1064143;490672,1062579;473499,1060233;456326,1057497;430176,1053587;409881,1046941;410115,1046771;398172,1043032;387633,1038341;375534,1034431;363045,1030131;368704,1028762;598453,1020381;592490,1021292;551250,1023378;564829,1025048;568342,1024266;592540,1021530;596522,1020754;635507,1014716;615252,1017813;622203,1018011;632204,1016154;709443,1013812;645916,1030757;678064,1023583;302158,1005892;347042,1025048;363045,1030131;375144,1034431;387243,1038340;397781,1043032;395439,1044986;389195,1043813;366948,1035604;356019,1031303;345091,1026612;330650,1021530;318160,1016057;308403,1010974;302158,1005892;320503,996119;341969,1007065;339237,1008629;314258,996510;320503,996119;241272,969535;267812,984391;273276,990646;260787,984000;251420,978136;241272,969535;287811,959503;287815,959615;289133,961213;289278,960543;857799,933841;856382,933959;832964,950770;809936,963280;793543,973053;784567,976963;775200,980872;763881,986736;755294,991818;742805,996901;729925,1001592;726412,1005110;720948,1007065;707288,1009411;689724,1014884;673722,1019966;656158,1025049;634302,1030522;603468,1035604;602688,1036777;587863,1040489;588247,1040686;604710,1036563;605030,1035604;635863,1030522;657720,1025049;675283,1019966;691286,1014884;708849,1009411;722510,1007065;713262,1012623;713532,1012539;723290,1006674;728754,1004720;729118,1004619;731486,1001983;744366,997292;756856,992210;765442,987127;776761,981263;786128,977354;792551,974557;795886,972271;812278,962498;835305,949988;188515,928435;189997,929708;190502,929966;860418,918229;860285,918321;860285,918433;860905,918522;861065,918321;868850,912393;866546,913988;866139,914412;867719,913399;156647,892702;171387,910085;159699,896038;896485,892690;896450,892703;896192,894474;889947,901511;882531,909721;882978,909617;889947,901902;896192,894865;896485,892690;194795,883887;195568,884829;195607,884700;137062,874927;147210,881573;147708,882161;152333,883186;162822,892910;177263,904638;183508,913239;187020,917540;201852,930050;197558,933568;183746,918195;183118,918321;183118,918321;196189,932869;197558,933568;201852,930050;238930,959370;231515,961716;234246,963671;223318,964061;216293,959370;209658,954288;193265,940605;178044,926922;163993,913239;157358,906593;151113,899556;153455,896429;161261,903466;169847,910111;180385,921449;181281,922219;169847,910111;161651,903466;153845,896429;145258,885873;137062,874927;996889,812767;996691,812852;992428,823100;992791,763790;982448,778755;977374,788138;972300,796738;960201,812767;949663,828796;940296,841697;939514,842175;938875,843124;939905,842479;949272,829578;959811,813549;971910,797521;976984,788920;982058,779537;992596,764290;1023966,762433;1020697,769764;1013672,783838;1020697,769764;1023966,762433;1033187,758427;1028113,773673;1019136,790093;1010159,806903;1001963,817459;1007427,806512;1012111,795566;1015623,789702;1020307,781883;1024600,774064;1033187,758427;1007924,724915;998450,741616;998276,742017;1007817,725196;1013120,687090;1001733,718251;977781,767292;974274,772845;974252,772891;966055,786965;957859,802212;948492,813940;940686,827232;894631,879227;879409,892129;877949,893240;877318,893879;870954,899077;865749,905029;846624,919494;843627,921390;835488,928037;834312,928802;832573,930441;817352,940605;802130,949988;800388,950872;790081,957578;786886,959192;783786,961325;773248,967189;763402,971057;741456,982144;689972,1001378;654094,1010619;683089,1005110;688553,1003937;706117,997682;717045,994164;734609,985172;754514,978135;767267,973126;772858,969926;777931,968362;784957,964453;786803,963167;791592,958589;802130,952334;814119,946447;818522,943732;833744,933568;840379,927313;847795,922622;866919,908157;880580,895256;895801,882355;941857,830359;948195,819567;948492,818631;958640,802993;961762,798302;965914,792534;967226,790093;975422,776019;991425,742788;1007037,707213;1011623,692748;1055824,652481;1054653,653263;1054653,653263;1059510,629312;1059370,630003;1060507,631370;1064020,635280;1066362,633716;1066421,633416;1064801,634498;1060898,630979;1056031,584902;1055759,584917;1055265,584945;1055434,586803;1055043,596577;1053482,602441;1044115,617296;1041773,630198;1039432,634498;1035529,653263;1031235,668119;1026552,682584;1023820,693921;1020697,705649;1023187,701769;1025381,693530;1027332,681802;1032016,667337;1036309,652481;1040212,633716;1042554,629415;1044896,616515;1054263,601659;1048018,631761;1043335,656781;1032796,688839;1030711,692087;1029820,696951;1026942,705258;1016014,729106;1010940,741616;1007817,748262;1003914,755299;993376,774064;982058,792438;967617,817068;951614,841306;941076,854989;929758,868281;925855,873754;921562,879227;914926,884700;904075,896735;904388,897992;893070,909721;880970,918321;871213,926140;861969,932906;863407,932786;873555,925358;883312,917540;895411,908939;906730,897211;906340,895647;917268,883528;923903,878055;928196,872581;932099,867108;943418,853816;953956,840133;969958,815895;984399,791266;995718,772891;1006256,754126;1010159,747089;1013281,740443;1018355,727933;1029284,704085;1033577,688057;1044115,656000;1048799,630980;1055043,600877;1056451,595589;1055434,595404;1055824,585630;1064410,576639;1059865,595607;1059866,595607;1064411,576639;1067923,572729;1065581,577812;1065581,577812;1065045,588464;1064801,598531;1060898,610561;1060898,611935;1065581,598531;1066362,577811;1068182,573862;1051140,555918;1048582,561974;1047628,570775;1046396,566663;1045946,567244;1047238,571556;1046457,577812;1048018,582894;1049228,582826;1048408,580157;1049189,573902;1051140,555918;1083926,545363;1084706,545754;1084316,562173;1084706,573511;1083535,594231;1082364,605959;1078851,623160;1077681,637625;1071826,664209;1066362,687275;1056605,691575;1057385,689230;1058946,672810;1064801,655609;1069484,652872;1069484,652872;1074558,623160;1077290,609086;1079632,594622;1081584,580939;1082364,568038;1082754,557091;1083535,551227;1083926,545363;54970,364097;55164,364194;55183,364140;78518,308062;69931,324090;62906,329955;62889,330329;62210,345295;62229,345259;62906,330345;69931,324481;78518,308453;78810,308648;78957,308355;83201,274050;77737,277959;69541,295161;71416,296663;71477,296399;69931,295161;78127,277959;82966,274498;113254,251766;112761,252162;110668,260221;109351,264276;73444,329955;68370,345983;63686,362403;53538,396805;46903,420262;43781,437855;42220,446846;41049,455838;37536,480076;36365,494932;38317,510570;39231,502049;39097,499232;40659,482813;44171,458574;46957,455225;51003,428107;50806,423389;54662,412318;56956,403021;56271,404624;53929,403842;48074,420653;48465,430036;45732,448019;45342,451147;41439,455838;42610,446846;44171,437855;47293,420262;53929,396805;64076,362403;68760,345983;73834,329955;109741,264276;113254,251766;120280,212672;120279,212672;122231,214236;122231,214236;190608,157013;190533,157073;190306,157330;187118,160677;186312,161851;185786,162447;183508,165759;159700,193907;153064,201726;146430,209935;117103,242403;146820,209545;153455,201335;160090,193516;183898,165368;186312,161851;190306,157330;200516,130055;197147,131230;194642,132162;194046,132920;189752,136829;178824,143866;171409,152076;164383,160286;159700,164586;159540,164387;155114,169717;147600,179051;135501,192343;137453,194688;137490,194656;135891,192734;147990,179442;160090,164586;164773,160286;171799,152076;179214,143866;190143,136830;194436,132920;199120,131161;200598,130701;765832,59423;785737,68415;794324,75452;775200,66069;765832,59423;701043,30884;716655,34402;738512,45349;701043,30884;466084,28294;457887,29320;440324,31666;423151,35575;415735,37921;407149,40267;388359,43964;384901,45349;361094,53559;337676,62941;321283,70369;310355,74670;283424,87180;270544,95390;258055,103599;238149,118455;219415,133311;201485,148978;203023,150903;206828,148289;210067,145871;221757,135657;240491,120801;260396,105945;272886,97735;285766,89525;312696,77015;323234,71542;339627,64114;363045,54731;386853,46522;396854,44554;401685,42901;467442,28691;605664,19889;614006,20720;625325,24629;616739,23456;598785,19938;605664,19889;651085,16810;667087,17983;686602,25802;662403,21502;651085,16810;520530,16713;475451,19156;444227,23456;429395,27365;416515,32057;398562,34402;330650,60596;306061,71542;298645,74278;292011,77797;279521,84443;260006,94607;245175,106336;202242,139957;193270,147771;184492,155799;184678,155985;117157,235346;103496,254112;97252,265449;91007,276004;79298,297897;66561,318000;66418,318617;62125,330345;59002,335819;58222,336600;54758,348133;53929,354975;53148,364748;47684,380777;42610,396805;37146,420262;34023,441764;32072,463265;34804,448410;35057,447184;35585,441373;38707,419871;39685,420198;39769,419835;38707,419480;44171,396024;49245,379995;54684,364040;54319,363966;55100,354193;59393,335819;62515,330345;62620,330060;66809,318617;79688,298288;91397,276395;97642,265840;103887,254503;117548,235738;185069,156377;203023,139957;245955,106336;260787,94608;280302,84443;292791,77797;299426,74279;306842,71542;331431,60596;399343,34403;417296,32057;430176,27366;445007,23456;476231,19156;521311,16859;557544,18077;575367,0;593711,1173;612445,3128;624935,6255;633131,10164;643279,8210;658500,11728;667867,14465;667477,14856;667087,17592;651085,16420;645621,14856;640156,13683;629618,11337;619080,8991;608152,7428;596053,7428;586295,7428;571074,7428;570359,7199;563658,10555;566000,14465;589418,19156;578997,19338;579172,19352;590198,19156;599565,20329;617519,23847;626106,25020;640547,28148;655378,31275;669819,34794;684260,39094;691286,41049;698311,43394;698402,43477;703440,44347;715648,48892;717354,51480;717826,51604;728754,55904;738121,59814;747489,64114;754514,68024;759198,70369;764271,73106;781444,82880;803301,96953;814620,104772;814947,105007;820732,108527;1040993,523470;1040828,526742;1045286,527380;1049579,530507;1051531,541063;1058946,553573;1062069,553857;1062069,550836;1065242,542008;1065191,540281;1068313,529726;1072607,529726;1079242,525425;1080022,542627;1078071,550836;1075729,558655;1074558,571556;1074168,578202;1073387,584849;1071723,585960;1071826,586412;1073420,585347;1074168,578984;1074558,572338;1075729,559437;1078071,551618;1080022,543409;1083145,545754;1082754,551618;1081974,557483;1081583,568429;1080803,581330;1078851,595013;1076510,609478;1073777,623552;1068704,653263;1064020,656000;1058165,673201;1056604,689621;1055824,691966;1049189,709950;1047237,711514;1039041,730669;1047628,711514;1049579,709950;1037089,745525;1030454,749044;1029079,751801;1029284,752171;1030845,749044;1037480,745525;1032796,758817;1024210,774455;1019917,782274;1015233,790093;1011720,795957;1006647,807294;1001182,818240;992596,829969;984009,840915;984367,840177;974642,853425;953566,876491;949416,882885;953566,876882;974642,853816;958640,878054;950394,886704;943775,891578;943418,892129;939280,895317;939125,896429;920781,915194;901266,933177;900363,933833;893850,942169;878238,953897;863647,964858;863595,964922;878238,954288;893850,942560;880970,955461;870481,962302;863225,965372;863016,965626;855210,970708;852269,972073;844868,978087;837647,983218;826719,990255;823206,990646;819302,992384;818695,992845;823597,991037;827109,990646;813059,1001201;804082,1005893;795105,1010193;788764,1011146;787689,1011757;758026,1024658;756514,1025002;747489,1030913;752562,1032476;733828,1040686;735389,1035213;729144,1037559;723290,1039513;711191,1043423;709574,1041479;703775,1042641;696749,1044205;682309,1047723;681832,1047945;695579,1044595;702604,1043032;708458,1041859;710800,1043813;722900,1039904;728754,1037950;734999,1035604;733437,1041077;717045,1048896;716241,1048671;704946,1053196;695579,1055933;681528,1059451;675723,1058963;663580,1061329;663184,1062188;630789,1068443;623373,1066488;617129,1066488;606200,1070007;596443,1070789;586685,1071179;585625,1070725;576733,1072304;566000,1070397;566390,1070007;568342,1067270;559365,1066097;563658,1063752;576538,1063361;589028,1062970;606981,1063361;619470,1062188;642888,1057105;658500,1053587;670209,1053196;671024,1052817;659671,1053196;644059,1056715;620642,1061797;608152,1062970;590198,1062579;577709,1062970;564829,1063361;565219,1061797;567951,1057888;688163,1037950;769735,1007065;791202,995728;803301,989473;815791,982827;839208,968753;857943,954288;893070,926922;902827,919103;912194,910894;926245,897992;932099,888219;940509,880498;940577,880012;932490,887437;926635,897211;912584,910112;903217,918321;893460,926140;858333,953506;839599,967971;816181,982045;803692,988691;791592,994946;770126,1006283;688553,1037168;568342,1057106;559365,1057106;558194,1053978;548827,1053587;540240,1057106;515261,1057497;496917,1056715;487940,1055933;478964,1054369;484371,1048592;483257,1048896;463109,1045159;462181,1045378;423541,1038341;408319,1035213;395049,1032867;379047,1025439;359142,1018012;338456,1009802;341969,1007065;356410,1009802;362655,1015275;384121,1021530;426664,1032476;437201,1034431;448520,1036386;461010,1039123;474773,1042104;475841,1041859;488721,1043814;489111,1043032;507845,1043814;510968,1044205;539850,1044205;560926,1044986;585905,1043032;589027,1043032;590198,1046160;614787,1043032;631179,1039123;640547,1037559;646401,1036777;659281,1033649;669819,1031304;680357,1028567;699687,1025216;702214,1024267;681919,1027785;671380,1030522;660842,1032867;647962,1035995;642108,1036777;632741,1038341;607371,1040686;590198,1042250;587076,1042250;562097,1044205;541021,1043423;512139,1043423;509016,1043032;496917,1037950;490282,1042250;490265,1042284;495746,1038731;507846,1043813;489111,1043032;489259,1042936;477012,1041077;462571,1037950;450081,1035213;438763,1033258;428225,1031304;385682,1020357;364216,1014102;357971,1008629;343530,1005892;322064,994946;315819,995337;293572,984000;289669,976963;290449,976572;304110,984000;317770,991428;321673,989082;305671,978526;292401,972662;274057,962107;258445,951942;233856,941387;224489,933568;226440,932786;235808,935523;216293,915194;205364,906202;195217,897211;182337,886655;163603,865935;162317,861911;158529,858116;145649,844043;144088,837006;139014,829969;138409,829019;132378,824886;120670,808076;114035,792438;113254,792438;104277,775237;95691,758035;86714,738098;78518,717769;86714,731451;94910,748653;97642,758035;98771,759694;97382,752456;93757,745868;87857,732578;80859,720896;72273,697439;64917,673396;62501,666384;51980,624319;47327,593782;47293,594622;47684,600877;49635,615342;51977,630198;48074,617296;45342,600877;42220,600877;40268,586021;37536,576639;35194,567647;28559,560610;26608,560610;24656,550836;23876,538326;25437,520734;26217,514479;27547,510189;26900,500405;27779,485940;29340,483008;29340,481249;26217,487113;23485,483204;18411,476167;17485,470596;17241,471084;15680,486722;14508,502360;13338,514479;13338,539499;13728,552400;14508,565301;10996,577420;10215,577420;7874,553964;7874,529726;9825,510960;13336,514477;10215,510570;9435,496496;10215,474994;10605,469130;11777,459356;16460,441764;18794,430077;18021,427299;15289,442937;10605,460529;9435,470302;9044,476167;8264,497668;9044,511742;7093,530507;7093,554746;9435,578202;10215,578202;15289,600486;18021,618860;23876,637625;33096,677978;33901,685711;35585,685711;44171,706431;47294,716987;41439,707995;35194,693921;34804,697830;31409,687287;28950,687666;26217,678674;16850,657172;10996,638017;10605,621988;7874,603223;5922,584457;1629,570775;4361,498059;7093,479294;4751,469130;9435,440982;10605,434336;13728,411661;21924,395242;19973,417526;21923,413706;23095,404575;23485,394460;26998,381559;32462,362011;39097,342074;39594,341513;42610,325654;46903,314317;51977,304934;62125,285387;70321,267795;82030,245120;90617,235346;97642,221664;103497,213063;109742,209935;111303,207590;117548,195080;129647,181006;129976,186888;129093,189361;141746,176314;147990,168105;156187,160286;156893,161072;156577,160677;166725,150512;176873,141130;187801,129401;203023,118064;219415,105945;229216,99096;235808,93044;247517,86007;260006,79361;261660,78509;265910,74328;272886,69196;280546,65287;285965,64038;286936,63332;393098,20329;397036,19471;407929,15637;415442,14122;419360,14089;420809,13683;509797,1955;535069,1857;562097,2345;562600,2723;575757,1173;587856,3127;599956,5473;606198,6894;599565,5082;587466,2736;575367,782;5753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wrap anchorx="margin"/>
            </v:shape>
          </w:pict>
        </mc:Fallback>
      </mc:AlternateContent>
    </w:r>
    <w:r w:rsidR="00B1336D">
      <mc:AlternateContent>
        <mc:Choice Requires="wps">
          <w:drawing>
            <wp:anchor distT="0" distB="0" distL="114300" distR="114300" simplePos="0" relativeHeight="251652096" behindDoc="0" locked="0" layoutInCell="1" allowOverlap="1" wp14:anchorId="24D629D0" wp14:editId="470ED499">
              <wp:simplePos x="0" y="0"/>
              <wp:positionH relativeFrom="column">
                <wp:posOffset>-342719</wp:posOffset>
              </wp:positionH>
              <wp:positionV relativeFrom="paragraph">
                <wp:posOffset>-1208314</wp:posOffset>
              </wp:positionV>
              <wp:extent cx="4069080" cy="4069080"/>
              <wp:effectExtent l="0" t="0" r="7620" b="7620"/>
              <wp:wrapNone/>
              <wp:docPr id="38" name="Rectangle 43" descr="Florist Arranging flowers" title="Hero Image"/>
              <wp:cNvGraphicFramePr xmlns:a="http://schemas.openxmlformats.org/drawingml/2006/main">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69080" cy="4069080"/>
                      </a:xfrm>
                      <a:prstGeom prst="ellipse">
                        <a:avLst/>
                      </a:prstGeom>
                      <a:blipFill>
                        <a:blip r:embed="rId1"/>
                        <a:srcRect/>
                        <a:stretch>
                          <a:fillRect l="-23823" t="-2085" r="-38665" b="-193"/>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F10547" id="Rectangle 43" o:spid="_x0000_s1026" alt="Title: Hero Image - Description: Florist Arranging flowers" style="position:absolute;margin-left:-27pt;margin-top:-95.15pt;width:320.4pt;height:320.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" stroked="f" strokeweight="1pt">
              <v:fill r:id="rId2" o:title="Florist Arranging flowers" recolor="t" rotate="t" type="frame"/>
              <v:stroke joinstyle="miter"/>
              <o:lock v:ext="edit" aspectratio="t"/>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F9CDC9" w14:textId="77777777" w:rsidR="007D76D9" w:rsidRDefault="00D23062" w:rsidP="007D76D9">
    <w:pPr>
      <w:pStyle w:val="Header"/>
    </w:pPr>
    <w:r>
      <mc:AlternateContent>
        <mc:Choice Requires="wpg">
          <w:drawing>
            <wp:anchor distT="0" distB="0" distL="114300" distR="114300" simplePos="0" relativeHeight="251613182" behindDoc="0" locked="0" layoutInCell="1" allowOverlap="1" wp14:anchorId="1EFEC8BA" wp14:editId="2F674490">
              <wp:simplePos x="0" y="0"/>
              <mc:AlternateContent>
                <mc:Choice Requires="wp14">
                  <wp:positionH relativeFrom="page">
                    <wp14:pctPosHOffset>1400</wp14:pctPosHOffset>
                  </wp:positionH>
                </mc:Choice>
                <mc:Fallback>
                  <wp:positionH relativeFrom="page">
                    <wp:posOffset>140335</wp:posOffset>
                  </wp:positionH>
                </mc:Fallback>
              </mc:AlternateContent>
              <wp:positionV relativeFrom="page">
                <wp:align>center</wp:align>
              </wp:positionV>
              <wp:extent cx="9906525" cy="7767320"/>
              <wp:effectExtent l="0" t="0" r="0" b="0"/>
              <wp:wrapNone/>
              <wp:docPr id="51" name="Group 51" descr="decorative element"/>
              <wp:cNvGraphicFramePr/>
              <a:graphic xmlns:a="http://schemas.openxmlformats.org/drawingml/2006/main">
                <a:graphicData uri="http://schemas.microsoft.com/office/word/2010/wordprocessingGroup">
                  <wpg:wgp>
                    <wpg:cNvGrpSpPr/>
                    <wpg:grpSpPr>
                      <a:xfrm>
                        <a:off x="0" y="0"/>
                        <a:ext cx="9906525" cy="7767320"/>
                        <a:chOff x="0" y="0"/>
                        <a:chExt cx="9906525" cy="7767320"/>
                      </a:xfrm>
                    </wpg:grpSpPr>
                    <wps:wsp>
                      <wps:cNvPr id="97" name="Straight Connector 97"/>
                      <wps:cNvCnPr/>
                      <wps:spPr>
                        <a:xfrm flipH="1">
                          <a:off x="3352800" y="348342"/>
                          <a:ext cx="10147" cy="2449503"/>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g:grpSp>
                      <wpg:cNvPr id="50" name="Group 50"/>
                      <wpg:cNvGrpSpPr/>
                      <wpg:grpSpPr>
                        <a:xfrm>
                          <a:off x="3135086" y="163285"/>
                          <a:ext cx="447291" cy="388620"/>
                          <a:chOff x="0" y="0"/>
                          <a:chExt cx="447291" cy="388620"/>
                        </a:xfrm>
                      </wpg:grpSpPr>
                      <wps:wsp>
                        <wps:cNvPr id="17" name="Freeform: Shape 10" descr="decorative element"/>
                        <wps:cNvSpPr/>
                        <wps:spPr>
                          <a:xfrm rot="10800000" flipH="1">
                            <a:off x="53340" y="0"/>
                            <a:ext cx="393951" cy="38862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18" name="Freeform: Shape 18" descr="decorative element"/>
                        <wps:cNvSpPr>
                          <a:spLocks noChangeAspect="1"/>
                        </wps:cNvSpPr>
                        <wps:spPr>
                          <a:xfrm>
                            <a:off x="53340" y="0"/>
                            <a:ext cx="348822" cy="344207"/>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8" name="Freeform: Shape 142" descr="decorative element"/>
                        <wps:cNvSpPr>
                          <a:spLocks noChangeAspect="1"/>
                        </wps:cNvSpPr>
                        <wps:spPr>
                          <a:xfrm>
                            <a:off x="0" y="57150"/>
                            <a:ext cx="159109" cy="15810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50000"/>
                            </a:schemeClr>
                          </a:solidFill>
                          <a:ln w="9525" cap="flat">
                            <a:noFill/>
                            <a:prstDash val="solid"/>
                            <a:miter/>
                          </a:ln>
                        </wps:spPr>
                        <wps:bodyPr rtlCol="0" anchor="ctr"/>
                      </wps:wsp>
                    </wpg:grpSp>
                    <wps:wsp>
                      <wps:cNvPr id="88" name="Rectangle 40"/>
                      <wps:cNvSpPr/>
                      <wps:spPr>
                        <a:xfrm>
                          <a:off x="6498772" y="0"/>
                          <a:ext cx="3407753" cy="7767320"/>
                        </a:xfrm>
                        <a:prstGeom prst="rect">
                          <a:avLst/>
                        </a:prstGeom>
                        <a:solidFill>
                          <a:schemeClr val="accent1"/>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9" name="Straight Connector 99"/>
                      <wps:cNvCnPr/>
                      <wps:spPr>
                        <a:xfrm>
                          <a:off x="228600" y="413657"/>
                          <a:ext cx="0" cy="5062836"/>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2" name="Freeform: Shape 10"/>
                      <wps:cNvSpPr/>
                      <wps:spPr>
                        <a:xfrm rot="10800000" flipH="1">
                          <a:off x="6509657" y="1817914"/>
                          <a:ext cx="3358515" cy="331343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25" name="Freeform: Shape 10"/>
                      <wps:cNvSpPr/>
                      <wps:spPr>
                        <a:xfrm rot="10800000" flipH="1" flipV="1">
                          <a:off x="8784772" y="4789714"/>
                          <a:ext cx="939490" cy="92725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48000"/>
                          </a:schemeClr>
                        </a:solidFill>
                        <a:ln w="9525" cap="flat">
                          <a:noFill/>
                          <a:prstDash val="solid"/>
                          <a:miter/>
                        </a:ln>
                      </wps:spPr>
                      <wps:bodyPr rtlCol="0" anchor="ctr"/>
                    </wps:wsp>
                    <wps:wsp>
                      <wps:cNvPr id="3" name="Freeform: Shape 10"/>
                      <wps:cNvSpPr/>
                      <wps:spPr>
                        <a:xfrm rot="10800000" flipH="1" flipV="1">
                          <a:off x="6705600" y="4604657"/>
                          <a:ext cx="492370" cy="48604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48000"/>
                          </a:schemeClr>
                        </a:solidFill>
                        <a:ln w="9525" cap="flat">
                          <a:noFill/>
                          <a:prstDash val="solid"/>
                          <a:miter/>
                        </a:ln>
                      </wps:spPr>
                      <wps:bodyPr rtlCol="0" anchor="ctr"/>
                    </wps:wsp>
                    <wps:wsp>
                      <wps:cNvPr id="4" name="Freeform: Shape 10"/>
                      <wps:cNvSpPr/>
                      <wps:spPr>
                        <a:xfrm rot="10800000" flipH="1" flipV="1">
                          <a:off x="6585857" y="6237514"/>
                          <a:ext cx="1306285" cy="128943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48000"/>
                          </a:schemeClr>
                        </a:solidFill>
                        <a:ln w="9525" cap="flat">
                          <a:noFill/>
                          <a:prstDash val="solid"/>
                          <a:miter/>
                        </a:ln>
                      </wps:spPr>
                      <wps:bodyPr rtlCol="0" anchor="ctr"/>
                    </wps:wsp>
                    <wps:wsp>
                      <wps:cNvPr id="143" name="Freeform: Shape 142">
                        <a:extLst>
                          <a:ext uri="{FF2B5EF4-FFF2-40B4-BE49-F238E27FC236}">
                            <a16:creationId xmlns:a16="http://schemas.microsoft.com/office/drawing/2014/main" id="{5F22E849-5233-48D2-959E-8C16EA1928B5}"/>
                          </a:ext>
                        </a:extLst>
                      </wps:cNvPr>
                      <wps:cNvSpPr>
                        <a:spLocks noChangeAspect="1"/>
                      </wps:cNvSpPr>
                      <wps:spPr>
                        <a:xfrm>
                          <a:off x="3537857" y="2656114"/>
                          <a:ext cx="622998" cy="61579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solidFill>
                        <a:ln w="9525" cap="flat">
                          <a:noFill/>
                          <a:prstDash val="solid"/>
                          <a:miter/>
                        </a:ln>
                      </wps:spPr>
                      <wps:bodyPr rtlCol="0" anchor="ctr"/>
                    </wps:wsp>
                    <wps:wsp>
                      <wps:cNvPr id="5" name="Freeform: Shape 10"/>
                      <wps:cNvSpPr/>
                      <wps:spPr>
                        <a:xfrm rot="10800000" flipH="1" flipV="1">
                          <a:off x="8229600" y="5421085"/>
                          <a:ext cx="399996" cy="39474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48000"/>
                          </a:schemeClr>
                        </a:solidFill>
                        <a:ln w="9525" cap="flat">
                          <a:noFill/>
                          <a:prstDash val="solid"/>
                          <a:miter/>
                        </a:ln>
                      </wps:spPr>
                      <wps:bodyPr rtlCol="0" anchor="ctr"/>
                    </wps:wsp>
                    <wps:wsp>
                      <wps:cNvPr id="6" name="Freeform: Shape 142"/>
                      <wps:cNvSpPr>
                        <a:spLocks noChangeAspect="1"/>
                      </wps:cNvSpPr>
                      <wps:spPr>
                        <a:xfrm>
                          <a:off x="5192486" y="5682342"/>
                          <a:ext cx="1084852" cy="107230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6"/>
                        </a:solidFill>
                        <a:ln w="9525" cap="flat">
                          <a:noFill/>
                          <a:prstDash val="solid"/>
                          <a:miter/>
                        </a:ln>
                      </wps:spPr>
                      <wps:bodyPr rtlCol="0" anchor="ctr"/>
                    </wps:wsp>
                    <wpg:grpSp>
                      <wpg:cNvPr id="49" name="Group 49"/>
                      <wpg:cNvGrpSpPr/>
                      <wpg:grpSpPr>
                        <a:xfrm>
                          <a:off x="0" y="163285"/>
                          <a:ext cx="447276" cy="388620"/>
                          <a:chOff x="0" y="0"/>
                          <a:chExt cx="447276" cy="388620"/>
                        </a:xfrm>
                      </wpg:grpSpPr>
                      <wps:wsp>
                        <wps:cNvPr id="20" name="Freeform: Shape 10" descr="decorative element"/>
                        <wps:cNvSpPr/>
                        <wps:spPr>
                          <a:xfrm rot="10800000" flipH="1">
                            <a:off x="53340" y="0"/>
                            <a:ext cx="393936" cy="38862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29000"/>
                                </a:schemeClr>
                              </a:gs>
                            </a:gsLst>
                            <a:path path="circle">
                              <a:fillToRect l="100000" b="100000"/>
                            </a:path>
                          </a:gradFill>
                          <a:ln w="9525" cap="flat">
                            <a:noFill/>
                            <a:prstDash val="solid"/>
                            <a:miter/>
                          </a:ln>
                        </wps:spPr>
                        <wps:bodyPr rtlCol="0" anchor="ctr"/>
                      </wps:wsp>
                      <wps:wsp>
                        <wps:cNvPr id="21" name="Freeform: Shape 21" descr="decorative element"/>
                        <wps:cNvSpPr>
                          <a:spLocks noChangeAspect="1"/>
                        </wps:cNvSpPr>
                        <wps:spPr>
                          <a:xfrm>
                            <a:off x="53340" y="0"/>
                            <a:ext cx="348897" cy="34417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s:wsp>
                        <wps:cNvPr id="22" name="Freeform: Shape 142" descr="decorative element"/>
                        <wps:cNvSpPr>
                          <a:spLocks noChangeAspect="1"/>
                        </wps:cNvSpPr>
                        <wps:spPr>
                          <a:xfrm>
                            <a:off x="0" y="53340"/>
                            <a:ext cx="159149" cy="15821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50000"/>
                            </a:schemeClr>
                          </a:solidFill>
                          <a:ln w="9525" cap="flat">
                            <a:noFill/>
                            <a:prstDash val="solid"/>
                            <a:miter/>
                          </a:ln>
                        </wps:spPr>
                        <wps:bodyPr rtlCol="0" anchor="ctr"/>
                      </wps:wsp>
                    </wpg:grpSp>
                    <wps:wsp>
                      <wps:cNvPr id="7" name="Freeform: Shape 6"/>
                      <wps:cNvSpPr/>
                      <wps:spPr>
                        <a:xfrm rot="10800000" flipH="1" flipV="1">
                          <a:off x="315686" y="5551714"/>
                          <a:ext cx="1994535" cy="196850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60000"/>
                          </a:schemeClr>
                        </a:solidFill>
                        <a:ln w="9525" cap="flat">
                          <a:noFill/>
                          <a:prstDash val="solid"/>
                          <a:miter/>
                        </a:ln>
                      </wps:spPr>
                      <wps:bodyPr rtlCol="0" anchor="ctr"/>
                    </wps:wsp>
                    <wps:wsp>
                      <wps:cNvPr id="9" name="Freeform: Shape 7"/>
                      <wps:cNvSpPr/>
                      <wps:spPr>
                        <a:xfrm rot="10800000" flipH="1" flipV="1">
                          <a:off x="1785257" y="6106885"/>
                          <a:ext cx="1422400" cy="1403350"/>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60000"/>
                          </a:schemeClr>
                        </a:solidFill>
                        <a:ln w="9525" cap="flat">
                          <a:noFill/>
                          <a:prstDash val="solid"/>
                          <a:miter/>
                        </a:ln>
                      </wps:spPr>
                      <wps:bodyPr rtlCol="0" anchor="ctr"/>
                    </wps:wsp>
                  </wpg:wgp>
                </a:graphicData>
              </a:graphic>
              <wp14:sizeRelH relativeFrom="page">
                <wp14:pctWidth>98500</wp14:pctWidth>
              </wp14:sizeRelH>
              <wp14:sizeRelV relativeFrom="page">
                <wp14:pctHeight>100000</wp14:pctHeight>
              </wp14:sizeRelV>
            </wp:anchor>
          </w:drawing>
        </mc:Choice>
        <mc:Fallback>
          <w:pict>
            <v:group w14:anchorId="10BA6E61" id="Group 51" o:spid="_x0000_s1026" alt="decorative element" style="position:absolute;margin-left:0;margin-top:0;width:780.05pt;height:611.6pt;z-index:251613182;mso-width-percent:985;mso-height-percent:1000;mso-left-percent:14;mso-position-horizontal-relative:page;mso-position-vertical:center;mso-position-vertical-relative:page;mso-width-percent:985;mso-height-percent:1000;mso-left-percent:14" coordsize="99065,77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">
              <v:line id="Straight Connector 97" o:spid="_x0000_s1027" style="position:absolute;flip:x;visibility:visible;mso-wrap-style:square" from="33528,3483" to="33629,27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" strokecolor="#d8d8d8 [2732]" strokeweight=".5pt">
                <v:stroke joinstyle="miter"/>
              </v:line>
              <v:group id="Group 50" o:spid="_x0000_s1028" style="position:absolute;left:31350;top:1632;width:4473;height:3887" coordsize="447291,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Shape 10" o:spid="_x0000_s1029" alt="decorative element" style="position:absolute;left:53340;width:393951;height:388620;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214180,386512;212339,387503;212449,387551;229489,376452;223536,377869;214607,379002;214182,377869;220418,377302;229489,376452;244973,374969;244609,375072;244796,375035;133890,372839;140197,374468;142890,374610;150402,378294;153804,379002;154017,379073;154796,378294;157772,379144;160749,379852;166613,381216;166701,381128;173505,382261;176764,382828;180024,383111;186686,383395;195756,383253;196150,383253;197032,382757;199016,382119;201036,382084;202418,382261;202790,383253;205961,383253;204969,384670;204402,385378;202560,386228;199158,386228;194764,385945;185268,385662;178182,385095;171945,384245;165709,383253;156213,381836;148843,379427;148928,379366;144591,378011;140764,376310;136371,374894;131835,373335;133890,372839;217321,369802;215156,370132;200180,370888;205111,371493;206386,371210;215174,370218;216620,369937;230777,367749;223422,368871;225945,368943;229577,368270;257626,367421;234557,373562;246231,370962;109725,364551;126024,371493;131835,373335;136229,374893;140623,376310;144449,378010;143599,378719;141331,378294;133253,375319;129284,373760;125316,372060;120072,370218;115536,368234;111993,366392;109725,364551;116387,361009;124182,364976;123190,365543;114119,361150;116387,361009;87615,351374;97253,356758;99237,359025;94702,356616;91300,354491;87615,351374;104515,347739;104517,347779;104995,348358;105048,348115;311499,338438;310985,338481;302481,344573;294119,349107;288166,352649;284906,354066;281504,355483;277394,357608;274276,359450;269741,361292;265064,362992;263788,364267;261804,364976;256843,365826;250465,367809;244654,369651;238276,371493;230339,373477;219142,375319;218859,375744;213475,377089;213615,377161;219593,375666;219709,375319;230906,373477;238843,371493;245221,369651;251032,367809;257410,365826;262371,364976;259013,366990;259111,366959;262654,364834;264638,364126;264771,364089;265630,363134;270308,361434;274843,359592;277961,357750;282071,355625;285473,354208;287806,353194;289016,352366;294969,348824;303331,344290;68457,336479;68995,336940;69179,337034;312451,332780;312402,332814;312402,332854;312627,332886;312685,332814;315513,330665;314676,331243;314528,331397;315102,331030;56884,323529;62237,329829;57993,324738;325548,323525;325535,323529;325441,324171;323174,326721;320481,329697;320643,329659;323174,326863;325441,324313;325548,323525;70737,320334;71018,320676;71032,320629;49773,317087;53458,319495;53639,319708;55318,320080;59127,323604;64371,327855;66639,330972;67914,332530;73300,337064;71741,338339;66725,332768;66497,332814;71244,338086;71741,338339;73300,337064;86765,347690;84072,348540;85064,349249;81095,349391;78544,347690;76135,345848;70182,340890;64654,335931;59552,330972;57143,328563;54875,326013;55725,324879;58560,327430;61678,329838;65505,333947;65830,334226;61678,329838;58702,327430;55867,324879;52749,321054;49773,317087;362008,294559;361936,294590;360388,298304;360520,276809;356764,282233;354922,285633;353079,288750;348685,294559;344859,300368;341457,305044;341174,305217;340941,305561;341315,305327;344717,300652;348544,294843;352937,289034;354780,285917;356622,282516;360449,276990;375189,274865;373347,280391;370087,286342;366827,292434;363851,296259;365835,292292;367536,288325;368811,286200;370512,283366;372071,280533;375189,274865;366015,262720;362575,268773;362512,268918;365977,262822;367902,249012;363767,260305;355069,278078;353796,280091;353788,280108;350811,285208;347835,290734;344433,294984;341599,299802;324874,318645;319347,323321;318816,323724;318588,323956;316276,325839;314386,327996;307441,333239;306353,333926;303397,336335;302971,336612;302339,337206;296811,340890;291284,344290;290651,344611;286909,347041;285748,347626;284623,348399;280796,350524;277220,351926;269251,355944;250555,362915;237527,366264;248056,364267;250040,363842;256418,361575;260386,360300;266764,357041;273993,354491;278624,352676;280654,351516;282496,350949;285048,349532;285718,349067;287457,347407;291284,345140;295637,343007;297237,342023;302764,338339;305174,336072;307867,334372;314811,329130;319772,324454;325300,319779;342024,300935;344326,297024;344433,296684;348118,291017;349252,289317;350760,287226;351237,286342;354213,281241;360024,269198;365693,256305;367359,251062;383410,236469;382985,236752;382985,236752;384748,228072;384698,228323;385110,228818;386386,230235;387237,229668;387258,229560;386670,229952;385252,228676;383485,211977;383386,211983;383207,211993;383268,212666;383126,216208;382559,218334;379158,223718;378308,228393;377457,229952;376040,236752;374481,242136;372780,247379;371788,251488;370654,255738;371558,254332;372355,251346;373063,247095;374764,241853;376323,236469;377741,229668;378591,228110;379441,223434;382843,218050;380575,228960;378874,238028;375048,249646;374291,250823;373967,252586;372922,255596;368953,264239;367111,268773;365977,271182;364559,273732;360733,280533;356622,287192;351378,296118;345567,304902;341741,309861;337630,314678;336213,316662;334654,318645;332245,320629;328304,324991;328418,325446;324308,329697;319914,332814;316371,335647;313014,338099;313536,338056;317221,335364;320764,332530;325158,329413;329268,325163;329126,324596;333095,320204;335504,318220;337063,316237;338481,314253;342591,309436;346418,304477;352229,295693;357473,286767;361583,280108;365410,273307;366827,270756;367961,268348;369804,263814;373772,255171;375331,249362;379158,237744;380859,228677;383126,217767;383638,215851;383268,215783;383410,212241;386528,208983;384877,215857;384878,215857;386528,208983;387803,207566;386953,209408;386758,213268;386670,216917;385252,221277;385252,221775;386953,216917;387237,209408;387897,207976;381709,201473;380780,203668;380433,206857;379986,205367;379823,205578;380292,207141;380008,209408;380575,211250;381015,211225;380717,210258;381000,207991;381709,201473;393615,197648;393898,197790;393756,203740;393898,207849;393473,215358;393048,219609;391772,225843;391347,231085;389221,240720;387237,249079;383693,250637;383977,249787;384544,243837;386670,237603;388370,236611;388370,236611;390213,225843;391205,220742;392055,215500;392764,210541;393048,205866;393189,201898;393473,199773;393615,197648;19962,131954;20032,131989;20039,131970;28513,111646;25395,117455;22843,119581;22837,119716;22591,125140;22598,125127;22843,119722;25395,117597;28513,111788;28619,111859;28672,111753;30213,99320;28229,100737;25253,106971;25934,107515;25956,107420;25395,106971;28371,100737;30128,99482;41127,91244;40948,91387;40188,94308;39710,95778;26670,119581;24828,125390;23127,131340;19442,143808;17032,152309;15899,158685;15332,161944;14906,165203;13631,173987;13206,179371;13914,185038;14246,181950;14198,180929;14765,174979;16040,166194;17052,164981;18521,155152;18450,153443;19850,149430;20683,146061;20434,146642;19584,146359;17458,152451;17599,155851;16607,162369;16465,163502;15048,165203;15473,161944;16040,158685;17174,152309;19584,143808;23269,131340;24969,125390;26812,119581;39851,95778;41127,91244;43678,77076;43678,77076;44387,77642;44387,77642;69217,56904;69190,56926;69107,57019;67950,58232;67657,58657;67466,58873;66639,60074;57993,70275;55584,73109;53174,76084;42520,87856;53316,75942;55725,72967;58135,70133;66780,59932;67657,58657;69107,57019;72815,47134;71592,47560;70682,47898;70465,48172;68906,49589;64938,52139;62245,55115;59694,58090;57993,59649;57935,59576;56328,61508;53599,64891;49206,69708;49914,70558;49928,70546;49347,69850;53741,65032;58135,59649;59835,58090;62387,55115;65079,52139;69048,49589;70607,48172;72308,47535;72845,47368;278103,21536;285331,24794;288449,27345;281504,23944;278103,21536;254575,11193;260245,12468;268182,16435;254575,11193;169253,10254;166276,10626;159898,11476;153662,12893;150969,13743;147851,14593;141028,15933;139772,16435;131127,19411;122623,22811;116670,25503;112702,27061;102922,31595;98245,34571;93710,37546;86481,42930;79678,48314;73167,53992;73725,54690;75107,53742;76283,52866;80528,49164;87332,43780;94560,38396;99095,35421;103772,32445;113552,27912;117379,25928;123331,23236;131835,19835;140481,16860;144113,16147;145867,15548;169746,10398;219940,7208;222969,7509;227079,8926;223961,8501;217442,7226;219940,7208;236434,6092;242245,6517;249331,9351;240544,7792;236434,6092;189024,6057;172654,6942;161316,8501;155930,9918;151253,11618;144733,12468;120072,21961;111142,25928;108450,26920;106040,28195;101505,30603;94418,34287;89032,38538;73442,50722;70184,53555;66996,56464;67064,56532;42544,85293;37583,92094;35316,96203;33048,100028;28796,107962;24171,115248;24119,115472;22560,119722;21426,121706;21143,121989;19885,126169;19584,128648;19300,132190;17316,137999;15473,143808;13489,152309;12355,160102;11647,167894;12639,162510;12731,162066;12922,159960;14056,152168;14411,152286;14442,152154;14056,152026;16040,143525;17883,137716;19858,131934;19725,131907;20009,128365;21568,121706;22702,119722;22740,119619;24261,115472;28938,108104;33190,100170;35458,96345;37725,92236;42686,85435;67206,56673;73725,50723;89316,38538;94702,34287;101788,30604;106324,28195;108733,26920;111426,25928;120355,21961;145017,12468;151536,11618;156213,9918;161599,8501;172938,6942;189308,6110;202466,6551;208938,0;215599,425;222402,1133;226938,2267;229914,3684;233599,2975;239126,4250;242528,5242;242386,5384;242245,6376;236434,5951;234449,5384;232465,4959;228638,4109;224812,3259;220843,2692;216449,2692;212906,2692;207379,2692;207119,2609;204686,3825;205536,5242;214040,6942;210256,7008;210320,7013;214323,6942;217725,7368;224245,8643;227363,9068;232607,10201;237993,11335;243237,12610;248481,14168;251032,14877;253583,15727;253616,15757;255446,16072;259879,17719;260498,18657;260670,18702;264638,20261;268040,21677;271442,23236;273993,24653;275693,25503;277536,26495;283772,30037;291709,35137;295819,37971;295938,38056;298039,39332;378024,189714;377964,190899;379583,191130;381142,192264;381851,196089;384544,200623;385678,200726;385678,199631;386830,196432;386811,195806;387945,191981;389504,191981;391914,190422;392197,196656;391489,199631;390638,202465;390213,207141;390071,209549;389788,211958;389183,212361;389221,212525;389800,212139;390071,209833;390213,207424;390638,202749;391489,199915;392197,196940;393331,197790;393189,199915;392906,202040;392764,206007;392481,210683;391772,215642;390922,220884;389929,225985;388087,236752;386386,237744;384260,243978;383693,249929;383410,250779;381000,257297;380292,257863;377315,264806;380433,257863;381142,257297;376607,270190;374197,271465;373698,272464;373772,272598;374339,271465;376748,270190;375048,275007;371929,280674;370371,283508;368670,286342;367394,288467;365552,292576;363567,296543;360449,300793;357331,304760;357461,304493;353929,309294;346276,317654;344769,319971;346276,317795;353929,309436;348118,318220;345124,321355;342721,323121;342591,323321;341088,324477;341032,324879;334370,331680;327284,338198;326956,338435;324591,341456;318922,345707;313623,349679;313604,349702;318922,345848;324591,341598;319914,346273;316105,348753;313470,349865;313394,349957;310559,351799;309491,352294;306804,354474;304182,356333;300213,358883;298938,359025;297520,359655;297299,359822;299079,359167;300355,359025;295253,362850;291993,364551;288733,366109;286430,366455;286040,366676;275268,371351;274719,371476;271442,373618;273284,374185;266481,377161;267048,375177;264780,376027;262654,376735;258260,378152;257673,377448;255567,377869;253016,378436;247772,379711;247599,379791;252591,378577;255142,378010;257268,377586;258119,378294;262512,376877;264638,376169;266906,375319;266339,377302;260386,380136;260094,380054;255993,381694;252591,382686;247489,383961;245381,383784;240971,384642;240827,384953;229064,387220;226371,386511;224103,386511;220134,387787;216591,388070;213048,388212;212663,388047;209434,388619;205536,387928;205678,387787;206386,386795;203127,386370;204686,385520;209363,385378;213898,385236;220418,385378;224953,384953;233457,383111;239126,381836;243378,381694;243674,381557;239552,381694;233882,382969;225379,384811;220843,385236;214323,385095;209788,385236;205111,385378;205253,384811;206245,383395;249898,376169;279520,364976;287315,360867;291709,358600;296245,356191;304748,351091;311552,345848;324308,335931;327851,333097;331252,330122;336355,325446;338481,321904;341535,319106;341559,318930;338623,321621;336496,325163;331394,329838;327993,332814;324449,335647;311693,345565;304890,350807;296386,355908;291851,358317;287457,360584;279662,364692;250040,375885;206386,383111;203127,383111;202701,381978;199300,381836;196182,383111;187111,383253;180450,382969;177190,382686;173930,382119;175894,380026;175489,380136;168173,378781;167835,378861;153804,376310;148276,375177;143457,374327;137646,371635;130418,368943;122906,365968;124182,364976;129426,365968;131694,367951;139489,370218;154938,374185;158764,374894;162875,375602;167410,376594;172408,377674;172796,377586;177473,378294;177615,378011;184418,378294;185552,378436;196040,378436;203693,378719;212764,378011;213898,378011;214323,379144;223252,378011;229205,376594;232607,376027;234733,375744;239410,374610;243237,373760;247063,372768;254083,371554;255001,371210;247631,372485;243804,373477;239977,374327;235300,375460;233174,375744;229772,376310;220560,377161;214323,377727;213190,377727;204119,378436;196465,378152;185977,378152;184843,378011;180450,376169;178040,377727;178034,377739;180024,376452;184418,378294;177615,378010;177668,377976;173221,377302;167977,376169;163442,375177;159331,374468;155505,373760;140056,369793;132261,367526;129993,365543;124749,364551;116954,360584;114686,360725;106607,356616;105190,354066;105473,353925;110434,356616;115394,359308;116812,358458;111001,354633;106182,352508;99520,348682;93851,344998;84922,341173;81521,338339;82229,338056;85631,339048;78544,331680;74576,328422;70891,325163;66213,321337;59410,313828;58944,312370;57568,310994;52891,305894;52324,303344;50481,300793;50262,300449;48072,298951;43820,292859;41410,287192;41127,287192;37867,280958;34749,274724;31489,267498;28513,260130;31489,265089;34466,271323;35458,274724;35868,275325;35363,272701;34047,270314;31904,265498;29363,261264;26245,252763;23574,244048;22696,241508;18876,226263;17186,215196;17174,215500;17316,217767;18024,223009;18875,228393;17458,223718;16465,217767;15332,217767;14623,212383;13631,208983;12780,205724;10371,203174;9662,203174;8954,199631;8670,195098;9237,188722;9521,186455;10003,184900;9769,181354;10087,176112;10654,175050;10654,174412;9521,176537;8528,175120;6686,172570;6349,170551;6261,170728;5694,176395;5269,182063;4843,186455;4843,195523;4985,200198;5269,204874;3993,209266;3710,209266;2859,200765;2859,191981;3568,185180;4843,186454;3710,185038;3426,179938;3710,172145;3851,170020;4277,166478;5977,160102;6825,155866;6544,154860;5552,160527;3851,166903;3426,170445;3284,172570;3001,180363;3284,185463;2576,192264;2576,201048;3426,209549;3710,209549;5552,217625;6544,224284;8670,231085;12019,245710;12311,248512;12922,248512;16040,256021;17174,259847;15048,256588;12780,251488;12639,252904;11406,249083;10513,249221;9521,245962;6119,238169;3993,231227;3851,225418;2859,218617;2150,211816;591,206857;1584,180504;2576,173704;1725,170020;3426,159819;3851,157410;4985,149192;7962,143242;7253,151318;7961,149933;8387,146624;8528,142958;9804,138283;11788,131198;14198,123973;14378,123770;15473,118022;17032,113913;18875,110513;22560,103429;25536,97053;29788,88835;32906,85293;35458,80334;37584,77217;39851,76084;40418,75234;42686,70700;47080,65599;47199,67731;46879,68627;51473,63899;53741,60924;56717,58090;56974,58375;56859,58232;60544,54548;64229,51148;68198,46897;73725,42788;79678,38396;83237,35914;85631,33720;89883,31170;94418,28762;95019,28453;96562,26937;99095,25078;101877,23661;103845,23208;104198,22953;142749,7367;144179,7056;148134,5667;150863,5118;152286,5106;152812,4959;185127,708;194304,673;204119,850;204301,987;209079,425;213473,1133;217867,1983;220134,2499;217725,1842;213331,992;208938,283;20893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8" o:spid="_x0000_s1030" alt="decorative element" style="position:absolute;left:53340;width:348822;height:344207;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9645,342340;188015,343218;188112,343260;203200,333430;197929,334685;190023,335688;189646,334685;195168,334183;203200,333430;216910,332116;216588,332207;216753,332175;118553,330230;124137,331673;126522,331798;133173,335061;136185,335688;136373,335751;137063,335061;139699,335814;142334,336441;147527,337649;147605,337571;153629,338575;156515,339077;159402,339328;165300,339579;173332,339453;173680,339453;174461,339014;176218,338449;178006,338418;179230,338575;179559,339453;182367,339453;181489,340708;180987,341336;179355,342089;176344,342089;172453,341838;164045,341587;157770,341085;152248,340332;146726,339453;138318,338198;131793,336065;131868,336010;128028,334810;124639,333304;120749,332049;116733,330669;118553,330230;192426,327539;190509,327832;177248,328501;181614,329037;182744,328786;190525,327908;191805,327659;204340,325721;197827,326715;200062,326779;203278,326183;228113,325431;207687,330870;218024,328567;97156,322888;111588,329037;116733,330669;120623,332049;124514,333304;127902,334810;127149,335438;125141,335061;117988,332426;114474,331045;110960,329539;106317,327908;102301,326151;99164,324520;97156,322888;103054,319751;109956,323265;109078,323767;101046,319877;103054,319751;77578,311218;86112,315986;87869,317994;83853,315861;80841,313979;77578,311218;92543,307998;92544,308033;92968,308546;93014,308331;275816,299760;275360,299798;267830,305194;260426,309210;255155,312347;252269,313602;249257,314857;245617,316739;242856,318371;238840,320002;234699,321508;233570,322637;231813,323265;227420,324018;221773,325775;216628,327406;210980,329038;203953,330794;194039,332426;193788,332802;189021,333994;189144,334057;194438,332734;194540,332426;204455,330794;211483,329038;217130,327406;222275,325775;227922,324018;232315,323265;229341,325049;229428,325022;232566,323139;234323,322512;234440,322480;235201,321633;239343,320128;243358,318496;246119,316865;249759,314983;252771,313728;254836,312830;255908,312096;261179,308959;268583,304943;60615,298025;61091,298433;61254,298516;276658,294749;276615,294778;276615,294814;276814,294843;276866,294778;279369,292876;278628,293387;278497,293524;279005,293198;50368,286555;55107,292135;51350,287625;288255,286551;288243,286555;288160,287124;286153,289382;283768,292018;283912,291984;286153,289508;288160,287249;288255,286551;62634,283725;62883,284028;62895,283986;44071,280849;47334,282982;47494,283171;48981,283500;52353,286621;56997,290386;59005,293147;60134,294527;64903,298543;63523,299672;59082,294738;58879,294778;58879,294778;63082,299448;63523,299672;64903,298543;76825,307955;74441,308708;75319,309335;71805,309461;69547,307955;67413,306324;62142,301931;57248,297539;52730,293147;50597,291014;48589,288755;49342,287751;51852,290010;54613,292143;58001,295782;58289,296029;54613,292143;51977,290010;49467,287751;46706,284363;44071,280849;320538,260896;320475,260923;319104,264213;319221,245174;315895,249978;314264,252990;312632,255751;308742,260896;305353,266041;302342,270182;302090,270336;301885,270640;302216,270433;305228,266292;308616,261147;312507,256002;314138,253241;315770,250229;319158,245335;329245,244739;328194,247092;325935,251609;328194,247092;329245,244739;332210,243453;330578,248347;327692,253617;324805,259014;322170,262402;323927,258888;325433,255374;326562,253492;328068,250982;329449,248472;332210,243453;324087,232696;321040,238056;320984,238185;324052,232786;325757,220554;322096,230556;314394,246298;313267,248081;313260,248096;310624,252613;307989,257508;304977,261272;302467,265539;287658,282229;282764,286371;282295,286727;282092,286933;280045,288601;278372,290512;272222,295155;271259,295764;268642,297897;268264,298142;267705,298669;262810,301931;257916,304943;257356,305227;254042,307380;253014,307898;252018,308582;248629,310465;245463,311706;238407,315265;221853,321439;210317,324406;219640,322637;221397,322261;227044,320253;230558,319124;236205,316237;242605,313978;246706,312370;248504,311343;250135,310841;252394,309586;252988,309174;254528,307704;257916,305696;261771,303807;263187,302935;268081,299672;270214,297665;272599,296159;278748,291516;283141,287374;288035,283233;302843,266543;304881,263079;304977,262778;308240,257758;309244,256253;310579,254401;311001,253617;313636,249100;318781,238433;323801,227013;325276,222370;339488,209444;339112,209695;339112,209695;340674,202007;340629,202229;340994,202668;342124,203923;342877,203421;342896,203325;342375,203672;341120,202542;339555,187752;339467,187757;339309,187765;339363,188362;339237,191499;338735,193382;335724,198150;334971,202292;334218,203672;332963,209695;331582,214464;330076,219107;329198,222747;328194,226511;328994,225266;329700,222621;330327,218856;331833,214213;333214,209444;334469,203421;335222,202040;335975,197899;338986,193131;336978,202793;335473,210825;332084,221115;331414,222158;331127,223719;330202,226386;326688,234041;325056,238056;324052,240190;322797,242449;319409,248472;315770,254370;311126,262276;305981,270057;302593,274449;298953,278716;297698,280472;296318,282229;294184,283986;290695,287849;290796,288253;287157,292018;283266,294778;280129,297288;277157,299460;277619,299422;280882,297037;284019,294527;287909,291767;291549,288002;291423,287500;294937,283610;297071,281853;298451,280096;299706,278339;303346,274072;306734,269680;311879,261900;316523,253994;320162,248096;323550,242072;324805,239813;325809,237680;327441,233664;330955,226009;332335,220864;335724,210574;337229,202543;339237,192880;339690,191182;339363,191123;339488,187986;342249,185099;340788,191188;340788,191188;342249,185099;343379,183844;342626,185476;342626,185476;342453,188895;342375,192127;341120,195988;341120,196429;342626,192127;342877,185476;343462,184208;337982,178448;337160,180392;336853,183217;336457,181897;336312,182083;336727,183468;336476,185476;336978,187107;337368,187085;337104,186229;337355,184221;337982,178448;348524,175060;348775,175185;348650,180456;348775,184095;348399,190746;348022,194511;346893,200033;346516,204676;344634,213209;342877,220613;339739,221994;339990,221241;340492,215970;342375,210448;343881,209570;343881,209570;345512,200033;346391,195515;347144,190872;347771,186480;348022,182338;348148,178825;348399,176942;348524,175060;17675,116874;17737,116905;17743,116888;25246,98887;22486,104032;20227,105914;20221,106035;20003,110839;20009,110827;20227,106040;22486,104157;25246,99012;25341,99075;25388,98981;26752,87969;24995,89224;22360,94746;22963,95228;22983,95143;22486,94746;25121,89224;26677,88113;36416,80816;36257,80943;35584,83530;35161,84832;23615,105914;21983,111060;20478,116330;17215,127373;15081,134903;14077,140550;13575,143436;13199,146323;12069,154103;11693,158872;12320,163891;12614,161156;12571,160252;13073,154981;14203,147201;15099,146126;16399,137421;16336,135907;17576,132353;18314,129369;18093,129883;17340,129632;15458,135028;15583,138040;14705,143813;14579,144817;13324,146323;13701,143436;14203,140550;15207,134903;17340,127373;20603,116330;22109,111060;23740,105914;35286,84832;36416,80816;38675,68267;38674,68267;39302,68769;39302,68769;61288,50401;61264,50420;61191,50502;60166,51577;59906,51954;59737,52145;59005,53208;51350,62244;49216,64753;47083,67389;37653,77811;47208,67263;49342,64628;51475,62118;59130,53083;59906,51954;61191,50502;64474,41747;63391,42125;62585,42424;62393,42667;61013,43922;57499,46181;55115,48816;52856,51451;51350,52832;51298,52768;49875,54479;47459,57475;43569,61742;44196,62494;44208,62484;43694,61867;47585,57600;51475,52832;52981,51451;55240,48816;57624,46181;61138,43922;62519,42667;64025,42102;64500,41955;246245,19075;252645,21961;255406,24220;249257,21208;246245,19075;225412,9914;230432,11043;237460,14557;225412,9914;149864,9082;147229,9412;141581,10165;136059,11420;133675,12173;130914,12926;124873,14112;123761,14557;116106,17192;108576,20204;103305,22588;99791,23969;91132,27984;86991,30620;82975,33255;76574,38024;70550,42792;64785,47822;65280,48440;66503,47600;67545,46824;71303,43545;77327,38777;83727,34008;87743,31373;91885,28737;100544,24722;103932,22965;109203,20580;116733,17569;124388,14933;127604,14302;129157,13771;150301,9210;194744,6384;197427,6651;201066,7906;198305,7529;192533,6400;194744,6384;209349,5396;214494,5772;220769,8282;212988,6902;209349,5396;167371,5365;152876,6149;142836,7529;138067,8784;133926,10290;128153,11043;106317,19451;98411,22965;96026,23843;93893,24973;89877,27106;83602,30369;78833,34133;65029,44926;62144,47434;59321,50011;59381,50071;37671,75545;33278,81569;31270,85208;29262,88597;25497,95624;21402,102077;21356,102275;19976,106040;18972,107797;18721,108048;17607,111750;17340,113946;17089,117083;15332,122228;13701,127373;11944,134903;10940,141805;10312,148707;11191,143938;11272,143545;11442,141679;12446,134777;12760,134882;12787,134766;12446,134652;14203,127122;15834,121977;17583,116856;17466,116832;17717,113695;19097,107797;20101,106040;20135,105948;21482,102275;25623,95750;29388,88722;31396,85334;33404,81695;37796,75671;59507,50196;65280,44926;79084,34134;83853,30369;90128,27106;94144,24973;96277,23843;98662,22965;106568,19451;128404,11043;134177,10290;138318,8784;143087,7529;153127,6149;167622,5412;179272,5803;185003,0;190901,376;196925,1004;200941,2008;203576,3263;206839,2635;211733,3765;214745,4643;214620,4769;214494,5647;209349,5271;207592,4769;205835,4392;202447,3639;199058,2886;195544,2384;191654,2384;188517,2384;183622,2384;183392,2311;181238,3388;181991,4643;189521,6149;186170,6207;186226,6212;189772,6149;192784,6526;198556,7655;201317,8031;205961,9035;210730,10039;215373,11169;220016,12549;222275,13176;224534,13929;224563,13956;226183,14235;230109,15694;230657,16525;230809,16565;234323,17945;237335,19200;240347,20581;242606,21835;244111,22588;245743,23467;251265,26604;258292,31122;261932,33632;262037,33707;263897,34837;334720,168032;334666,169083;336100,169287;337480,170291;338108,173679;340492,177695;341496,177786;341496,176817;342517,173983;342500,173429;343504,170040;344885,170040;347018,168660;347269,174182;346642,176817;345889,179327;345512,183468;345387,185601;345136,187735;344600,188091;344634,188236;345146,187895;345387,185852;345512,183719;345889,179578;346642,177068;347269,174433;348273,175186;348148,177068;347897,178950;347771,182464;347520,186605;346893,190997;346140,195640;345261,200158;343630,209695;342124,210574;340241,216096;339739,221366;339488,222119;337355,227892;336727,228394;334092,234543;336853,228394;337480,227892;333464,239311;331331,240441;330889,241326;330955,241445;331457,240441;333590,239311;332084,243578;329323,248598;327943,251108;326437,253617;325307,255500;323676,259139;321919,262653;319158,266417;316397,269931;316512,269694;313385,273947;306608,281351;305274,283404;306608,281476;313385,274072;308240,281853;305589,284629;303460,286194;303345,286371;302015,287394;301965,287751;296067,293774;289792,299547;289502,299758;287408,302433;282388,306198;277696,309717;277679,309737;282388,306324;287408,302559;283266,306700;279893,308896;277560,309881;277493,309963;274983,311594;274037,312033;271658,313963;269336,315610;265822,317869;264693,317994;263437,318552;263242,318700;264818,318120;265948,317994;261430,321383;258543,322889;255657,324269;253618,324575;253273,324771;243735,328912;243249,329023;240347,330920;241978,331422;235954,334057;236456,332300;234448,333053;232566,333681;228675,334936;228156,334312;226291,334685;224032,335187;219389,336316;219236,336387;223656,335312;225914,334810;227797,334434;228550,335061;232440,333806;234323,333179;236331,332426;235829,334183;230558,336692;230299,336620;226667,338073;223656,338951;219138,340081;217271,339924;213367,340684;213239,340959;202823,342967;200439,342339;198431,342339;194917,343469;191780,343720;188642,343845;188301,343699;185442,344206;181991,343594;182116,343469;182744,342590;179858,342214;181238,341461;185379,341336;189395,341210;195168,341336;199184,340959;206714,339328;211733,338198;215498,338073;215760,337951;212110,338073;207090,339202;199560,340834;195544,341210;189772,341085;185756,341210;181614,341336;181740,340834;182618,339579;221271,333179;247500,323265;254402,319626;258292,317618;262308,315485;269838,310967;275862,306324;287157,297539;290294,295029;293306,292394;297824,288253;299706,285116;302410,282637;302432,282481;299832,284865;297949,288002;293431,292143;290419,294778;287282,297288;275987,306073;269964,310716;262434,315234;258418,317367;254528,319375;247625,323014;221397,332928;182744,339328;179858,339328;179481,338324;176469,338198;173708,339328;165676,339453;159778,339202;156892,338951;154005,338449;155744,336595;155386,336692;148908,335493;148609,335563;136185,333304;131291,332300;127024,331547;121878,329163;115478,326779;108827,324143;109956,323265;114600,324143;116608,325900;123510,327908;137189,331422;140577,332049;144217,332677;148233,333555;152658,334512;153001,334434;157143,335061;157268,334810;163292,335061;164296,335187;173583,335187;180359,335438;188391,334810;189395,334810;189772,335814;197678,334810;202949,333555;205961,333053;207843,332802;211984,331798;215373,331045;218761,330167;224976,329091;225789,328787;219263,329916;215875,330794;212486,331547;208345,332551;206463,332802;203451,333304;195293,334057;189772,334559;188768,334559;180736,335187;173959,334936;164672,334936;163668,334810;159778,333179;157645,334559;157639,334570;159402,333430;163292,335061;157268,334810;157316,334779;153378,334183;148735,333179;144719,332300;141079,331673;137691,331045;124012,327532;117110,325524;115102,323767;110458,322888;103556,319375;101548,319500;94395,315861;93140,313602;93391,313477;97783,315861;102175,318245;103430,317492;98285,314104;94018,312222;88120,308833;83100,305571;75194,302182;72182,299673;72809,299422;75821,300300;69547,293774;66033,290888;62770,288002;58628,284614;52605,277963;52191,276671;50973,275453;46832,270935;46330,268676;44698,266417;44504,266113;42565,264786;38800,259390;36667,254370;36416,254370;33529,248849;30768,243327;27882,236927;25246,230402;27882,234794;30517,240315;31396,243327;31759,243859;31312,241536;30146,239421;28249,235155;25999,231405;23238,223876;20873,216158;20096,213907;16713,200405;15217,190602;15207,190872;15332,192880;15960,197523;16713,202292;15458,198150;14579,192880;13575,192880;12948,188111;12069,185099;11316,182213;9183,179954;8555,179954;7928,176817;7677,172801;8179,167154;8430,165146;8857,163769;8650,160629;8932,155985;9434,155044;9434,154479;8430,156362;7551,155107;5920,152848;5622,151060;5544,151217;5042,156236;4665,161256;4289,165146;4289,173178;4414,177319;4665,181460;3536,185350;3285,185350;2532,177821;2532,170040;3159,164017;4288,165146;3285,163891;3034,159374;3285,152472;3410,150589;3787,147452;5293,141805;6043,138053;5795,137162;4916,142181;3410,147828;3034,150966;2908,152848;2657,159750;2908,164268;2281,170291;2281,178072;3034,185601;3285,185601;4916,192754;5795,198652;7677,204676;10642,217629;10901,220111;11442,220111;14203,226762;15207,230151;13324,227264;11316,222747;11191,224001;10099,220617;9308,220739;8430,217852;5418,210950;3536,204801;3410,199656;2532,193633;1904,187609;524,183217;1402,159876;2281,153852;1528,150589;3034,141554;3410,139420;4414,132142;7050,126871;6422,134024;7049,132798;7426,129867;7551,126620;8681,122479;10438,116205;12571,109805;12731,109625;13701,104534;15081,100895;16713,97883;19976,91608;22611,85961;26376,78683;29137,75545;31396,71153;33278,68393;35286,67389;35788,66636;37796,62620;41686,58102;41792,59991;41509,60784;45577,56596;47585,53961;50220,51451;50447,51704;50346,51577;53609,48314;56871,45302;60385,41537;65280,37898;70550,34008;73702,31810;75821,29867;79586,27608;83602,25475;84134,25201;85500,23859;87743,22212;90206,20957;91949,20556;92261,20329;126396,6525;127663,6250;131165,5020;133581,4533;134841,4523;135306,4392;163919,627;172045,596;180736,753;180898,874;185128,376;189019,1004;192909,1757;194916,2213;192784,1631;188893,878;185003,251;18500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31" alt="decorative element" style="position:absolute;top:57150;width:159109;height:158101;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2896f"/>
                  <v:stroke joinstyle="miter"/>
                  <v:path arrowok="t" o:connecttype="custom" o:connectlocs="86503,157244;85760,157647;85804,157666;92686,153151;90282,153727;86675,154188;86504,153727;89022,153497;92686,153151;98940,152547;98793,152589;98868,152574;54076,151681;56623,152344;57711,152401;60744,153900;62118,154188;62204,154217;62519,153900;63721,154246;64923,154534;67292,155089;67327,155053;70075,155514;71392,155745;72708,155860;75399,155975;79062,155917;79221,155917;79577,155716;80379,155456;81194,155442;81753,155514;81903,155917;83184,155917;82783,156494;82554,156782;81810,157128;80436,157128;78661,157013;74826,156897;71964,156667;69445,156321;66927,155917;63091,155341;60115,154361;60149,154336;58398,153785;56852,153093;55077,152517;53246,151883;54076,151681;87772,150445;86897,150580;80849,150887;82840,151133;83355,151018;86904,150615;87488,150500;93206,149610;90236,150066;91255,150096;92722,149822;104050,149477;94733,151975;99448,150917;44316,148309;50899,151133;53246,151883;55020,152517;56795,153093;58340,153785;57997,154073;57081,153900;53818,152690;52215,152056;50613,151364;48495,150615;46663,149808;45232,149058;44316,148309;47006,146868;50155,148482;49754,148712;46090,146926;47006,146868;35386,142948;39278,145139;40080,146061;38248,145081;36874,144217;35386,142948;42212,141469;42212,141486;42406,141721;42427,141623;125808,137686;125601,137703;122166,140182;118789,142026;116384,143467;115068,144044;113694,144620;112034,145485;110775,146234;108943,146983;107054,147675;106539,148194;105737,148482;103734,148828;101158,149635;98811,150384;96235,151133;93029,151940;88507,152690;88393,152863;86218,153410;86275,153439;88689,152831;88736,152690;93258,151940;96464,151133;99040,150384;101387,149635;103963,148828;105966,148482;104610,149301;104650,149289;106081,148424;106882,148136;106936,148121;107283,147733;109172,147041;111004,146292;112263,145542;113923,144678;115297,144101;116239,143689;116728,143352;119132,141911;122509,140066;27648,136889;27866,137076;27940,137114;126193,135384;126173,135397;126173,135414;126264,135427;126287,135397;127429,134523;127091,134759;127032,134821;127263,134672;22974,131620;25136,134183;23422,132112;131482,131618;131477,131620;131439,131881;130523,132919;129436,134129;129501,134114;130523,132977;131439,131939;131482,131618;28569,130321;28683,130459;28689,130440;20102,128999;21590,129979;21664,130066;22342,130217;23880,131651;25998,133380;26914,134648;27429,135282;29604,137127;28975,137645;26949,135379;26857,135397;26857,135397;28774,137542;28975,137645;29604,137127;35042,141450;33955,141796;34356,142084;32753,142141;31722,141450;30749,140700;28345,138683;26113,136666;24052,134648;23079,133668;22163,132631;22506,132170;23651,133207;24911,134187;26456,135859;26587,135972;24911,134187;23708,133207;22564,132170;21304,130613;20102,128999;146208,119835;146179,119847;145554,121358;145607,112613;144090,114820;143346,116203;142602,117471;140827,119835;139282,122198;137908,124100;137793,124170;137699,124310;137851,124215;139224,122313;140770,119950;142544,117587;143289,116319;144033,114935;145578,112687;150179,112413;149700,113494;148669,115569;149700,113494;150179,112413;151532,111823;150787,114071;149471,116491;148154,118970;146952,120526;147754,118912;148440,117298;148956,116434;149643,115281;150272,114128;151532,111823;147826,106882;146437,109344;146411,109403;147811,106923;148588,101305;146918,105899;143405,113130;142891,113948;142888,113955;141686,116030;140484,118278;139110,120008;137965,121967;131210,129633;128978,131536;128764,131700;128671,131794;127738,132560;126974,133438;124169,135570;123730,135850;122536,136830;122364,136943;122109,137184;119876,138683;117644,140066;117388,140197;115877,141185;115408,141423;114953,141738;113408,142603;111964,143173;108745,144808;101194,147643;95932,149006;100185,148194;100986,148021;103562,147098;105165,146580;107741,145254;110660,144216;112531,143478;113351,143006;114095,142776;115125,142199;115396,142010;116098,141334;117644,140412;119402,139544;120048,139144;122280,137645;123254,136723;124341,136031;127146,133899;129150,131997;131382,130095;138137,122428;139066,120837;139110,120699;140598,118394;141056,117702;141665,116851;141858,116491;143060,114416;145407,109517;147696,104272;148369,102139;154852,96202;154680,96317;154680,96317;155392,92786;155372,92888;155538,93089;156054,93666;156397,93435;156406,93391;156168,93550;155596,93032;154882,86238;154842,86240;154770,86244;154794,86518;154737,87959;154508,88824;153134,91014;152791,92916;152447,93550;151875,96317;151245,98508;150558,100640;150158,102312;149700,104041;150065,103469;150387,102254;150673,100525;151360,98392;151990,96202;152562,93435;152905,92801;153249,90899;154623,88709;153707,93147;153020,96836;151474,101562;151169,102041;151038,102759;150616,103983;149013,107499;148269,109344;147811,110324;147238,111361;145693,114128;144033,116837;141915,120469;139568,124042;138022,126060;136362,128020;135790,128826;135160,129633;134187,130440;132595,132215;132641,132400;130981,134129;129207,135397;127776,136550;126420,137548;126631,137530;128119,136435;129550,135282;131325,134014;132985,132285;132928,132054;134530,130268;135504,129461;136133,128654;136706,127847;138366,125887;139911,123869;142258,120296;144376,116664;146036,113955;147582,111188;148154,110151;148612,109171;149356,107327;150959,103810;151589,101447;153134,96721;153821,93032;154737,88593;154944,87814;154794,87786;154852,86345;156111,85020;155444,87816;155444,87816;156111,85020;156626,84443;156283,85193;156283,85193;156204,86763;156168,88248;155596,90021;155596,90224;156283,88248;156397,85193;156664,84610;154165,81965;153790,82858;153650,84155;153469,83549;153403,83635;153592,84270;153478,85193;153707,85942;153884,85932;153764,85538;153878,84616;154165,81965;158973,80408;159088,80466;159030,82887;159088,84559;158916,87613;158744,89343;158229,91879;158057,94012;157199,97931;156397,101332;154966,101966;155081,101620;155310,99199;156168,96663;156855,96260;156855,96260;157599,91879;158000,89804;158343,87671;158630,85654;158744,83752;158801,82138;158916,81273;158973,80408;8062,53683;8091,53697;8093,53689;11516,45421;10256,47784;9226,48649;9224,48704;9124,50910;9127,50905;9226,48706;10256,47842;11516,45478;11559,45507;11580,45464;12203,40406;11401,40982;10199,43519;10474,43740;10483,43701;10256,43519;11458,40982;12168,40472;16610,37120;16538,37179;16231,38367;16038,38965;10772,48649;10027,51012;9340,53433;7852,58505;6879,61963;6421,64557;6192,65883;6020,67209;5505,70783;5333,72973;5620,75278;5754,74022;5734,73607;5963,71186;6478,67612;6887,67119;7480,63120;7451,62425;8017,60792;8353,59422;8253,59658;7909,59543;7051,62021;7108,63405;6707,66056;6650,66517;6078,67209;6249,65883;6478,64557;6936,61963;7909,58505;9398,53433;10085,51012;10829,48649;16095,38965;16610,37120;17641,31356;17641,31356;17927,31587;17927,31587;27955,23150;27944,23159;27911,23197;27443,23690;27325,23863;27248,23951;26914,24440;23422,28590;22449,29742;21476,30953;17175,35740;21533,30895;22506,29685;23479,28532;26971,24382;27325,23863;27911,23197;29409,19175;28914,19349;28547,19486;28460,19598;27830,20174;26227,21212;25140,22422;24109,23633;23422,24267;23399,24237;22750,25023;21648,26399;19873,28359;20159,28705;20165,28700;19930,28417;21705,26457;23479,24267;24166,23633;25197,22422;26284,21212;27887,20174;28517,19598;29204,19338;29421,19271;112320,8761;115240,10087;116499,11125;113694,9741;112320,8761;102818,4554;105108,5072;108313,6686;102818,4554;68358,4172;67156,4323;64580,4669;62061,5245;60973,5591;59714,5937;56958,6482;56451,6686;52960,7897;49525,9280;47121,10375;45518,11009;41568,12854;39679,14064;37847,15275;34928,17465;32180,19655;29551,21965;29776,22249;30334,21864;30809,21507;32524,20001;35271,17811;38191,15621;40023,14410;41912,13200;45861,11355;47407,10548;49811,9453;53246,8070;56737,6859;58204,6569;58913,6325;68557,4230;88829,2932;90053,3055;91713,3631;90453,3458;87820,2940;88829,2932;95491,2479;97838,2651;100700,3804;97151,3170;95491,2479;76343,2464;69732,2824;65152,3458;62977,4035;61088,4726;58455,5072;48495,8934;44888,10548;43801,10952;42828,11470;40996,12450;38134,13949;35958,15678;29662,20635;28346,21787;27058,22971;27086,22999;17183,34700;15179,37466;14263,39138;13347,40694;11630,43922;9762,46886;9741,46977;9111,48706;8654,49513;8539,49628;8031,51329;7909,52338;7795,53779;6994,56142;6249,58505;5448,61963;4990,65134;4704,68304;5104,66114;5142,65933;5219,65076;5677,61906;5820,61954;5833,61901;5677,61848;6478,58390;7223,56026;8020,53674;7967,53663;8081,52222;8711,49513;9169,48706;9184,48664;9798,46977;11687,43980;13405,40752;14321,39196;15236,37524;17240,34757;27143,23056;29776,20635;36073,15678;38248,13949;41110,12450;42942,11470;43915,10952;45003,10548;48609,8934;58569,5072;61202,4727;63091,4035;65267,3458;69846,2824;76458,2486;81772,2665;84386,0;87076,173;89824,461;91656,922;92858,1499;94346,1210;96578,1729;97952,2133;97895,2190;97838,2594;95491,2421;94689,2190;93888,2017;92342,1672;90797,1326;89194,1095;87420,1095;85989,1095;83756,1095;83651,1061;82668,1556;83012,2133;86446,2824;84918,2851;84944,2853;86561,2824;87935,2997;90568,3516;91827,3689;93945,4150;96121,4611;98239,5130;100357,5764;101387,6052;102417,6398;102431,6410;103169,6539;104960,7209;105210,7590;105279,7609;106882,8243;108256,8819;109630,9453;110660,10029;111347,10375;112091,10779;114610,12220;117816,14295;119476,15448;119524,15482;120372,16001;152676,77181;152652,77663;153306,77757;153936,78218;154222,79774;155310,81619;155768,81661;155768,81215;156233,79914;156225,79659;156683,78103;157313,78103;158286,77469;158401,80005;158114,81215;157771,82368;157599,84270;157542,85250;157428,86230;157183,86394;157199,86461;157432,86304;157542,85366;157599,84386;157771,82484;158114,81331;158401,80120;158859,80466;158801,81331;158687,82195;158630,83809;158515,85711;158229,87729;157885,89861;157485,91937;156741,96317;156054,96721;155195,99257;154966,101678;154852,102024;153878,104675;153592,104906;152390,107730;153650,104906;153936,104675;152104,109920;151131,110439;150929,110846;150959,110900;151188,110439;152161,109920;151474,111880;150215,114186;149585,115339;148898,116491;148383,117356;147639,119028;146838,120642;145578,122371;144319,123985;144371,123876;142945,125829;139854,129230;139245,130173;139854,129288;142945,125887;140598,129460;139389,130736;138418,131454;138366,131536;137759,132006;137736,132170;135046,134936;132183,137588;132051,137685;131096,138914;128806,140643;126666,142259;126658,142268;128806,140700;131096,138971;129207,140873;127668,141882;126604,142335;126574,142372;125429,143121;124997,143323;123912,144209;122853,144966;121250,146003;120735,146061;120162,146317;120073,146385;120792,146119;121307,146061;119247,147617;117930,148309;116613,148943;115684,149083;115526,149174;111175,151076;110954,151126;109630,151998;110374,152229;107626,153439;107855,152632;106939,152978;106081,153266;104306,153842;104069,153556;103219,153727;102188,153958;100070,154477;100000,154509;102017,154015;103047,153785;103906,153612;104249,153900;106024,153324;106882,153035;107798,152690;107569,153497;105165,154649;105047,154616;103390,155283;102017,155687;99956,156206;99104,156134;97323,156483;97265,156609;92514,157531;91427,157243;90511,157243;88908,157762;87477,157877;86046,157935;85890,157868;84586,158101;83012,157820;83069,157762;83355,157358;82039,157186;82668,156840;84558,156782;86389,156724;89022,156782;90854,156609;94289,155860;96578,155341;98296,155283;98415,155228;96750,155283;94460,155802;91026,156552;89194,156724;86561,156667;84729,156724;82840,156782;82897,156552;83298,155975;100929,153035;112893,148482;116041,146810;117816,145888;119647,144908;123082,142833;125830,140700;130981,136666;132412,135513;133786,134302;135847,132400;136706,130959;137939,129821;137949,129749;136763,130844;135904,132285;133844,134187;132470,135397;131039,136550;125887,140585;123139,142718;119705,144793;117873,145773;116098,146695;112950,148367;100986,152920;83355,155860;82039,155860;81867,155399;80493,155341;79234,155860;75570,155917;72880,155802;71563,155687;70247,155456;71040,154605;70876,154649;67922,154098;67785,154131;62118,153093;59886,152632;57940,152286;55593,151191;52673,150096;49639,148885;50155,148482;52273,148885;53188,149692;56337,150615;62576,152229;64122,152517;65782,152805;67614,153208;69632,153648;69789,153612;71678,153900;71735,153785;74483,153900;74941,153958;79177,153958;82268,154073;85931,153785;86389,153785;86561,154246;90167,153785;92571,153208;93945,152978;94804,152863;96693,152401;98239,152056;99784,151652;102619,151158;102990,151018;100013,151537;98467,151940;96922,152286;95033,152747;94174,152863;92800,153093;89080,153439;86561,153670;86103,153670;82440,153958;79348,153842;75112,153842;74654,153785;72880,153035;71907,153670;71904,153675;72708,153151;74483,153900;71735,153785;71757,153771;69961,153497;67843,153035;66011,152632;64351,152344;62805,152056;56566,150442;53417,149519;52502,148712;50384,148309;47235,146695;46319,146753;43056,145081;42484,144044;42599,143986;44602,145081;46606,146176;47178,145830;44831,144274;42885,143410;40194,141853;37905,140355;34298,138798;32925,137645;33211,137530;34585,137934;31722,134936;30120,133611;28631,132285;26742,130729;23995,127674;23806,127080;23250,126521;21361,124446;21133,123408;20388,122371;20300,122231;19415,121621;17698,119143;16725,116837;16610,116837;15294,114301;14034,111765;12718,108825;11516,105828;12718,107845;13920,110382;14321,111765;14486,112009;14282,110942;13751,109971;12885,108012;11859,106289;10600,102831;9521,99286;9167,98252;7624,92050;6941,87547;6936,87671;6994,88593;7280,90726;7623,92916;7051,91014;6650,88593;6192,88593;5906,86403;5505,85020;5162,83694;4189,82656;3902,82656;3616,81215;3502,79371;3731,76777;3845,75855;4040,75222;3945,73780;4074,71647;4303,71215;4303,70955;3845,71820;3444,71244;2700,70206;2564,69385;2529,69457;2300,71762;2128,74068;1956,75855;1956,79544;2013,81446;2128,83348;1613,85135;1498,85135;1155,81677;1155,78103;1441,75336;1956,75855;1498,75278;1384,73203;1498,70033;1555,69169;1727,67728;2414,65134;2756,63411;2643,63001;2242,65307;1555,67900;1384,69341;1326,70206;1212,73376;1326,75451;1040,78218;1040,81792;1384,85250;1498,85250;2242,88536;2643,91245;3502,94012;4854,99961;4972,101101;5219,101101;6478,104156;6936,105713;6078,104387;5162,102312;5105,102888;4607,101334;4246,101390;3845,100064;2471,96894;1613,94069;1555,91706;1155,88939;869,86173;239,84155;640,73434;1040,70667;697,69169;1384,65018;1555,64039;2013,60695;3216,58275;2929,61560;3215,60997;3387,59651;3444,58159;3960,56257;4761,53375;5734,50435;5807,50353;6249,48014;6879,46343;7623,44960;9112,42077;10314,39484;12031,36141;13290,34700;14321,32682;15179,31414;16095,30953;16324,30607;17240,28763;19015,26688;19063,27555;18933,27919;20789,25996;21705,24785;22907,23633;23011,23748;22964,23690;24453,22192;25941,20808;27544,19079;29776,17407;32180,15621;33618,14611;34585,13718;36302,12681;38134,11701;38376,11575;38999,10959;40023,10202;41146,9626;41941,9442;42083,9338;57653,2997;58231,2871;59829,2306;60931,2082;61505,2077;61718,2017;74769,288;78475,274;82440,346;82513,402;84443,173;86218,461;87992,807;88908,1016;87935,749;86160,403;84386,115;843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tangle 40" o:spid="_x0000_s1032" style="position:absolute;left:64987;width:34078;height:77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" fillcolor="#2c567a [3204]" stroked="f"/>
              <v:line id="Straight Connector 99" o:spid="_x0000_s1033" style="position:absolute;visibility:visible;mso-wrap-style:square" from="2286,4136" to="2286,54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" strokecolor="#d8d8d8 [2732]" strokeweight=".5pt">
                <v:stroke joinstyle="miter"/>
              </v:line>
              <v:shape id="Freeform: Shape 10" o:spid="_x0000_s1034" style="position:absolute;left:65096;top:18179;width:33585;height:33134;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1825932,3295460;1810236,3303909;1811176,3304313;1956441,3209684;1905692,3221764;1829569,3231429;1825945,3221764;1879110,3216932;1956441,3209684;2088447,3197039;2085347,3197914;2086936,3197604;1141444,3178880;1195213,3192772;1218171,3193980;1282210,3225389;1311209,3231429;1313023,3232034;1319668,3225389;1345042,3232637;1370417,3238677;1420414,3250301;1421165,3249549;1479163,3259213;1506953,3264045;1534745,3266462;1591534,3268878;1668865,3267669;1672221,3267669;1679740,3263441;1696656,3258005;1713874,3257703;1725655,3259212;1728827,3267669;1755862,3267669;1747405,3279749;1742572,3285790;1726863,3293038;1697864,3293038;1660407,3290622;1579451,3288206;1519036,3283374;1465871,3276126;1412706,3267669;1331751,3255589;1268920,3235053;1269647,3234526;1232671,3222973;1200046,3208477;1162590,3196397;1123924,3183108;1141444,3178880;1852710,3152981;1834249,3155798;1706574,3162243;1748612,3167403;1759488,3164987;1834402,3156532;1846730,3154135;1967420,3135478;1904715,3145045;1926232,3145659;1957195,3139922;2196314,3132684;1999647,3185045;2099170,3162874;935430,3108211;1074383,3167403;1123924,3183108;1161381,3196396;1198839,3208476;1231462,3222972;1224212,3229013;1204879,3225388;1136007,3200020;1102175,3186732;1068343,3172235;1023635,3156532;984970,3139620;954763,3123915;935430,3108211;992221,3078012;1058676,3111836;1050219,3116668;972888,3079219;992221,3078012;746936,2995867;829100,3041771;846016,3061100;807351,3040563;778352,3022443;746936,2995867;891014,2964870;891026,2965213;895107,2970152;895556,2968082;2655598,2885572;2651210,2885937;2578712,2937883;2507422,2976539;2456674,3006739;2428883,3018819;2399884,3030899;2364843,3049020;2338261,3064723;2299595,3080428;2259722,3094924;2248847,3105795;2231931,3111836;2189641,3119084;2135267,3135996;2085728,3151700;2031354,3167405;1963689,3184317;1868234,3200020;1865818,3203645;1819923,3215116;1821111,3215725;1872079,3202985;1873067,3200020;1968523,3184317;2036188,3167405;2090561,3151700;2140101,3135996;2194474,3119084;2236765,3111836;2208136,3129010;2208974,3128748;2239182,3110627;2256098,3104588;2257224,3104276;2264555,3096131;2304430,3081635;2343095,3065932;2369678,3050227;2404718,3032107;2433717,3020027;2453602,3011384;2463925,3004323;2514673,2974123;2585962,2935467;583610,2868867;588197,2872801;589764,2873599;2663708,2837332;2663293,2837617;2663293,2837962;2665213,2838236;2665709,2837617;2689812,2819300;2682678,2824227;2681417,2825537;2686308,2822407;484951,2758453;530586,2812171;494402,2768760;2775363,2758417;2775255,2758455;2774456,2763929;2755123,2785673;2732165,2811041;2733549,2810722;2755123,2786881;2774456,2765136;2775363,2758417;603052,2731214;605444,2734128;605565,2733728;424322,2703527;455737,2724064;457280,2725880;471596,2729047;504068,2759096;548776,2795336;568108,2821912;578982,2835201;624897,2873857;611607,2884729;568847,2837228;566901,2837617;607366,2882568;611607,2884729;624899,2873857;739686,2964458;716729,2971706;725187,2977746;691354,2978954;669605,2964458;649065,2948754;598316,2906473;551192,2864193;507693,2821912;487153,2801377;467820,2779632;475070,2769968;499236,2791713;525819,2812248;558442,2847281;561215,2849659;525819,2812248;500444,2791713;476278,2769968;449695,2737351;424322,2703527;3086196,2511454;3085584,2511717;3072387,2543382;3073511,2360115;3041490,2406356;3025781,2435349;3010074,2461925;2972616,2511454;2939993,2560982;2910994,2600847;2908576,2602324;2906597,2605255;2909785,2603263;2938784,2563399;2971409,2513870;3008865,2464342;3024574,2437766;3040281,2408774;3072906,2361661;3198568,2343541;3182860,2390653;3155070,2441389;3127278,2493335;3101905,2525950;3118821,2492126;3133320,2458302;3144194,2440182;3158694,2416022;3171986,2391862;3198568,2343541;3120358,2239991;3091029,2291596;3090490,2292836;3120029,2240860;3136444,2123110;3101193,2219398;3027041,2370934;3016185,2388095;3016115,2388237;2990740,2431725;2965367,2478838;2936368,2515079;2912202,2556151;2769623,2716816;2722499,2756681;2717978,2760118;2716028,2762091;2696322,2778151;2680209,2796545;2621002,2841242;2611725,2847101;2586526,2867638;2582888,2870001;2577503,2875066;2530380,2906474;2483256,2935467;2477862,2938200;2445956,2958919;2436065,2963907;2426467,2970498;2393842,2988619;2363360,3000571;2295423,3034830;2136033,3094263;2024964,3122815;2114727,3105795;2131643,3102171;2186015,3082843;2219848,3071971;2274222,3044186;2335844,3022442;2375325,3006963;2392635,2997074;2408341,2992244;2430091,2980162;2435806,2976191;2450633,2962043;2483256,2942715;2520371,2924525;2534005,2916137;2581129,2884729;2601669,2865401;2624627,2850904;2683833,2806209;2726124,2766344;2773247,2726480;2915826,2565814;2935448,2532465;2936368,2529574;2967783,2481253;2977450,2466757;2990303,2448934;2994366,2441389;3019739,2397901;3069280,2295219;3117612,2185291;3131810,2140594;3268648,2016170;3265024,2018586;3265024,2018586;3280061,1944575;3279628,1946712;3283148,1950937;3294023,1963017;3301273,1958185;3301456,1957258;3296440,1960601;3284357,1949728;3269291,1807349;3268448,1807396;3266919,1807481;3267441,1813224;3266233,1843425;3261400,1861544;3232401,1907449;3225151,1947314;3217901,1960601;3205818,2018586;3192526,2064490;3178027,2109187;3169569,2144219;3159903,2180459;3167612,2168472;3174402,2143010;3180443,2106770;3194943,2062074;3208235,2016170;3220318,1958185;3227567,1944896;3234817,1905033;3263816,1859128;3244484,1952144;3229984,2029457;3197359,2128514;3190906,2138551;3188147,2153581;3179236,2179252;3145403,2252940;3129695,2291596;3120029,2312133;3107946,2333877;3075322,2391862;3040281,2448637;2995575,2524743;2946034,2599639;2913411,2641919;2878369,2682992;2866286,2699904;2852996,2716816;2832454,2733728;2798859,2770916;2799830,2774800;2764790,2811041;2727332,2837617;2697125,2861777;2668509,2882684;2672959,2882314;2704375,2859361;2734583,2835201;2772039,2808625;2807081,2772384;2805872,2767552;2839704,2730105;2860246,2713193;2873536,2696280;2885619,2679368;2920660,2638296;2953284,2596015;3002824,2521118;3047531,2445014;3082572,2388237;3115195,2330252;3127278,2308508;3136945,2287973;3152653,2249316;3186485,2175627;3199776,2126099;3232401,2027042;3246900,1949730;3266233,1856712;3270592,1840373;3267441,1839800;3268648,1809600;3295231,1781815;3281161,1840428;3281163,1840428;3295232,1781817;3306106,1769735;3298856,1785440;3297196,1818358;3296440,1849464;3284357,1886635;3284357,1890881;3298856,1849464;3301273,1785439;3306907,1773237;3254149,1717790;3246232,1736501;3243275,1763696;3239463,1750992;3238069,1752785;3242067,1766112;3239650,1785440;3244484,1801144;3248230,1800936;3245691,1792687;3248108,1773359;3254149,1717790;3355647,1685175;3358063,1686382;3356854,1737118;3358063,1772151;3354438,1836175;3350814,1872416;3339938,1925568;3336314,1970265;3318189,2052410;3301273,2123682;3271066,2136971;3273483,2129723;3278316,2078986;3296440,2025834;3310939,2017378;3310939,2017377;3326648,1925568;3335105,1882080;3342355,1837384;3348397,1795103;3350814,1755239;3352021,1721415;3354438,1703294;3355647,1685175;170177,1125061;170779,1125361;170836,1125193;243077,951913;216495,1001440;194746,1019561;194694,1020718;192590,1066963;192651,1066853;194746,1020769;216495,1002648;243077,953120;243983,953724;244436,952818;257576,846815;240659,858895;215286,912048;221091,916691;221280,915875;216495,912048;241868,858895;256847,848199;350615,777959;349089,779180;342610,804083;338532,816615;227369,1019561;211660,1069089;197161,1119825;165745,1226130;145205,1298611;135538,1352972;130705,1380756;127080,1408541;116206,1483437;112580,1529342;118622,1577662;121454,1551333;121039,1542629;125872,1491893;136746,1416996;145371,1406648;157895,1322852;157288,1308275;169225,1274062;176327,1245337;174204,1250291;166954,1247875;148829,1299820;150038,1328812;141579,1384381;140372,1394045;128289,1408541;131913,1380756;136746,1352972;146412,1298611;166954,1226130;198370,1119825;212869,1069089;228577,1019561;339740,816615;350615,777959;372366,657158;372364,657158;378405,661990;378405,661989;590091,485170;589859,485355;589154,486153;579285,496492;576790,500120;575160,501962;568108,512197;494403,599173;473861,623334;453321,648701;362491,749069;454528,647494;475069,622125;495611,597965;569316,510988;576790,500120;589154,486153;620763,401870;610335,405502;602579,408381;600733,410722;587441,422803;553609,444547;530652,469916;508902,495283;494403,508572;493911,507956;480205,524428;456945,553269;419489,594341;425529,601588;425645,601487;420696,595549;458153,554476;495611,508572;510110,495284;531859,469916;554816,444548;588649,422804;601941,410724;616440,405288;621017,403868;2370885,183618;2432508,211401;2459090,233145;2399884,204153;2370885,183618;2170308,95432;2218640,106304;2286305,140128;2170308,95432;1442916,87430;1417541,90600;1363167,97848;1310002,109928;1287045,117176;1260462,124424;1202294,135849;1191589,140129;1117883,165497;1045386,194489;994637,217442;960805,230729;877432,269386;837559,294755;798893,320122;737270,366027;679271,411931;623763,460343;628523,466292;640304,458213;650332,450741;686521,419179;744519,373275;806142,327370;844807,302001;884682,276634;968053,237978;1000678,221065;1051426,198113;1123924,169120;1197630,143753;1228591,137673;1243547,132563;1447119,88656;1875031,61457;1900858,64024;1935899,76104;1909316,72481;1853735,61608;1875031,61457;2015646,51944;2065186,55567;2125601,79727;2050686,66440;2015646,51944;1611472,51642;1471913,59192;1375250,72479;1329334,84559;1289460,99056;1233878,106304;1023635,187241;947513,221065;924555,229521;904014,240394;865349,260929;804934,292337;759019,328578;626106,432467;598330,456614;571157,481420;571732,481996;362698,727221;320407,785206;301074,820239;281742,852854;245493,920503;206062,982623;205620,984528;192328,1020769;182661,1037681;180245,1040097;169522,1075733;166954,1096874;164538,1127074;147621,1176603;131913,1226130;114997,1298611;105330,1365052;99290,1431492;107747,1385588;108531,1381800;110164,1363844;119830,1297404;122857,1298413;123119,1297291;119831,1296195;136747,1223714;152455,1174185;169293,1124885;168163,1124658;170580,1094458;183870,1037681;193537,1020769;193861,1019886;206828,984528;246702,921712;282950,854063;302283,821447;321616,786414;363907,728430;572941,483204;628523,432468;761436,328579;807351,292339;867766,260930;906431,240394;926973,229522;949930,221065;1026053,187241;1236296,106305;1291878,99057;1331751,84561;1377666,72481;1474330,59192;1613888,52095;1726061,55858;1781237,0;1838026,3623;1896024,9664;1934690,19328;1960065,31408;1991480,25368;2038603,36240;2067602,44696;2066395,45904;2065186,54360;2015646,50736;1998730,45904;1981814,42280;1949189,35032;1916566,27784;1882734,22952;1845277,22952;1815069,22952;1767946,22952;1765733,22245;1744988,32616;1752238,44696;1824736,59192;1792474,59755;1793018,59797;1827152,59192;1856151,62817;1911733,73688;1938315,77313;1983023,86977;2028938,96641;2073645,107512;2118352,120801;2140101,126841;2161851,134089;2162131,134345;2177728,137033;2215524,151076;2220804,159073;2222266,159457;2256098,172745;2285097,184825;2314096,198114;2335845,210194;2350345,217442;2366052,225897;2419217,256098;2486882,299587;2521923,323747;2522938,324471;2540845,335348;3222734,1617526;3222224,1627635;3236025,1629606;3249316,1639270;3255358,1671886;3278315,1710542;3287982,1711421;3287982,1702087;3297805,1674808;3297647,1669471;3307314,1636854;3320606,1636854;3341146,1623567;3343563,1676719;3337522,1702087;3330272,1726247;3326646,1766112;3325439,1786648;3323022,1807184;3317871,1810619;3318189,1812015;3323125,1808725;3325439,1789064;3326646,1768528;3330272,1728663;3337522,1704503;3343563,1679135;3353229,1686383;3352021,1704503;3349605,1722624;3348396,1756448;3345979,1796312;3339938,1838593;3332689,1883288;3324230,1926777;3308523,2018586;3294023,2027042;3275898,2080195;3271065,2130931;3268648,2138179;3248108,2193748;3242066,2198580;3216692,2257772;3243275,2198580;3249316,2193748;3210650,2303676;3190110,2314549;3185850,2323068;3186485,2324212;3191319,2314548;3211859,2303676;3197359,2344749;3170777,2393069;3157486,2417229;3142987,2441389;3132111,2459509;3116404,2494542;3099488,2528366;3072906,2564607;3046323,2598431;3047431,2596151;3017323,2637087;2952075,2708360;2939229,2728120;2952075,2709568;3017323,2638295;2967783,2713191;2942257,2739920;2921767,2754979;2920659,2756681;2907848,2766534;2907369,2769968;2850578,2827953;2790163,2883521;2787370,2885548;2767206,2911305;2718874,2947545;2673703,2981417;2673540,2981613;2718874,2948754;2767206,2912514;2727332,2952377;2694859,2973518;2672396,2983003;2671750,2983787;2647584,2999490;2638479,3003710;2615566,3022292;2593212,3038147;2559379,3059891;2548505,3061100;2536419,3066471;2534540,3067898;2549713,3062307;2560588,3061100;2517090,3093715;2489298,3108213;2461508,3121500;2441878,3124444;2438550,3126332;2346719,3166196;2342037,3167260;2314096,3185524;2329803,3190356;2271805,3215725;2276638,3198813;2257305,3206061;2239182,3212100;2201724,3224181;2196719,3218175;2178766,3221764;2157016,3226597;2112310,3237469;2110836,3238154;2153392,3227804;2175141,3222972;2193265,3219348;2200515,3225388;2237973,3213308;2256097,3207268;2275429,3200020;2270596,3216932;2219848,3241093;2217360,3240396;2182391,3254380;2153392,3262837;2109893,3273708;2091921,3272199;2054328,3279512;2053103,3282165;1952815,3301493;1929857,3295453;1910524,3295453;1876692,3306325;1846485,3308741;1816277,3309949;1812995,3308543;1785466,3313422;1752238,3307533;1753447,3306325;1759488,3297869;1731698,3294245;1744988,3286997;1784863,3285788;1823528,3284581;1879108,3285788;1917774,3282165;1990272,3266460;2038603,3255589;2074852,3254380;2077374,3253210;2042229,3254381;1993897,3265253;1921399,3280958;1882734,3284581;1827152,3283374;1788487,3284581;1748612,3285790;1749821,3280958;1758279,3268878;2130434,3207268;2382968,3111836;2449424,3076803;2486882,3057475;2525547,3036939;2598045,2993451;2656043,2948754;2764790,2864193;2794996,2840033;2823995,2814665;2867494,2774800;2885619,2744601;2911654,2720741;2911863,2719242;2886828,2742185;2868703,2772384;2825204,2812249;2796205,2837617;2765999,2861777;2657252,2946338;2599254,2991035;2526756,3034523;2488091,3055059;2450633,3074387;2384177,3109420;2131643,3204852;1759488,3266462;1731698,3266462;1728072,3256797;1699073,3255589;1672490,3266462;1595159,3267669;1538370,3265253;1510579,3262837;1482789,3258005;1499530,3240153;1496079,3241093;1433707,3229545;1430831,3230221;1311211,3208477;1264087,3198813;1223004,3191565;1173465,3168612;1111841,3145660;1047802,3120292;1058676,3111836;1103384,3120292;1122717,3137204;1189172,3156532;1320877,3190356;1353500,3196397;1388542,3202436;1427207,3210893;1469816,3220104;1473121,3219348;1512995,3225389;1514203,3222973;1572201,3225389;1581868,3226597;1671281,3226597;1736529,3229013;1813860,3222973;1823527,3222973;1827152,3232637;1903274,3222973;1954023,3210893;1983022,3206061;2001147,3203645;2041020,3193981;2073645,3186733;2106268,3178276;2166109,3167922;2173934,3164989;2111102,3175860;2078478,3184317;2045854,3191565;2005980,3201229;1987856,3203645;1958857,3208477;1880317,3215725;1827152,3220557;1817486,3220557;1740155,3226597;1674907,3224181;1585493,3224181;1575827,3222973;1538370,3207268;1517829,3220557;1517777,3220661;1534745,3209684;1572203,3225388;1514204,3222972;1514661,3222676;1476747,3216932;1432040,3207268;1393375,3198813;1358334,3192772;1325710,3186733;1194005,3152908;1127550,3133580;1108217,3116668;1063509,3108211;997054,3074387;977721,3075596;908848,3040563;896765,3018819;899181,3017611;941472,3040563;983762,3063516;995845,3056268;946305,3023651;905223,3005531;848433,2972914;800101,2941506;723979,2908890;694980,2884730;701021,2882314;730020,2890769;669605,2827953;635773,2800169;604357,2772384;564484,2739769;506486,2675744;502506,2663310;490777,2651583;450904,2608095;446071,2586351;430363,2564607;428491,2561673;409821,2548902;373572,2496958;353032,2448637;350615,2448637;322825,2395485;296242,2342333;268451,2280725;243077,2217908;268451,2260188;293826,2313340;302283,2342333;305779,2347458;301476,2325092;290256,2304733;271991,2263672;250326,2227571;223743,2155090;200969,2080790;193491,2059130;160920,1929150;146515,1834790;146412,1837384;147621,1856712;153662,1901409;160912,1947314;148829,1907449;140372,1856712;130705,1856712;124663,1810808;116206,1781815;108956,1754032;88414,1732288;82373,1732288;76331,1702087;73915,1663430;78748,1609071;81164,1589742;85280,1576485;83279,1546254;85998,1501557;90831,1492498;90831,1487061;81164,1505182;72707,1493101;56999,1471357;54129,1454143;53374,1455653;48541,1503973;44916,1552293;41291,1589742;41291,1667054;42499,1706919;44916,1746783;34042,1784231;31625,1784231;24375,1711751;24375,1636854;30416,1578870;41286,1589736;31625,1577662;29208,1534174;31625,1467733;32833,1449613;36458,1419412;50958,1365052;58182,1328940;55791,1320355;47332,1368676;32833,1423037;29208,1453236;27999,1471357;25583,1537797;27999,1581286;21959,1639270;21959,1714167;29208,1786648;31625,1786648;47332,1855505;55791,1912281;73915,1970265;102461,2094955;104952,2118851;110165,2118851;136747,2182875;146414,2215492;128289,2187707;108956,2144219;107748,2156299;97236,2123720;89623,2124891;81164,2097107;52165,2030666;34042,1971474;32833,1921945;24375,1863960;18333,1805976;5042,1763696;13500,1539006;21959,1481021;14709,1449613;29208,1362636;32833,1342099;42499,1272035;67874,1221298;61832,1290156;67871,1278353;71498,1250140;72707,1218882;83581,1179017;100497,1118617;121039,1057009;122578,1055278;131914,1006272;145205,971240;160913,942247;192329,881847;217703,827487;253951,757422;280534,727221;302283,684942;320408,658365;339741,648701;344574,641453;363907,602797;401363,559308;402383,577485;399651,585125;438820,544812;458153,519445;483528,495284;485715,497713;484736,496492;516152,465084;547568,436091;581400,399851;628523,364818;679271,327370;709614,306207;730020,287505;766269,265761;804934,245226;810053,242594;823210,229673;844809,213817;868522,201737;885297,197877;888306,195697;1216962,62815;1229157,60165;1262878,48319;1286138,43638;1298266,43535;1302752,42280;1578243,6039;1656480,5738;1740155,7247;1741713,8415;1782446,3623;1819902,9663;1857360,16911;1876685,21303;1856151,15704;1818694,8455;1781237,2416;178123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5" style="position:absolute;left:87847;top:47897;width:9395;height:9272;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1354f"/>
                <v:stroke joinstyle="miter"/>
                <v:path arrowok="t" o:connecttype="custom" o:connectlocs="510775,922221;506384,924586;506647,924699;547282,898217;533086,901598;511792,904302;510778,901598;525650,900246;547282,898217;584209,894678;583342,894923;583787,894837;319300,889597;334341,893484;340764,893822;358677,902612;366790,904302;367297,904472;369156,902612;376254,904640;383352,906331;397338,909584;397548,909373;413772,912078;421546,913430;429320,914106;445206,914782;466838,914444;467777,914444;469880,913261;474612,911739;479429,911655;482724,912077;483611,914444;491174,914444;488808,917825;487456,919515;483062,921543;474950,921543;464472,920867;441826,920191;424926,918839;410054,916811;395182,914444;372536,911063;354960,905317;355163,905169;344820,901936;335693,897879;325216,894499;314400,890780;319300,889597;518265,882349;513101,883137;477386,884941;489146,886385;492188,885709;513144,883343;516593,882672;550354,877451;532813,880128;538832,880300;547494,878694;614383,876669;559369,891322;587209,885118;261671,869820;300541,886385;314400,890780;324877,894498;335356,897879;344481,901936;342453,903626;337045,902612;317780,895513;308316,891794;298851,887737;286345,883343;275529,878610;267079,874215;261671,869820;277558,861369;296147,870835;293782,872187;272150,861707;277558,861369;208943,838381;231927,851227;236659,856636;225843,850889;217731,845819;208943,838381;249247,829707;249250,829803;250392,831185;250517,830606;742860,807516;741633,807618;721353,822155;701411,832972;687215,841424;679441,844804;671329,848185;661526,853256;654090,857650;643274,862045;632121,866102;629078,869144;624346,870835;612516,872863;597306,877596;583448,881990;568238,886385;549310,891118;522608,895513;521932,896527;509094,899737;509426,899908;523684,896343;523960,895513;550662,891118;569591,886385;584800,881990;598659,877596;613868,872863;625699,870835;617690,875641;617924,875568;626375,870497;631107,868806;631422,868719;633473,866440;644627,862383;655443,857989;662879,853594;672681,848523;680793,845142;686355,842724;689243,840748;703439,832296;723381,821478;163255,802841;164539,803942;164977,804165;745129,794016;745013,794096;745013,794192;745550,794269;745689,794096;752431,788970;750435,790348;750083,790715;751451,789839;135657,771942;148423,786975;138301,774826;776363,771932;776333,771943;776109,773474;770701,779559;764279,786658;764666,786569;770701,779897;776109,773812;776363,771932;168694,764319;169363,765135;169397,765023;118697,756571;127485,762318;127917,762827;131921,763713;141005,772122;153511,782263;158919,789701;161961,793420;174805,804237;171087,807280;159126,793987;158581,794096;169901,806675;171087,807280;174805,804237;206915,829591;200493,831620;202859,833310;193395,833648;187311,829591;181565,825197;167369,813365;154187,801533;142019,789701;136273,783954;130865,777869;132893,775164;139653,781249;147089,786996;156215,796800;156991,797466;147089,786996;139991,781249;133231,775164;125795,766037;118697,756571;863313,702820;863142,702894;859450,711755;859765,660469;850807,673409;846413,681523;842019,688960;831541,702820;822415,716680;814303,727836;813627,728250;813073,729070;813965,728513;822077,717357;831203,703496;841681,689636;846075,682199;850469,674086;859595,660901;894748,655831;890353,669015;882579,683213;874805,697750;867707,706877;872439,697411;876495,687946;879537,682875;883593,676114;887312,669353;894748,655831;872870,626852;864665,641294;864514,641641;872777,627096;877369,594144;867508,621090;846766,663496;843729,668299;843709,668338;836611,680509;829513,693693;821401,703835;814641,715329;774757,760290;761575,771446;760310,772408;759765,772960;754252,777454;749745,782602;733183,795110;730588,796750;723539,802497;722521,803158;721015,804576;707833,813365;694651,821478;693142,822243;684216,828042;681450,829437;678765,831282;669638,836353;661112,839698;642107,849285;597521,865917;566451,873907;591560,869144;596292,868130;611502,862721;620966,859679;636177,851903;653414,845818;664459,841486;669301,838719;673694,837367;679779,833986;681377,832875;685525,828916;694651,823507;705033,818417;708847,816069;722029,807280;727775,801871;734197,797814;750759,785306;762589,774150;775771,762994;815655,718033;821144,708700;821401,707891;830189,694369;832893,690312;836489,685324;837625,683213;844723,671043;858581,642308;872101,611545;876073,599037;914351,564217;913337,564893;913337,564893;917544,544182;917423,544780;918407,545962;921449,549342;923477,547990;923529,547731;922125,548666;918745,545624;914531,505779;914295,505793;913868,505816;914013,507423;913676,515875;912324,520946;904212,533792;902184,544948;900156,548666;896776,564893;893057,577739;889001,590247;886636,600051;883931,610193;886088,606838;887988,599713;889677,589571;893733,577063;897452,564217;900832,547990;902860,544271;904888,533116;913000,520270;907592,546300;903536,567935;894409,595656;892604,598465;891832,602671;889340,609855;879875,630476;875481,641294;872777,647041;869397,653126;860271,669353;850469,685241;837963,706539;824105,727499;814979,739330;805177,750824;801797,755557;798079,760290;792333,765023;782935,775430;783207,776517;773405,786658;762927,794096;754477,800857;746472,806708;747717,806604;756505,800181;764955,793420;775433,785982;785235,775841;784897,774488;794361,764009;800107,759276;803825,754543;807205,749810;817007,738316;826133,726484;839991,705525;852497,684227;862299,668338;871425,652112;874805,646027;877509,640280;881903,629462;891368,608840;895085,594980;904212,567260;908268,545624;913676,519593;914895,515021;914013,514861;914351,506409;921787,498634;917852,515036;917852,515036;921788,498634;924829,495253;922801,499648;922337,508860;922125,517565;918745,527967;918745,529156;922801,517565;923477,499648;925053,496233;910295,480717;908081,485953;907253,493563;906187,490008;905797,490510;906916,494239;906240,499648;907592,504043;908639,503985;907929,501676;908605,496267;910295,480717;938688,471589;939364,471927;939025,486126;939364,495929;938349,513846;937336,523988;934293,538862;933280,551371;928209,574359;923477,594304;915028,598023;915704,595994;917056,581796;922125,566921;926181,564555;926181,564555;930576,538862;932941,526692;934969,514184;936660,502352;937336,491197;937673,481731;938349,476660;938688,471589;47604,314844;47773,314928;47789,314881;67997,266389;60561,280249;54477,285320;54462,285644;53874,298585;53891,298555;54477,285658;60561,280587;67997,266727;68250,266896;68377,266642;72053,236978;67321,240358;60223,255233;61847,256532;61899,256304;60561,255233;67659,240358;71849,237365;98079,217709;97652,218050;95840,225019;94699,228527;63603,285320;59209,299180;55153,313379;46365,343128;40619,363411;37915,378624;36563,386399;35548,394174;32507,415134;31492,427980;33183,441502;33975,434134;33859,431699;35211,417500;38252,396541;40665,393645;44169,370195;43999,366116;47338,356541;49325,348502;48731,349889;46703,349213;41633,363749;41971,371863;39604,387413;39267,390118;35887,394174;36900,386399;38252,378624;40957,363411;46703,343128;55491,313379;59547,299180;63941,285320;95037,228527;98079,217709;104163,183903;104163,183903;105853,185255;105853,185255;165068,135773;165003,135825;164806,136048;162046,138941;161348,139957;160892,140472;158919,143336;138301,167676;132555,174437;126809,181536;101401,209624;127147,181199;132893,174099;138639,167338;159257,142998;161348,139957;164806,136048;173648,112462;170731,113478;168562,114284;168045,114939;164327,118320;154863,124405;148441,131504;142357,138603;138301,142322;138163,142149;134330,146759;127823,154830;117345,166324;119035,168352;119067,168324;117683,166662;128161,155168;138639,142322;142695,138603;148779,131504;155201,124405;164665,118320;168383,114939;172439,113418;173719,113021;663217,51385;680455,59160;687891,65245;671329,57131;663217,51385;607108,26706;620628,29749;639557,39214;607108,26706;403632,24467;396534,25354;381324,27382;366452,30763;360030,32791;352594,34820;336322,38017;333328,39215;312710,46314;292430,54427;278234,60850;268770,64569;245447,75387;234293,82486;223477,89585;206239,102431;190015,115277;174488,128825;175819,130490;179115,128229;181920,126138;192043,117306;208267,104459;225505,91613;236321,84514;247475,77415;270797,66597;279923,61864;294119,55441;314400,47328;335017,40229;343678,38527;347862,37097;404808,24810;524510,17198;531734,17917;541536,21297;534100,20283;518552,17241;524510,17198;563844,14536;577702,15550;594602,22311;573646,18593;563844,14536;450783,14452;411744,16565;384704,20283;371860,23664;360706,27720;345157,29749;286345,52399;265051,61864;258629,64230;252883,67273;242067,73020;225167,81809;212323,91951;175143,121024;167373,127782;159772,134723;159933,134885;101459,203510;89629,219737;84221,229541;78813,238668;68673,257599;57643,274983;57519,275516;53801,285658;51097,290391;50421,291067;47421,301040;46703,306956;46027,315407;41295,329267;36900,343128;32168,363411;29464,382004;27775,400597;30140,387751;30360,386691;30816,381666;33520,363073;34367,363356;34441,363042;33521,362735;38253,342452;42647,328591;47357,314794;47041,314731;47717,306280;51435,290391;54139,285658;54230,285411;57857,275516;69011,257937;79151,239006;84559,229879;89967,220075;101797,203848;160271,135223;175819,121024;212999,91951;225843,81810;242743,73020;253559,67273;259306,64231;265727,61864;287022,52399;345834,29749;361382,27721;372536,23664;385380,20283;412420,16565;451459,14579;482838,15632;498272,0;514158,1014;530382,2704;541198,5409;548296,8789;557084,7099;570266,10142;578378,12508;578040,12846;577702,15212;563844,14198;559112,12846;554380,11832;545254,9803;536128,7775;526664,6423;516186,6423;507736,6423;494554,6423;493935,6225;488132,9127;490160,12508;510440,16565;501415,16722;501568,16734;511116,16565;519228,17579;534776,20621;542212,21636;554718,24340;567563,27045;580068,30087;592575,33806;598659,35496;604743,37524;604821,37596;609184,38348;619757,42278;621234,44516;621643,44624;631107,48342;639219,51723;647331,55441;653415,58822;657471,60850;661865,63216;676737,71668;695665,83838;705467,90599;705751,90802;710760,93846;901508,452658;901365,455487;905225,456039;908943,458743;910633,467870;917055,478688;919760,478934;919760,476322;922507,468688;922463,467195;925167,458067;928885,458067;934631,454349;935307,469223;933617,476322;931589,483083;930575,494239;930237,499986;929561,505733;928120,506694;928209,507085;929590,506164;930237,500662;930575,494915;931589,483759;933617,476998;935307,469899;938011,471928;937673,476998;936997,482069;936659,491535;935983,502691;934293,514523;932265,527031;929899,539201;925505,564893;921449,567260;916379,582134;915027,596333;914351,598361;908605,613911;906915,615264;899817,631828;907253,615264;908943,613911;898127,644674;892381,647717;891190,650101;891368,650421;892720,647717;898465,644674;894409,656168;886973,669691;883255,676452;879199,683213;876157,688284;871763,698087;867031,707553;859595,717695;852159,727160;852469,726522;844047,737978;825795,757924;822202,763453;825795,758262;844047,738316;830189,759276;823049,766755;817317,770970;817007,771446;813423,774203;813289,775164;797403,791391;780503,806942;779721,807509;774081,814717;760561,824859;747925,834337;747879,834392;760561,825197;774081,815055;762927,826211;753843,832127;747559,834781;747379,835001;740619,839395;738072,840576;731662,845776;725409,850213;715945,856298;712903,856636;709522,858139;708996,858539;713241,856974;716283,856636;704115,865764;696341,869821;688567,873539;683076,874363;682145,874891;656457,886047;655147,886345;647331,891456;651725,892808;635501,899908;636853,895175;631445,897203;626375,898893;615896,902274;614497,900593;609474,901598;603390,902950;590884,905993;590472,906184;602376,903288;608460,901936;613530,900922;615558,902612;626037,899231;631106,897541;636514,895513;635162,900246;620966,907007;620270,906812;610488,910725;602376,913092;590208,916134;585181,915712;574665,917758;574322,918501;546268,923910;539846,922219;534438,922219;524974,925262;516524,925938;508074,926276;507156,925883;499455,927248;490160,925600;490498,925262;492188,922895;484414,921881;488132,919853;499286,919515;510102,919177;525650,919515;536466,918501;556746,914106;570266,911063;580406,910725;581112,910398;571280,910725;557760,913768;537480,918163;526664,919177;511116,918839;500300,919177;489146,919515;489484,918163;491850,914782;595954,897541;666597,870835;685187,861031;695665,855622;706481,849875;726761,837705;742985,825197;773405,801533;781855,794772;789967,787673;802135,776517;807205,768065;814488,761388;814546,760969;807543,767389;802473,775841;790305,786997;782193,794096;773743,800857;743323,824521;727099,837029;706819,849199;696003,854946;685525,860355;666935,870159;596292,896865;492188,914106;484414,914106;483400,911402;475288,911063;467852,914106;446220,914444;430334,913768;422560,913092;414786,911739;419469,906744;418504,907007;401056,903775;400252,903964;366790,897879;353608,895175;342116,893147;328258,886723;311020,880300;293106,873201;296147,870835;308654,873201;314062,877934;332652,883343;369494,892808;378620,894499;388422,896189;399238,898555;411157,901133;412082,900922;423236,902612;423574,901936;439798,902612;442502,902950;467514,902950;485766,903626;507398,901936;510102,901936;511116,904640;532410,901936;546606,898555;554718,897203;559788,896527;570942,893823;580068,891794;589194,889428;605934,886530;608123,885709;590547,888752;581420,891118;572295,893147;561140,895851;556070,896527;547958,897879;525988,899908;511116,901260;508412,901260;486780,902950;468528,902274;443516,902274;440812,901936;430334,897541;424588,901260;424573,901289;429320,898217;439798,902612;423574,901936;423702,901853;413096,900246;400590,897541;389774,895175;379972,893484;370846,891794;334004,882329;315414,876920;310006,872187;297499,869820;278910,860355;273502,860693;254235,850889;250855,844804;251531,844466;263362,850889;275191,857312;278571,855284;264714,846156;253222,841086;237335,831958;223815,823169;202521,814041;194409,807280;196099,806604;204211,808970;187311,791391;177847,783616;169059,775841;157905,766713;141681,748796;140568,745316;137287,742035;126133,729865;124781,723780;120387,717695;119864,716874;114641,713300;104501,698764;98755,685241;98079,685241;90305,670367;82869,655492;75095,638252;67997,620673;75095,632504;82193,647379;84559,655492;85537,656927;84333,650668;81194,644970;76085,633479;70025,623377;62589,603093;56218,582301;54126,576239;45015,539865;40985,513459;40957,514184;41295,519593;42985,532102;45013,544948;41633,533792;39267,519593;36563,519593;34872,506747;32507,498634;30479,490859;24732,484774;23043,484774;21352,476322;20676,465504;22028,450292;22704,444883;23856,441173;23296,432713;24056,420205;25408,417669;25408,416148;22704,421219;20339,417838;15944,411753;15142,406936;14931,407358;13579,420881;12564,434403;11551,444883;11551,466518;11888,477674;12564,488830;9523,499310;8847,499310;6819,479027;6819,458067;8508,441840;11549,444881;8847,441502;8171,429332;8847,410739;9184,405668;10199,397217;14255,382004;16276,371899;15607,369496;13240,383018;9184,398231;8171,406682;7832,411753;7156,430346;7832,442516;6143,458743;6143,479703;8171,499986;8847,499986;13240,519256;15607,535144;20676,551371;28662,586265;29359,592952;30817,592952;38253,610869;40957,619996;35887,612221;30479,600051;30141,603432;27200,594314;25071,594642;22704,586867;14592,568274;9523,551709;9184,537848;6819,521622;5128,505395;1411,493563;3776,430685;6143,414458;4115,405668;8171,381328;9184,375581;11888,355974;18987,341775;17296,361045;18986,357742;20000,349847;20339,341099;23380,329943;28112,313040;33859,295800;34289,295315;36901,281601;40619,271797;45013,263684;53801,246781;60899,231569;71039,211962;78475,203510;84559,191678;89629,184241;95037,181536;96389,179508;101797,168690;112275,156520;112560,161607;111796,163745;122753,152464;128161,145364;135259,138603;135871,139283;135597,138941;144385,130152;153173,122038;162637,111897;175819,102093;190015,91613;198503,85691;204211,80457;214351,74372;225167,68625;226599,67889;230280,64273;236321,59836;242955,56455;247647,55375;248489,54765;340425,17579;343837,16837;353269,13522;359776,12212;363169,12183;364424,11832;441488,1690;463373,1606;486780,2028;487216,2355;498610,1014;509088,2704;519566,4732;524972,5962;519228,4395;508750,2366;498272,676;4982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6" style="position:absolute;left:67056;top:46046;width:4923;height:4861;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1354f"/>
                <v:stroke joinstyle="miter"/>
                <v:path arrowok="t" o:connecttype="custom" o:connectlocs="267688,483409;265387,484648;265525,484708;286821,470827;279381,472599;268221,474016;267690,472599;275484,471890;286821,470827;306174,468972;305719,469100;305952,469055;167340,466308;175222,468346;178588,468523;187976,473130;192228,474016;192494,474105;193468,473130;197188,474194;200908,475079;208238,476785;208348,476674;216850,478092;220925,478801;224999,479155;233324,479510;244661,479332;245153,479332;246256,478712;248736,477915;251260,477870;252987,478092;253452,479332;257416,479332;256176,481104;255467,481990;253164,483054;248913,483054;243422,482699;231553,482345;222696,481636;214902,480573;207108,479332;195239,477560;186028,474548;186135,474471;180714,472776;175931,470650;170440,468877;164771,466928;167340,466308;271614,462509;268907,462922;250190,463867;256353,464624;257947,464270;268930,463030;270737,462678;288431,459941;279238,461345;282392,461435;286932,460593;321987,459531;293155,467212;307746,463960;137137,455942;157508,464624;164771,466928;170262,468877;175754,470649;180537,472776;179474,473662;176640,473130;166543,469409;161583,467460;156623,465333;150068,463030;144400,460549;139972,458245;137137,455942;145463,451512;155206,456473;153966,457182;142629,451689;145463,451512;109503,439462;121549,446196;124029,449031;118360,446018;114109,443360;109503,439462;130626,434915;130627,434965;131226,435690;131292,435386;389320,423283;388677,423336;378048,430956;367597,436627;360157,441057;356083,442829;351831,444601;346694,447259;342797,449562;337129,451866;331283,453992;329689,455587;327209,456473;321009,457537;313038,460017;305775,462321;297804,464625;287884,467105;273890,469409;273535,469941;266807,471623;266981,471713;274453,469844;274598,469409;288592,467105;298512,464625;306483,462321;313746,460017;321718,457537;327918,456473;323720,458992;323843,458954;328272,456296;330752,455410;330917,455364;331992,454170;337837,452043;343506,449740;347403,447436;352540,444778;356791,443006;359707,441738;361220,440702;368660,436272;379111,430602;85559,420832;86232,421409;86461,421526;390509,416206;390448,416248;390448,416299;390730,416339;390802,416248;394336,413561;393290,414284;393105,414476;393822,414017;71095,404636;77786,412516;72481,406148;406878,404631;406862,404636;406745,405439;403911,408629;400545,412350;400748,412303;403911,408806;406745,405616;406878,404631;88409,400640;88760,401067;88778,401009;62207,396579;66813,399591;67039,399858;69138,400322;73898,404730;80452,410046;83287,413945;84881,415894;91612,421564;89664,423159;83395,416191;83110,416248;89042,422842;89664,423159;91612,421564;108441,434854;105075,435918;106315,436804;101355,436981;98166,434854;95155,432551;87715,426349;80807,420147;74430,413945;71418,410932;68584,407743;69647,406325;73190,409515;77087,412527;81870,417666;82276,418015;77087,412527;73367,409515;69824,406325;65927,401540;62207,396579;452447,368404;452357,368442;450423,373087;450587,346204;445893,352987;443590,357240;441287,361138;435796,368404;431013,375669;426762,381517;426407,381733;426117,382163;426585,381871;430836,376023;435619,368758;441110,361493;443413,357594;445716,353342;450499,346431;468921,343773;466618,350683;462544,358126;458470,365746;454750,370530;457230,365568;459356,360607;460950,357949;463076,354405;465024,350861;468921,343773;457455,328583;453156,336153;453077,336335;457407,328710;459814,311438;454646,325562;443775,347791;442183,350308;442173,350329;438453,356708;434733,363619;430482,368935;426939,374960;406036,398528;399128,404376;398465,404880;398179,405169;395290,407525;392928,410223;384248,416780;382888,417639;379194,420652;378660,420999;377871,421742;370963,426349;364054,430602;363263,431003;358586,434042;357136,434774;355728,435741;350946,438399;346477,440152;336517,445177;313150,453896;296867,458084;310026,455587;312506,455056;320477,452220;325437,450626;333409,446550;342443,443360;348231,441090;350769,439639;353071,438930;356260,437158;357098,436576;359271,434500;364054,431665;369495,428997;371494,427766;378402,423159;381414,420324;384780,418197;393459,411641;399659,405793;406568,399946;427470,376378;430347,371486;430482,371062;435087,363973;436504,361847;438389,359233;438984,358126;442704,351747;449967,336684;457053,320559;459134,314002;479195,295751;478664,296105;478664,296105;480868,285249;480805,285562;481321,286182;482915,287954;483978,287245;484005,287109;483270,287599;481498,286004;479290,265119;479166,265126;478942,265138;479018,265981;478841,270411;478133,273069;473881,279802;472818,285650;471756,287599;469984,296105;468035,302839;465910,309395;464670,314534;463253,319850;464383,318092;465378,314357;466264,309041;468390,302484;470338,295751;472110,287245;473173,285296;474235,279448;478487,272714;475653,286359;473527,297700;468744,312230;467798,313703;467393,315907;466087,319673;461127,330482;458824,336153;457407,339165;455636,342355;450853,350861;445716,359189;439162,370353;431899,381340;427116,387542;421979,393566;420208,396047;418259,398528;415248,401009;410322,406464;410465,407034;405328,412350;399836,416248;395408,419792;391213,422859;391865,422805;396471,419438;400899,415894;406391,411995;411528,406679;411351,405971;416310,400477;419322,397997;421270,395516;423042,393035;428179,387010;432962,380808;440225,369821;446779,358658;451916,350329;456698,341823;458470,338634;459887,335621;462190,329951;467150,319141;469098,311876;473881,297346;476007,286005;478841,272360;479480,269963;479018,269879;479195,265449;483092,261373;481030,269971;481030,269971;483092,261374;484687,259601;483624,261905;483380,266734;483270,271297;481498,276749;481498,277372;483624,271297;483978,261905;484804,260115;477070,251982;475909,254726;475475,258715;474917,256852;474712,257115;475298,259070;474944,261905;475653,264209;476202,264178;475830,262968;476184,260133;477070,251982;491950,247197;492304,247374;492127,254817;492304,259956;491772,269347;491241,274663;489647,282460;489115,289017;486458,301067;483978,311522;479550,313471;479904,312408;480613,304965;483270,297168;485395,295928;485395,295928;487698,282460;488938,276081;490001,269525;490887,263323;491241,257475;491418,252513;491772,249855;491950,247197;24949,165034;25037,165079;25045,165054;35636,139635;31739,146901;28550,149559;28543,149728;28234,156512;28243,156496;28550,149736;31739,147078;35636,139813;35769,139901;35835,139768;37761,124219;35282,125991;31562,133788;32413,134469;32440,134349;31739,133788;35459,125991;37655,124422;51401,114118;51178,114297;50228,117950;49630,119789;33333,149559;31030,156824;28904,164267;24299,179860;21288,190492;19870,198467;19162,202542;18630,206618;17036,217605;16505,224338;17390,231426;17806,227564;17745,226287;18453,218845;20047,207858;21312,206340;23148,194048;23059,191910;24809,186891;25850,182678;25539,183404;24476,183050;21819,190670;21996,194923;20756,203074;20579,204492;18808,206618;19339,202542;20047,198467;21465,190492;24476,179860;29082,164267;31207,156824;33510,149559;49807,119789;51401,114118;54590,96398;54590,96398;55476,97107;55476,97107;86509,71169;86475,71196;86372,71313;84925,72830;84559,73362;84320,73632;83287,75134;72481,87892;69470,91436;66458,95158;53142,109881;66635,94980;69647,91259;72658,87715;83464,74957;84559,73362;86372,71313;91006,58950;89477,59483;88340,59905;88070,60249;86121,62021;81161,65210;77795,68932;74607,72653;72481,74602;72409,74512;70400,76928;66990,81159;61498,87184;62384,88247;62401,88232;61676,87361;67167,81336;72658,74602;74784,72653;77972,68932;81338,65210;86298,62021;88247,60249;90372,59451;91043,59243;347580,26935;356614,31010;360511,34200;351831,29947;347580,26935;318175,13999;325260,15594;335180,20555;318175,13999;211536,12825;207816,13290;199845,14353;192051,16125;188685,17189;184788,18252;176260,19928;174691,20555;163886,24277;153257,28529;145817,31896;140857,33846;128635,39516;122789,43237;117121,46959;108086,53692;99584,60426;91446,67527;92144,68400;93871,67215;95341,66119;100646,61489;109149,54755;118183,48022;123852,44300;129697,40579;141920,34909;146703,32428;154143,29061;164771,24808;175577,21087;180116,20195;182308,19446;212153,13005;274886,9015;278672,9392;283810,11164;279912,10632;271764,9037;274886,9015;295501,7620;302763,8151;311620,11695;300638,9746;295501,7620;236247,7575;215788,8683;201616,10632;194885,12404;189039,14530;180891,15594;150068,27466;138909,32428;135543,33668;132532,35263;126863,38276;118006,42883;111275,48199;91789,63438;87717,66980;83734,70619;83818,70704;53173,106676;46973,115181;44139,120320;41304,125105;35990,135028;30209,144140;30145,144420;28196,149736;26779,152217;26425,152571;24852,157799;24476,160900;24122,165330;21642,172595;19339,179860;16859,190492;15442,200239;14556,209985;15796,203251;15911,202695;16150,200061;17567,190315;18011,190463;18050,190299;17568,190138;20048,179506;22350,172241;24819,165009;24653,164975;25008,160545;26956,152217;28373,149736;28421,149606;30322,144420;36167,135205;41482,125282;44316,120498;47150,115359;53350,106853;83995,70881;92144,63438;111629,48199;118360,42883;127217,38276;132886,35263;135897,33668;139263,32428;150423,27466;181245,15594;189394,14531;195239,12404;201971,10632;216142,8683;236602,7642;253047,8194;261136,0;269461,532;277964,1418;283632,2835;287352,4607;291958,3721;298866,5316;303118,6556;302941,6734;302763,7974;295501,7442;293021,6734;290541,6202;285758,5139;280975,4076;276015,3367;270524,3367;266095,3367;259187,3367;258863,3263;255821,4784;256884,6556;267513,8683;262783,8765;262863,8772;267867,8683;272118,9215;280267,10809;284164,11341;290718,12759;297449,14176;304004,15771;310558,17720;313746,18606;316935,19669;316976,19707;319263,20101;324804,22161;325578,23334;325792,23391;330752,25340;335003,27112;339255,29061;342443,30833;344569,31896;346871,33137;354666,37567;364586,43946;369723,47490;369871,47596;372497,49192;472464,237274;472389,238757;474413,239046;476361,240464;477247,245248;480612,250918;482030,251047;482030,249678;483470,245677;483447,244894;484864,240109;486812,240109;489824,238160;490178,245957;489292,249678;488229,253222;487698,259070;487521,262082;487167,265095;486411,265599;486458,265803;487182,265321;487521,262437;487698,259424;488229,253577;489292,250032;490178,246311;491595,247375;491418,250032;491064,252691;490886,257652;490532,263500;489647,269702;488584,276258;487344,282638;485041,296105;482915,297346;480258,305142;479550,312585;479195,313648;476184,321800;475298,322508;471578,331191;475475,322508;476361,321800;470692,337925;467681,339520;467057,340769;467150,340937;467858,339520;470870,337925;468744,343950;464847,351038;462898,354582;460773,358126;459178,360784;456876,365923;454396,370884;450499,376201;446602,381162;446764,380828;442350,386833;432784,397288;430901,400186;432784,397465;442350,387010;435087,397996;431345,401917;428341,404126;428179,404376;426301,405821;426230,406325;417905,414831;409048,422982;408638,423279;405682,427058;398596,432374;391974,437342;391950,437371;398596,432551;405682,427235;399836,433082;395076,436184;391783,437575;391688,437690;388145,439993;386810,440612;383451,443338;380174,445664;375214,448854;373620,449031;371848,449819;371572,450028;373797,449208;375391,449031;369014,453815;364940,455942;360866,457891;357988,458323;357500,458600;344037,464447;343351,464603;339255,467283;341557,467991;333055,471713;333763,469232;330929,470295;328272,471181;322780,472953;322047,472072;319415,472599;316226,473307;309672,474902;309456,475003;315695,473485;318883,472776;321540,472244;322603,473130;328095,471358;330752,470472;333586,469409;332877,471890;325437,475434;325073,475332;319946,477383;315695,478624;309318,480218;306683,479997;301172,481070;300992,481459;286289,484294;282924,483408;280089,483408;275130,485003;270701,485357;266273,485534;265791,485328;261756,486044;256884,485180;257061,485003;257947,483762;253873,483231;255821,482168;261667,481990;267336,481813;275484,481990;281152,481459;291781,479155;298866,477560;304181,477383;304550,477211;299398,477383;292312,478978;281684,481282;276015,481813;267867,481636;262198,481813;256353,481990;256530,481282;257770,479510;312329,470472;349351,456473;359094,451334;364586,448499;370254,445487;380882,439107;389385,432551;405328,420147;409756,416603;414008,412882;420385,407034;423042,402604;426859,399104;426889,398884;423219,402249;420562,406679;414185,412527;409933,416248;405505,419792;389562,432197;381060,438753;370431,445132;364763,448145;359271,450980;349529,456119;312506,470118;257947,479155;253873,479155;253341,477738;249090,477560;245193,479155;233856,479332;225530,478978;221456,478624;217382,477915;219836,475296;219330,475434;210186,473740;209765,473839;192228,470650;185319,469232;179297,468169;172034,464802;163000,461435;153611,457714;155206,456473;161760,457714;164594,460194;174337,463030;193645,467991;198428,468877;203565,469763;209234,471004;215480,472355;215965,472244;221810,473130;221987,472776;230490,473130;231907,473307;245016,473307;254581,473662;265918,472776;267335,472776;267867,474194;279027,472776;286467,471004;290718,470295;293375,469941;299221,468523;304004,467460;308786,466219;317559,464701;318706,464270;309495,465865;304712,467105;299929,468169;294084,469586;291427,469941;287175,470650;275661,471713;267867,472422;266450,472422;255113,473307;245547,472953;232439,472953;231022,472776;225530,470472;222519,472422;222511,472437;224999,470827;230490,473130;221988,472776;222055,472732;216496,471890;209942,470472;204274,469232;199136,468346;194354,467460;175045,462498;165303,459663;162468,457182;155914,455942;146172,450980;143337,451157;133240,446018;131469,442829;131823,442652;138023,446018;144223,449385;145994,448322;138732,443537;132709,440880;124383,436095;117298,431488;106138,426703;101886,423159;102772,422805;107023,424045;98166,414831;93207,410755;88601,406679;82755,401895;74253,392503;73669,390679;71950,388959;66104,382580;65396,379390;63093,376201;62818,375770;60081,373897;54767,366277;51756,359189;51401,359189;47327,351392;43430,343595;39356,334558;35636,325344;39356,331546;43076,339342;44316,343595;44828,344347;44197,341066;42553,338080;39875,332057;36699,326761;32802,316129;29463,305230;28366,302053;23591,282986;21480,269144;21465,269525;21642,272360;22527,278917;23590,285650;21819,279802;20579,272360;19162,272360;18276,265626;17036,261373;15973,257298;12962,254108;12076,254108;11190,249678;10836,244008;11545,236034;11899,233198;12502,231254;12209,226819;12608,220262;13316,218934;13316,218136;11899,220794;10659,219022;8356,215832;7936,213307;7825,213529;7116,220617;6585,227705;6053,233198;6053,244539;6231,250387;6585,256234;4991,261728;4636,261728;3573,251096;3573,240109;4459,231603;6053,233197;4636,231426;4282,225047;4636,215301;4813,212643;5345,208213;7471,200239;8530,194941;8179,193682;6939,200770;4813,208744;4282,213174;4105,215832;3751,225579;4105,231958;3219,240464;3219,251450;4282,262082;4636,262082;6939,272183;8179,280511;10836,289017;15021,307308;15386,310813;16151,310813;20048,320205;21465,324989;18808,320913;15973,314534;15796,316306;14255,311527;13139,311699;11899,307623;7648,297877;4991,289194;4813,281929;3573,273423;2688,264917;739,258715;1979,225756;3219,217250;2156,212643;4282,199884;4813,196872;6231,186594;9951,179152;9065,189252;9950,187521;10482,183382;10659,178797;12253,172949;14733,164089;17745,155052;17970,154798;19339,147609;21288,142471;23590,138218;28196,129358;31916,121384;37230,111106;41127,106676;44316,100474;46973,96575;49807,95158;50516,94094;53350,88424;58841,82045;58991,84711;58590,85832;64333,79918;67167,76197;70887,72653;71207,73009;71064,72830;75670,68223;80275,63970;85235,58654;92144,53515;99584,48022;104032,44917;107023,42174;112338,38984;118006,35972;118757,35586;120685,33691;123852,31365;127328,29593;129788,29026;130229,28707;178411,9214;180199,8826;185142,7088;188552,6401;190330,6386;190988,6202;231376,886;242846,842;255113,1063;255341,1234;261313,532;266804,1417;272295,2481;275129,3125;272118,2304;266627,1240;261136,354;26113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0" o:spid="_x0000_s1037" style="position:absolute;left:65858;top:62375;width:13063;height:12894;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1354f"/>
                <v:stroke joinstyle="miter"/>
                <v:path arrowok="t" o:connecttype="custom" o:connectlocs="710191,1282437;704086,1285725;704452,1285882;760952,1249057;741214,1253758;711606,1257519;710196,1253758;730874,1251878;760952,1249057;812296,1244136;811090,1244477;811708,1244356;443962,1237069;464875,1242476;473804,1242946;498712,1255169;509991,1257519;510697,1257754;513281,1255169;523150,1257989;533020,1260340;552466,1264863;552758,1264571;575316,1268331;586125,1270212;596935,1271152;619023,1272092;649100,1271622;650406,1271622;653330,1269976;659910,1267861;666607,1267744;671189,1268331;672422,1271622;682938,1271622;679648,1276323;677768,1278674;671659,1281494;660379,1281494;645811,1280554;614323,1279614;590825,1277734;570147,1274913;549468,1271622;517981,1266921;493543,1258929;493825,1258724;479444,1254228;466755,1248587;452186,1243886;437147,1238715;443962,1237069;720606,1226991;713426,1228087;663767,1230595;680118,1232603;684348,1231663;713486,1228373;718280,1227440;765222,1220179;740834,1223903;749203,1224142;761246,1221909;854250,1219092;777757,1239469;816466,1230841;363833,1209569;417878,1232603;437147,1238715;451716,1243886;466285,1248587;478974,1254228;476154,1256579;468634,1255168;441847,1245296;428688,1240125;415529,1234484;398140,1228373;383101,1221791;371352,1215680;363833,1209569;385921,1197816;411769,1210979;408480,1212860;378402,1198286;385921,1197816;290519,1165850;322476,1183713;329056,1191235;314017,1183243;302738,1176192;290519,1165850;346558,1153787;346562,1153921;348149,1155842;348324,1155037;1032887,1122928;1031181,1123070;1002983,1143285;975255,1158328;955516,1170080;944707,1174781;933428,1179482;919799,1186534;909460,1192645;894421,1198757;878913,1204398;874683,1208628;868103,1210979;851655,1213800;830506,1220381;811238,1226492;790089,1232604;763771,1239185;726644,1245296;725705,1246707;707854,1251171;708316,1251408;728140,1246450;728524,1245296;765652,1239185;791970,1232604;813118,1226492;832386,1220381;853535,1213800;869984,1210979;858848,1217662;859174,1217561;870923,1210509;877503,1208159;877941,1208037;880792,1204868;896301,1199226;911340,1193115;921679,1187004;935308,1179953;946587,1175252;954322,1171888;958337,1169140;978075,1157388;1005803,1142345;226993,1116427;228778,1117958;229387,1118268;1036042,1104155;1035880,1104266;1035880,1104400;1036627,1104507;1036820,1104266;1046195,1097138;1043420,1099055;1042929,1099565;1044832,1098347;188620,1073459;206370,1094364;192296,1077470;1079470,1073445;1079428,1073460;1079117,1075590;1071597,1084052;1062668,1093924;1063206,1093800;1071597,1084522;1079117,1076060;1079470,1073445;234555,1062859;235486,1063993;235533,1063837;165039,1052085;177258,1060077;177858,1060783;183426,1062016;196056,1073709;213445,1087812;220964,1098155;225194,1103326;243052,1118369;237883,1122600;221251,1104115;220494,1104266;236233,1121759;237883,1122600;243053,1118369;287699,1153626;278770,1156447;282059,1158798;268900,1159268;260441,1153626;252452,1147515;232713,1131062;214385,1114608;197466,1098155;189477,1090163;181957,1081701;184777,1077940;194176,1086402;204516,1094394;217204,1108027;218283,1108952;204516,1094394;194646,1086402;185247,1077940;174908,1065248;165039,1052085;1200367,977339;1200129,977441;1194996,989764;1195433,918445;1182979,936440;1176869,947722;1170760,958065;1156191,977339;1143502,996613;1132223,1012126;1131283,1012701;1130513,1013842;1131753,1013067;1143032,997554;1155721,978279;1170290,959005;1176400,948663;1182509,937381;1195198,919046;1244074,911995;1237964,930329;1227156,950073;1216346,970288;1206477,982980;1213057,969817;1218696,956655;1222926,949603;1228565,940201;1233735,930799;1244074,911995;1213655,871698;1202247,891781;1202038,892263;1213526,872036;1219911,826214;1206200,863685;1177359,922655;1173137,929333;1173110,929389;1163240,946312;1153371,964646;1142092,978750;1132693,994733;1077237,1057256;1058908,1072770;1057150,1074107;1056391,1074875;1048727,1081125;1042460,1088283;1019431,1105677;1015823,1107957;1006022,1115949;1004607,1116868;1002513,1118839;984184,1131062;965856,1142345;963758,1143408;951348,1151471;947501,1153412;943767,1155977;931078,1163029;919222,1167680;892798,1181012;830804,1204141;787604,1215252;822517,1208628;829096,1207218;850245,1199696;863404,1195466;884552,1184653;908520,1176191;923876,1170168;930609,1166319;936717,1164439;945177,1159738;947400,1158193;953167,1152687;965856,1145165;980291,1138087;985594,1134822;1003923,1122600;1011912,1115078;1020841,1109437;1043869,1092044;1060318,1076530;1078647,1061017;1134102,998493;1141734,985515;1142092,984390;1154311,965586;1158071,959945;1163070,953009;1164650,950073;1174519,933149;1193788,893191;1212586,850412;1218109,833018;1271332,784598;1269922,785538;1269922,785538;1275771,756737;1275602,757568;1276971,759212;1281201,763913;1284021,762033;1284092,761672;1282141,762973;1277441,758742;1271582,703335;1271254,703353;1270659,703386;1270862,705621;1270392,717374;1268512,724425;1257233,742289;1254413,757802;1251594,762973;1246894,785538;1241724,803402;1236085,820796;1232795,834428;1229035,848531;1232034,843866;1234675,833958;1237025,819855;1242664,802462;1247834,784598;1252534,762033;1255353,756862;1258173,741348;1269452,723485;1261933,759682;1256293,789769;1243604,828317;1241094,832223;1240021,838072;1236555,848062;1223396,876737;1217286,891781;1213526,899773;1208827,908234;1196138,930799;1182509,952894;1165120,982510;1145852,1011657;1133163,1028110;1119534,1044093;1114834,1050675;1109665,1057256;1101675,1063837;1088608,1078309;1088986,1079821;1075357,1093924;1060788,1104266;1049039,1113668;1037909,1121804;1039640,1121660;1051859,1112728;1063608,1103326;1078177,1092984;1091806,1078881;1091336,1077000;1104495,1062427;1112485,1055846;1117654,1049265;1122353,1042683;1135983,1026700;1148671,1010246;1167940,981100;1185329,951484;1198958,929389;1211647,906824;1216346,898362;1220106,890371;1226216,875327;1239375,846651;1244544,827377;1257233,788829;1262873,758742;1270392,722544;1272087,716186;1270862,715963;1271332,704211;1281671,693398;1276198,716207;1276199,716207;1281671,693399;1285901,688697;1283081,694809;1282435,707619;1282141,719724;1277441,734189;1277441,735841;1283081,719724;1284021,694808;1286212,690060;1265692,668483;1262613,675764;1261463,686347;1259980,681403;1259438,682101;1260993,687287;1260053,694809;1261933,700920;1263390,700839;1262403,697629;1263342,690107;1265692,668483;1305169,655790;1306109,656260;1305639,676004;1306109,689637;1304699,714552;1303290,728655;1299060,749340;1297650,766734;1290600,798701;1284021,826436;1272272,831608;1273212,828787;1275092,809043;1282141,788359;1287781,785068;1287781,785068;1293890,749340;1297180,732416;1300000,715023;1302350,698569;1303290,683056;1303759,669893;1304699,662841;1305169,655790;66190,437820;66424,437937;66446,437872;94544,370439;84205,389713;75746,396765;75726,397215;74907,415212;74931,415169;75746,397235;84205,390183;94544,370909;94897,371144;95073,370792;100183,329540;93604,334241;83735,354926;85993,356733;86066,356415;84205,354926;94074,334241;99900,330079;136371,302745;135777,303220;133257,312911;131671,317788;88434,396765;82325,416039;76685,435783;64466,477152;56477,505358;52717,526513;50837,537325;49427,548137;45198,577284;43788,595147;46138,613951;47239,603705;47078,600318;48958,580574;53187,551428;56542,547401;61413,514792;61177,509119;65820,495804;68582,484626;67756,486554;64936,485614;57887,505828;58357,517111;55067,538735;54597,542496;49898,548137;51307,537325;53187,526513;56947,505358;64936,477152;77155,435783;82795,416039;88904,396765;132141,317788;136371,302745;144831,255735;144830,255735;147180,257615;147180,257615;229514,188805;229424,188877;229150,189188;225311,193211;224341,194623;223707,195340;220964,199323;192297,233170;184307,242572;176318,252444;140990,291502;176788,251974;184777,242102;192766,232700;221434,198852;224341,194623;229150,189188;241444,156389;237388,157802;234371,158923;233653,159834;228484,164535;215325,172997;206395,182869;197936,192741;192297,197912;192105,197672;186774,204082;177727,215306;163159,231290;165508,234110;165553,234070;163629,231759;178197,215776;192766,197912;198406,192741;206865,182869;215794,172997;228953,164535;234123,159834;239763,157719;241543,157166;922149,71455;946117,82267;956456,90729;933428,79447;922149,71455;844135,37138;862934,41368;889252,54531;844135,37138;561218,34023;551348,35257;530200,38078;509522,42779;500592,45600;490253,48420;467629,52866;463465,54532;434798,64404;406600,75686;386861,84618;373702,89789;341275,104832;325766,114705;310727,124576;286759,142440;264201,160304;242611,179144;244462,181459;249044,178315;252945,175407;267021,163125;289579,145261;313547,127397;328585,117525;344094,107653;376522,92610;389211,86028;408949,77096;437147,65814;465815,55942;477857,53576;483674,51587;562853,34501;729288,23916;739333,24915;752962,29616;742623,28206;721005,23975;729288,23916;783980,20214;803248,21624;826746,31026;797609,25855;783980,20214;626777,20097;572497,23035;534900,28206;517041,32907;501532,38548;479914,41368;398140,72865;368533,86028;359603,89319;351614,93550;336575,101541;313077,113764;295218,127867;243522,168296;232719,177693;222150,187346;222374,187570;141070,283000;124621,305565;117102,319198;109583,331891;95484,358216;80147,382390;79975,383132;74805,397235;71046,403816;70106,404756;65935,418624;64936,426851;63996,438604;57417,457878;51307,477152;44728,505358;40968,531214;38618,557069;41908,539205;42213,537731;42848,530743;46608,504888;47785,505281;47887,504844;46608,504418;53187,476212;59297,456937;65846,437752;65407,437663;66346,425911;71516,403816;75276,397235;75402,396891;80445,383132;95954,358687;110053,332361;117572,319668;125092,306035;141541,283470;222844,188040;244462,168296;296158,127867;314017,113764;337515,101542;352554,93550;360543,89319;369472,86028;399080,72865;480854,41369;502472,38548;517981,32907;535839,28206;573436,23035;627717,20273;671347,21737;692807,0;714895,1410;737453,3761;752492,7522;762362,12223;774581,9872;792909,14103;804188,17393;803718,17864;803248,21154;783980,19744;777401,17864;770821,16453;758132,13633;745443,10812;732284,8932;717715,8932;705966,8932;687638,8932;686777,8657;678708,12692;681528,17393;709726,23035;697178,23254;697389,23270;710666,23035;721945,24445;743563,28676;753902,30086;771291,33847;789150,37608;806538,41839;823927,47010;832386,49360;840846,52181;840955,52281;847021,53327;861722,58791;863776,61904;864344,62053;877503,67224;888782,71925;900061,77097;908520,81798;914160,84618;920269,87909;940948,99661;967266,116585;980895,125987;981290,126269;988254,130501;1253473,629464;1253275,633399;1258643,634165;1263812,637926;1266162,650619;1275091,665662;1278851,666004;1278851,662372;1282672,651756;1282611,649679;1286370,636986;1291540,636986;1299529,631815;1300469,652500;1298120,662372;1295300,671774;1293890,687287;1293420,695279;1292480,703271;1290476,704607;1290600,705150;1292520,703870;1293420,696219;1293890,688227;1295300,672714;1298120,663312;1300469,653440;1304229,656260;1303759,663312;1302819,670363;1302349,683526;1301409,699039;1299060,715493;1296240,732887;1292950,749810;1286841,785538;1281201,788829;1274151,809513;1272272,829258;1271332,832078;1263342,853703;1260992,855583;1251123,878618;1261463,855583;1263812,853703;1248773,896482;1240784,900713;1239127,904028;1239375,904473;1241254,900712;1249244,896482;1243604,912465;1233265,931269;1228095,940671;1222456,950073;1218226,957124;1212117,970758;1205537,983920;1195198,998023;1184859,1011186;1185290,1010299;1173579,1026229;1148201,1053966;1143205,1061655;1148201,1054435;1173579,1026699;1154311,1055846;1144383,1066247;1136413,1072107;1135982,1072770;1130999,1076604;1130813,1077940;1108724,1100505;1085226,1122130;1084140,1122919;1076297,1132942;1057499,1147045;1039929,1160226;1039866,1160303;1057499,1147515;1076297,1133412;1060788,1148925;1048158,1157152;1039421,1160844;1039170,1161149;1029771,1167260;1026229,1168902;1017317,1176133;1008622,1182303;995463,1190765;991234,1191235;986533,1193325;985802,1193880;991704,1191705;995934,1191235;979015,1203927;968206,1209569;957397,1214740;949762,1215886;948467,1216620;912750,1232133;910929,1232548;900061,1239655;906170,1241536;883612,1251408;885492,1244826;877973,1247647;870923,1249997;856354,1254698;854408,1252361;847425,1253758;838965,1255639;821577,1259870;821004,1260136;837556,1256108;846015,1254228;853064,1252818;855884,1255168;870453,1250467;877502,1248117;885022,1245296;883142,1251878;863404,1261280;862436,1261009;848835,1266451;837556,1269742;820637,1273972;813647,1273385;799025,1276231;798549,1277263;759542,1284785;750612,1282434;743093,1282434;729934,1286665;718185,1287605;706436,1288075;705159,1287528;694452,1289427;681528,1287135;681998,1286665;684348,1283374;673539,1281964;678708,1279144;694217,1278673;709256,1278203;730874,1278673;745913,1277263;774111,1271152;792909,1266921;807008,1266451;807989,1265995;794319,1266451;775521,1270682;747323,1276793;732284,1278203;710666,1277734;695627,1278203;680118,1278674;680588,1276793;683878,1272092;828626,1248117;926849,1210979;952697,1197346;967266,1189824;982304,1181833;1010502,1164909;1033060,1147515;1075357,1114608;1087106,1105206;1098385,1095334;1115304,1079821;1122353,1068069;1132480,1058784;1132561,1058200;1122824,1067128;1115774,1078881;1098855,1094394;1087576,1104266;1075827,1113668;1033531,1146575;1010972,1163969;982775,1180893;967736,1188884;953167,1196406;927319,1210039;829096,1247177;684348,1271152;673539,1271152;672129,1267391;660850,1266921;650510,1271152;620433,1271622;598345,1270682;587535,1269742;576726,1267861;583238,1260914;581896,1261280;557636,1256786;556518,1257049;509992,1248587;491663,1244826;475684,1242006;456416,1233074;432448,1224142;407540,1214270;411769,1210979;429158,1214270;436677,1220851;462525,1228373;513751,1241536;526440,1243886;540069,1246237;555108,1249527;571681,1253112;572966,1252818;588475,1255169;588945,1254228;611503,1255169;615263,1255639;650040,1255639;675418,1256579;705496,1254228;709256,1254228;710666,1257989;740273,1254228;760012,1249527;771291,1247647;778340,1246707;793849,1242946;806538,1240125;819227,1236835;842502,1232805;845545,1231664;821107,1235894;808418,1239185;795729,1242006;780220,1245767;773171,1246707;761892,1248587;731344,1251408;710666,1253288;706906,1253288;676828,1255639;651450,1254698;616673,1254698;612913,1254228;598345,1248117;590355,1253288;590335,1253329;596935,1249057;611504,1255168;588946,1254228;589123,1254113;574376,1251878;556988,1248117;541949,1244826;528320,1242476;515631,1240125;464405,1226963;438557,1219441;431038,1212860;413649,1209569;387801,1196406;380282,1196876;353494,1183243;348794,1174781;349734,1174311;366183,1183243;382631,1192175;387331,1189355;368063,1176662;352084,1169610;329996,1156917;311197,1144695;281590,1132002;270310,1122600;272660,1121660;283939,1124951;260441,1100505;247282,1089693;235063,1078881;219554,1066188;196996,1041273;195448,1036434;190886,1031871;175378,1014947;173498,1006485;167388,998023;166661,996882;159399,991912;145300,971698;137311,952894;136371,952894;125562,932209;115223,911525;104413,887550;94544,863105;104413,879558;114283,900242;117572,911525;118932,913519;117258,904816;112894,896893;105790,880914;97364,866865;87024,838659;78166,809745;75258,801316;62589,750734;56987,714014;56947,715023;57417,722544;59766,739938;62586,757802;57887,742289;54597,722544;50837,722544;48487,704681;45198,693398;42378,682586;34388,674124;32039,674124;29689,662372;28749,647328;30629,626174;31569,618652;33169,613493;32391,601729;33449,584335;35328,580809;35328,578694;31569,585745;28279,581044;22169,572583;21053,565884;20760,566471;18880,585275;17470,604079;16060,618652;16060,648738;16530,664252;17470,679765;13240,694338;12300,694338;9481,666132;9481,636986;11830,614421;16058,618650;12300,613951;11361,597028;12300,571172;12770,564121;14180,552368;19820,531214;22630,517161;21700,513820;18410,532624;12770,553779;11361,565531;10890,572583;9950,598438;10890,615361;8541,637926;8541,667073;11361,695279;12300,695279;18410,722075;21700,744169;28749,766734;39852,815257;40821,824556;42848,824556;53187,849472;56947,862165;49898,851352;42378,834428;41908,839129;37820,826451;34859,826907;31569,816095;20290,790239;13240,767204;12770,747930;9481,725365;7131,702800;1961,686347;5251,598908;8541,576343;5721,564121;11361,530274;12770,522282;16530,495016;26399,475271;24049,502067;26398,497475;27809,486495;28279,474331;32509,458818;39088,435313;47078,411338;47676,410664;51308,391594;56477,377960;62587,366678;74806,343173;84675,322019;98774,294753;109113,283000;117572,266547;124622,256205;132141,252444;134021,249623;141541,234580;156109,217656;156506,224730;155443,227703;170678,212015;178197,202143;188067,192741;188917,193686;188537,193211;200756,180988;212975,169706;226134,155603;244462,141970;264201,127397;276002,119161;283939,111883;298038,103422;313077,95430;315068,94406;320185,89378;328586,83208;337809,78507;344334,77004;345504,76156;473334,24445;478077,23413;491193,18804;500240,16982;504957,16942;506702,16453;613853,2350;644283,2233;676828,2820;677434,3275;693277,1410;707846,3760;722415,6581;729932,8290;721945,6111;707376,3290;692807,940;69280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42" o:spid="_x0000_s1038" style="position:absolute;left:35378;top:26561;width:6230;height:6158;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stroke joinstyle="miter"/>
                <v:path arrowok="t" o:connecttype="custom" o:connectlocs="338707,612453;335795,614024;335970,614099;362916,596512;353502,598757;339381,600553;338709,598757;348571,597859;362916,596512;387403,594162;386828,594325;387123,594267;211736,590787;221710,593369;225968,593593;237848,599431;243227,600553;243563,600666;244796,599431;249503,600778;254210,601900;263484,604061;263623,603921;274382,605717;279537,606615;284692,607064;295226,607513;309571,607288;310194,607288;311589,606503;314726,605492;317920,605436;320106,605717;320694,607288;325709,607288;324140,609533;323244,610656;320330,612003;314950,612003;308002,611554;292985,611105;281778,610207;271916,608860;262054,607288;247037,605043;235382,601227;235517,601129;228658,598982;222606,596288;215658,594043;208486,591573;211736,590787;343674,585974;340250,586497;316566,587695;324364,588654;326382,588205;340278,586634;342565,586188;364953,582721;353321,584499;357312,584613;363056,583547;407412,582202;370930,591933;389392,587813;173520,577654;199296,588654;208486,591573;215434,594042;222382,596288;228434,598982;227089,600104;223503,599431;210727,594716;204451,592246;198175,589552;189882,586634;182710,583491;177107,580572;173520,577654;184055,572041;196382,578327;194814,579225;180469,572265;184055,572041;138555,556775;153796,565306;156934,568898;149762,565081;144383,561714;138555,556775;165281,551014;165284,551078;166041,551995;166124,551611;492608,536277;491794,536345;478346,545998;465122,553183;455708,558795;450553,561040;445174,563285;438674,566653;433743,569571;426570,572490;419174,575184;417157,577205;414019,578327;406174,579674;396088,582817;386898,585736;376812,588655;364260,591798;346554,594716;346106,595390;337592,597522;337813,597635;347267,595267;347450,594716;365157,591798;377709,588655;387795,585736;396985,582817;407071,579674;414916,578327;409605,581519;409760,581470;415364,578103;418502,576980;418711,576922;420071,575409;427467,572714;434640,569796;439571,566877;446070,563510;451450,561265;455138,559659;457053,558346;466467,552734;479691,545549;108259,533172;109109,533903;109400,534051;494112,527311;494036,527364;494036,527428;494392,527479;494484,527364;498955,523960;497631,524876;497398,525119;498305,524538;89957,512652;98422,522634;91711,514567;514824,512645;514804,512652;514656,513670;511070,517711;506811,522425;507068,522366;511070,517935;514656,513894;514824,512645;111865,507590;112309,508131;112331,508057;78711,502444;84538,506261;84825,506598;87480,507187;93504,512771;101797,519506;105383,524446;107400,526915;115917,534099;113452,536120;105520,527292;105159,527364;105159,527364;112665,535718;113452,536120;115918,534099;137210,550937;132952,552284;134521,553407;128245,553631;124210,550937;120400,548019;110987,540161;102245,532303;94176,524446;90366,520629;86780,516588;88125,514792;92607,518833;97538,522650;103590,529160;104104,529602;97538,522650;92831,518833;88349,514792;83418,508730;78711,502444;572483,466748;572370,466796;569922,472681;570130,438622;564190,447216;561277,452604;558363,457543;551415,466748;545363,475952;539984,483361;539535,483636;539168,484180;539759,483810;545139,476402;551191,467197;558139,457992;561053,453053;563966,447665;570018,438909;588033,437842;586156,442052;582121,450134;586156,442052;588033,437842;593328,435541;590414,444297;585259,453726;580104,463380;575397,469442;578535,463156;581225,456869;583242,453502;585932,449012;588397,444522;593328,435541;578820,416297;573380,425888;573280,426118;578759,416458;581804,394575;575265,412470;561510,440632;559496,443822;559483,443848;554777,451930;550070,460686;544690,467421;540208,475055;513760,504914;505018,512323;504180,512961;503818,513328;500163,516313;497174,519731;486191,528038;484470,529127;479796,532944;479120,533383;478122,534324;469381,540161;460639,545549;459639,546057;453720,549908;451885,550835;450105,552060;444053,555428;438399,557649;425796,564016;396230,575061;375627,580368;392278,577205;395416,576531;405502,572939;411777,570918;421864,565755;433295,561714;440618,558837;443829,556999;446742,556101;450777,553856;451837,553118;454588,550489;460639,546896;467524,543516;470053,541957;478794,536120;482605,532528;486863,529834;497846,521527;505691,514118;514432,506710;540880,476850;544520,470653;544690,470115;550518,461135;552311,458441;554695,455129;555449,453726;560156,445644;569345,426561;578311,406131;580945,397824;606328,374700;605656,375149;605656,375149;608445,361395;608365,361792;609018,362577;611035,364822;612380,363924;612414,363752;611483,364373;609242,362352;606447,335892;606291,335900;606007,335916;606104,336983;605880,342596;604983,345964;599604,354495;598259,361904;596914,364373;594673,375149;592207,383681;589518,391987;587949,398498;586156,405233;587586,403005;588845,398273;589966,391538;592656,383231;595121,374700;597363,363924;598707,361454;600052,354046;605432,345515;601845,362801;599156,377170;593104,395579;591907,397445;591395,400238;589742,405009;583466,418703;580552,425888;578759,429704;576518,433745;570466,444522;563966,455073;555673,469217;546484,483137;540432,490994;533932,498628;531691,501771;529225,504914;525415,508057;519183,514968;519363,515690;512863,522425;505915,527364;500311,531854;495003,535740;495829,535671;501656,531405;507260,526915;514208,521976;520708,515241;520484,514343;526760,507383;530570,504240;533035,501097;535277,497954;541777,490321;547828,482463;557018,468544;565311,454400;571811,443848;577863,433072;580104,429031;581897,425214;584811,418030;591087,404335;593552,395130;599604,376721;602294,362353;605880,345065;606688,342029;606104,341922;606328,336310;611259,331146;608649,342039;608649,342039;611259,331146;613276,328901;611931,331820;611931,331820;611623,337937;611483,343718;609242,350627;609242,351416;611931,343718;612380,331820;613425,329552;603638,319247;602169,322725;601621,327779;600914,325418;600655,325751;601397,328228;600949,331820;601845,334738;602540,334700;602069,333167;602518,329574;603638,319247;622466,313186;622914,313410;622690,322839;622914,329350;622242,341249;621569,347984;619552,357862;618880,366169;615518,381435;612380,394681;606776,397151;607225,395804;608121,386375;611483,376496;614173,374925;614173,374925;617087,357862;618656,349780;620000,341473;621121,333616;621569,326207;621793,319921;622242,316553;622466,313186;31568,209090;31679,209146;31690,209114;45090,176911;40159,186115;36125,189483;36115,189698;35725,198293;35736,198272;36125,189707;40159,186340;45090,177135;45258,177247;45342,177079;47780,157379;44642,159624;39935,169502;41012,170365;41047,170213;40159,169502;44866,159624;47645,157636;65038,144582;64755,144809;63554,149437;62797,151766;42176,189483;39263,198688;36573,208117;30745,227873;26935,241344;25142,251447;24246,256610;23573,261774;21556,275693;20883,284225;22004,293205;22529,288312;22452,286694;23349,277265;25366,263345;26966,261422;29289,245849;29177,243140;31391,236782;32708,231443;32314,232364;30970,231915;27607,241568;27832,246957;26263,257284;26039,259080;23797,261774;24470,256610;25366,251447;27159,241344;30970,227873;36797,208117;39487,198688;42401,189483;63021,151766;65038,144582;69073,122131;69073,122131;70193,123029;70193,123029;109461,90168;109418,90202;109287,90350;107456,92272;106993,92946;106691,93288;105383,95191;91711,111355;87900,115845;84090,120560;67248,139205;84314,120335;88124,115620;91935,111130;105607,94966;106993,92946;109287,90350;115150,74687;113216,75362;111777,75897;111435,76332;108969,78577;102693,82618;98435,87333;94400,92047;91711,94517;91619,94402;89077,97464;84762,102824;77814,110457;78935,111804;78956,111785;78038,110681;84986,103048;91935,94517;94624,92047;98659,87333;102917,82618;109193,78577;111659,76332;114348,75322;115197,75058;439795,34125;451225,39288;456156,43330;445174,37941;439795,34125;402588,17736;411553,19756;424105,26042;402588,17736;267658,16249;262951,16838;252865,18185;243003,20430;238744,21777;233813,23124;223023,25247;221037,26043;207365,30757;193917,36145;184503,40411;178227,42881;162762,50065;155366,54779;148193,59494;136762,68025;126004,76556;115707,85554;116590,86659;118775,85158;120635,83769;127348,77903;138107,69372;149538,60841;156710,56126;164107,51412;179572,44228;185624,41084;195038,36819;208486,31431;222158,26716;227901,25586;230676,24636;268438,16476;347814,11422;352605,11899;359105,14144;354174,13470;343864,11450;347814,11422;373898,9654;383088,10327;394295,14817;380398,12348;373898,9654;298925,9598;273037,11001;255106,13470;246589,15715;239192,18409;228882,19756;189882,34798;175762,41084;171503,42656;167693,44677;160521,48493;149314,54330;140797,61065;116142,80373;110989,84861;105948,89471;106055,89578;67280,135152;59435,145929;55849,152439;52263,158501;45538,171073;38224,182618;38142,182972;35676,189707;33883,192850;33435,193299;31446,199922;30970,203851;30521,209464;27383,218669;24470,227873;21332,241344;19539,253692;18418,266039;19987,257508;20132,256804;20435,253467;22228,241119;22790,241307;22838,241098;22228,240895;25366,227424;28280,218220;31404,209057;31194,209015;31642,203402;34108,192850;35901,189707;35961,189543;38366,182972;45763,171298;52487,158726;56073,152664;59659,146153;67504,135377;106280,89802;116590,80373;141245,61066;149762,54330;160969,48493;168141,44677;171952,42656;176210,41084;190331,34798;229331,19757;239641,18409;247037,15715;255554,13470;273485,11001;299373,9682;320181,10381;330416,0;340950,673;351709,1796;358881,3592;363588,5837;369416,4715;378157,6735;383536,8307;383312,8531;383088,10103;373898,9429;370761,8531;367623,7858;361571,6511;355519,5164;349243,4265;342295,4265;336692,4265;327951,4265;327540,4134;323692,6062;325037,8307;338485,11001;332500,11105;332601,11113;338933,11001;344312,11674;354623,13695;359554,14368;367847,16164;376364,17960;384657,19981;392950,22451;396985,23573;401019,24920;401071,24968;403964,25467;410975,28077;411955,29563;412226,29635;418502,32104;423881,34349;429260,36819;433295,39064;435984,40411;438898,41982;448760,47595;461312,55677;467812,60168;468000,60302;471322,62324;597811,300613;597716,302492;600276,302858;602742,304654;603863,310716;608121,317900;609914,318063;609914,316329;611736,311259;611707,310267;613500,304205;615966,304205;619776,301736;620224,311614;619104,316329;617759,320819;617086,328228;616862,332044;616414,335861;615458,336499;615518,336759;616433,336147;616862,332493;617086,328677;617759,321268;619104,316778;620224,312063;622017,313410;621793,316778;621345,320145;621121,326432;620673,333840;619552,341698;618207,350005;616638,358087;613725,375149;611035,376721;607673,386599;606776,396028;606328,397375;602518,407703;601397,408601;596690,419601;601621,408601;602742,407703;595569,428133;591759,430153;590969,431737;591087,431949;591983,430153;595794,428133;593104,435766;588173,444746;585708,449236;583018,453726;581001,457094;578087,463605;574949,469891;570018,476626;565087,482912;565292,482488;559708,490096;547604,503342;545221,507015;547604,503567;559708,490321;550518,504240;545783,509207;541982,512006;541777,512323;539400,514154;539311,514792;528777,525568;517570,535896;517051,536272;513311,541059;504346,547794;495966,554089;495936,554126;504346,548019;513311,541284;505915,548692;499891,552621;495724,554384;495604,554530;491122,557448;489432,558232;485182,561686;481036,564632;474760,568673;472743,568898;470500,569896;470152,570161;472967,569122;474984,568898;466915,574960;461760,577654;456605,580123;452964,580670;452346,581021;435312,588430;434443,588628;429260,592022;432174,592920;421415,597635;422312,594492;418726,595839;415364,596961;408415,599206;407487,598090;404157,598757;400122,599655;391829,601676;391556,601803;399450,599880;403484,598982;406846,598308;408191,599431;415140,597186;418502,596063;422088,594716;421191,597859;411777,602349;411316,602220;404829,604819;399450,606390;391381,608411;388047,608130;381074,609489;380847,609982;362243,613575;357985,612452;354398,612452;348123,614473;342519,614922;336916,615146;336307,614885;331201,615792;325037,614697;325261,614473;326382,612901;321227,612228;323692,610881;331089,610656;338261,610431;348571,610656;355743,609982;369191,607064;378157,605043;384881,604819;385349,604601;378829,604819;369864,606839;356416,609758;349243,610431;338933,610207;331761,610431;324364,610656;324588,609758;326157,607513;395191,596063;442036,578327;454363,571816;461312,568224;468484,564408;481932,556326;492691,548019;512863,532303;518466,527813;523846,523099;531915,515690;535277,510077;540106,505643;540145,505365;535501,509628;532139,515241;524070,522650;518691,527364;513087,531854;492915,547570;482157,555877;468708,563959;461536,567775;454588,571367;442260,577878;395416,595614;326382,607064;321227,607064;320554,605268;315175,605043;310244,607064;295899,607288;285365,606839;280209,606390;275054,605492;278160,602175;277520,602349;265950,600203;265416,600329;243227,596288;234486,594492;226865,593145;217675,588879;206244,584613;194365,579899;196382,578327;204676,579899;208262,583042;220589,586634;245020,592920;251072,594043;257572,595165;264744,596737;272648,598449;273261,598308;280658,599431;280882,598982;291640,599431;293433,599655;310019,599655;322123,600104;336468,598982;338261,598982;338933,600778;353054,598982;362467,596737;367847,595839;371209,595390;378605,593594;384657,592247;390709,590675;401809,588751;403260,588206;391605,590226;385554,591798;379502,593145;372105,594941;368743,595390;363364,596288;348795,597635;338933,598533;337140,598533;322795,599655;310692,599206;294106,599206;292313,598982;285365,596063;281554,598533;281545,598552;284692,596512;291641,599431;280882,598982;280967,598927;273934,597859;265641,596063;258468,594492;251968,593369;245917,592247;221486,585960;209158,582368;205572,579225;197279,577654;184952,571367;181365,571592;168589,565081;166348,561040;166796,560816;174641,565081;182486,569347;184727,568000;175538,561938;167917,558571;157383,552509;148417,546672;134297,540610;128917,536120;130038,535671;135417,537243;124210,525568;117935,520405;112107,515241;104711,509179;93952,497281;93214,494970;91038,492790;83642,484708;82745,480667;79831,476626;79484,476081;76021,473707;69297,464054;65487,455073;65038,455073;59883,445195;54952,435317;49797,423867;45090,412193;49797,420050;54504,429929;56073,435317;56721,436269;55923,432113;53842,428329;50454,420698;46435,413989;41504,400518;37280,386711;35892,382684;29850,358528;27178,340991;27159,341473;27383,345065;28504,353372;29849,361904;27607,354495;26039,345065;24246,345065;23125,336534;21556,331146;20211,325983;16401,321941;15280,321941;14159,316329;13711,309145;14608,299042;15056,295450;15819,292986;15448,287368;15952,279061;16849,277377;16849,276367;15056,279734;13487,277489;10573,273448;10041,270249;9901,270530;9004,279510;8332,288490;7659,295450;7659,309818;7883,317227;8332,324635;6315,331595;5866,331595;4522,318125;4522,304205;5642,293429;7659,295449;5866,293205;5418,285123;5866,272775;6090,269407;6763,263794;9453,253692;10793,246980;10349,245385;8780,254365;6090,264468;5418,270081;5194,273448;4746,285796;5194,293878;4073,304654;4073,318574;5418,332044;5866,332044;8780,344841;10349,355393;13711,366169;19006,389342;19468,393783;20435,393783;25366,405682;27159,411744;23797,406580;20211,398498;19987,400743;18037,394688;16625,394906;15056,389742;9677,377394;6315,366394;6090,357189;4522,346413;3401,335636;935,327779;2504,286021;4073,275244;2728,269407;5418,253243;6090,249426;7883,236405;12590,226975;11470,239772;12590,237579;13263,232335;13487,226526;15504,219118;18642,207892;22452,196443;22738,196121;24470,187013;26935,180503;29849,175114;35677,163889;40383,153786;47107,140765;52038,135152;56073,127295;59435,122356;63021,120560;63918,119213;67504,112028;74452,103946;74641,107324;74134,108744;81400,101252;84986,96538;89693,92047;90099,92499;89918,92272;95745,86435;101573,81047;107849,74311;116590,67801;126004,60841;131632,56908;135417,53432;142141,49391;149314,45575;150263,45086;152704,42684;156710,39737;161109,37492;164221,36775;164779,36370;225744,11674;228006,11181;234261,8980;238576,8110;240826,8091;241658,7858;292761,1122;307274,1066;322795,1347;323084,1564;330640,673;337588,1796;344537,3143;348121,3959;344312,2918;337364,1571;330416,449;33041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0" o:spid="_x0000_s1039" style="position:absolute;left:82296;top:54210;width:3999;height:3948;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1354f"/>
                <v:stroke joinstyle="miter"/>
                <v:path arrowok="t" o:connecttype="custom" o:connectlocs="217467,392605;215597,393612;215709,393660;233010,382386;226966,383825;217900,384977;217468,383825;223800,383250;233010,382386;248732,380880;248363,380984;248552,380947;135945,378716;142349,380371;145083,380515;152710,384257;156164,384977;156380,385049;157171,384257;160193,385121;163215,385840;169170,387225;169259,387136;176167,388287;179477,388863;182787,389150;189550,389438;198760,389294;199160,389294;200055,388790;202070,388143;204121,388107;205524,388287;205902,389294;209122,389294;208114,390733;207539,391453;205668,392317;202214,392317;197753,392029;188111,391741;180916,391165;174584,390302;168252,389294;158610,387855;151127,385409;151214,385346;146810,383969;142924,382242;138463,380803;133858,379220;135945,378716;220656,375631;218457,375966;203251,376734;208258,377349;209553,377061;218476,376054;219944,375768;234318,373546;226850,374685;229412,374759;233100,374075;261579,373213;238156,379451;250009,376810;111409,370297;127958,377349;133858,379220;138319,380803;142781,382242;146666,383969;145803,384689;143500,384257;135297,381235;131268,379652;127239,377925;121914,376054;117309,374039;113711,372168;111409,370297;118173,366699;126087,370729;125080,371305;115870,366843;118173,366699;88959,356913;98745,362382;100760,364685;96155,362238;92701,360079;88959,356913;106119,353220;106120,353261;106606,353850;106660,353603;316279,343773;315757,343817;307122,350005;298632,354610;292588,358208;289278,359647;285824,361087;281651,363245;278485,365116;273880,366987;269131,368714;267836,370009;265821,370729;260784,371593;254308,373607;248408,375478;241932,377349;233874,379364;222505,381235;222217,381667;216751,383033;216893,383106;222963,381588;223081,381235;234449,379364;242508,377349;248984,375478;254884,373607;261360,371593;266397,370729;262987,372775;263087,372744;266684,370585;268699,369866;268833,369828;269706,368858;274455,367131;279060,365260;282226,363389;286400,361231;289853,359791;292222,358762;293451,357920;299495,354323;307986,349717;69507,341783;70054,342252;70240,342347;317245,338026;317196,338060;317196,338101;317424,338134;317483,338060;320354,335878;319504,336465;319354,336621;319937,336248;57757,328629;63192,335028;58883,329857;330543,328624;330530,328629;330435,329281;328133,331872;325398,334894;325563,334856;328133,332015;330435,329425;330543,328624;71823,325384;72108,325731;72122,325683;50536,322085;54278,324532;54462,324748;56167,325125;60034,328705;65359,333023;67661,336189;68956,337772;74425,342377;72842,343673;67749,338014;67517,338060;72337,343415;72842,343673;74425,342377;88096,353171;85362,354035;86369,354754;82340,354898;79749,353171;77303,351300;71259,346263;65646,341226;60466,336189;58019,333742;55717,331152;56580,330001;59459,332591;62624,335038;66510,339211;66840,339495;62624,335038;59602,332591;56724,330001;53558,326115;50536,322085;367563,299202;367490,299234;365918,303006;366052,281173;362239,286682;360368,290136;358497,293302;354036,299202;350150,305103;346697,309852;346409,310028;346173,310377;346553,310140;350006,305391;353892,299490;358353,293590;360224,290424;362095,286970;365980,281357;380947,279198;379076,284811;375766,290855;372456,297044;369434,300929;371449,296900;373176,292870;374471,290711;376198,287833;377781,284955;380947,279198;371632,266862;368139,273010;368075,273157;371592,266965;373548,252937;369349,264408;360518,282462;359225,284506;359216,284523;356194,289704;353172,295317;349719,299634;346841,304527;329859,323668;324247,328418;323709,328827;323476,329062;321129,330975;319210,333167;312159,338492;311054,339190;308053,341636;307620,341918;306978,342521;301366,346263;295753,349717;295111,350043;291311,352511;290133,353106;288990,353891;285104,356050;281474,357473;273383,361555;254400,368636;241171,372037;251862,370009;253877,369578;260352,367275;264382,365980;270858,362670;278197,360079;282899,358235;284961,357057;286831,356481;289422,355042;290102,354569;291868,352883;295753,350581;300174,348414;301798,347414;307410,343673;309856,341370;312591,339643;319642,334318;324679,329569;330291,324820;347272,305679;349609,301706;349719,301361;353460,295604;354611,293877;356142,291754;356626,290855;359648,285674;365548,273441;371305,260345;372996,255020;389293,240197;388861,240485;388861,240485;390652,231667;390601,231922;391020,232425;392315,233864;393179,233289;393200,233178;392603,233577;391164,232281;389370,215319;389269,215324;389087,215335;389149,216019;389005,219617;388430,221775;384976,227244;384112,231994;383249,233577;381810,240485;380227,245953;378500,251278;377493,255452;376341,259769;377260,258341;378068,255308;378788,250990;380515,245666;382098,240197;383537,233289;384400,231706;385264,226956;388717,221488;386415,232569;384688,241780;380803,253581;380034,254777;379705,256567;378644,259625;374615,268404;372744,273010;371592,275456;370153,278047;366268,284955;362095,291719;356770,300786;350870,309708;346984,314745;342811,319639;341372,321653;339789,323668;337343,325683;333342,330113;333457,330576;329284,334894;324823,338060;321225,340938;317817,343429;318347,343385;322089,340650;325686,337772;330147,334606;334321,330288;334177,329713;338206,325251;340653,323237;342235,321222;343675,319207;347848,314314;351733,309277;357634,300354;362958,291287;367131,284523;371017,277615;372456,275024;373607,272578;375478,267973;379507,259194;381090,253293;384976,241492;386703,232281;389005,221200;389524,219253;389149,219185;389293,215587;392459,212277;390783,219260;390783,219260;392459,212277;393754,210838;392891,212709;392693,216630;392603,220336;391164,224765;391164,225270;392891,220336;393179,212709;393849,211255;387566,204649;386623,206878;386271,210118;385817,208605;385651,208818;386127,210406;385839,212709;386415,214580;386861,214555;386559,213572;386847,211269;387566,204649;399654,200764;399942,200907;399798,206952;399942,211126;399510,218753;399079,223071;397784,229403;397352,234728;395193,244514;393179,253005;389581,254588;389869,253725;390444,247680;392603,241348;394330,240341;394330,240341;396201,229403;397208,224222;398071,218897;398791,213860;399079,209111;399223,205081;399510,202922;399654,200764;20268,134034;20340,134070;20346,134050;28950,113406;25784,119307;23194,121466;23188,121603;22937,127113;22945,127100;23194,121609;25784,119451;28950,113550;29058,113622;29112,113514;30677,100885;28662,102325;25640,108657;26332,109210;26354,109113;25784,108657;28806,102325;30590,101050;41758,92682;41576,92828;40805,95794;40319,97288;27079,121466;25209,127366;23482,133411;19740,146075;17294,154710;16142,161187;15567,164497;15135,167807;13840,176730;13408,182198;14128,187955;14465,184818;14416,183781;14991,177737;16286,168814;17314,167581;18805,157598;18733,155862;20155,151786;21000,148363;20748,148954;19884,148666;17725,154854;17869,158308;16862,164928;16718,166080;15279,167807;15711,164497;16286,161187;17438,154710;19884,146075;23626,133411;25353,127366;27223,121466;40463,97288;41758,92682;44348,78291;44348,78291;45068,78866;45068,78866;70279,57801;70252,57823;70168,57918;68992,59150;68695,59582;68501,59801;67661,61021;58883,71383;56436,74261;53990,77283;43172,89241;54134,77139;56580,74117;59027,71239;67805,60877;68695,59582;70168,57918;73932,47877;72690,48310;71767,48653;71547,48931;69964,50371;65934,52961;63200,55983;60610,59006;58883,60589;58824,60515;57192,62478;54422,65914;49961,70807;50680,71670;50694,71658;50105,70951;54566,66058;59027,60589;60754,59006;63344,55983;66078,52961;70108,50371;71691,48932;73417,48284;73963,48115;282370,21875;289709,25185;292875,27776;285824,24322;282370,21875;258482,11369;264238,12665;272297,16694;258482,11369;171850,10416;168828,10794;162352,11657;156020,13096;153286,13960;150120,14823;143192,16184;141917,16694;133139,19716;124504,23170;118460,25905;114431,27488;104501,32093;99752,35116;95147,38138;87808,43607;80901,49075;74290,54843;74857,55552;76260,54589;77454,53699;81764,49939;88672,44470;96011,39001;100616,35979;105365,32957;115294,28351;119180,26337;125224,23602;133858,20148;142637,17126;146324,16402;148105,15793;172351,10562;223314,7322;226390,7628;230564,9067;227398,8635;220778,7340;223314,7322;240062,6188;245962,6620;253157,9498;244235,7915;240062,6188;191925,6152;175304,7052;163791,8635;158322,10074;153573,11801;146954,12665;121914,22307;112848,26337;110114,27344;107667,28639;103062,31086;95867,34828;90398,39145;74569,51522;71261,54399;68024,57354;68093,57423;43197,86638;38160,93546;35858,97719;33555,101605;29238,109664;24542,117065;24489,117292;22906,121609;21755,123624;21467,123912;20190,128158;19884,130676;19596,134274;17582,140175;15711,146075;13696,154710;12545,162626;11825,170541;12833,165072;12926,164621;13120,162482;14272,154566;14632,154687;14663,154553;14272,154422;16286,145787;18157,139887;20163,134013;20028,133986;20316,130388;21899,123624;23050,121609;23089,121504;24633,117292;29382,109808;33699,101749;36002,97863;38304,93690;43341,86782;68237,57567;74857,51522;90686,39145;96155,34828;103350,31086;107955,28639;110402,27344;113136,26337;122202,22307;147242,12665;153861,11801;158610,10074;164079,8635;175591,7052;192213,6206;205572,6655;212144,0;218907,432;225815,1151;230420,2303;233442,3742;237183,3022;242796,4317;246250,5325;246106,5469;245962,6476;240062,6044;238047,5469;236032,5037;232147,4174;228261,3310;224232,2734;219771,2734;216173,2734;210561,2734;210297,2650;207826,3886;208690,5325;217324,7052;213482,7119;213547,7124;217612,7052;221066,7484;227686,8779;230852,9211;236176,10362;241645,11513;246969,12808;252294,14392;254884,15111;257474,15975;257508,16005;259365,16326;263867,17998;264496,18951;264670,18997;268699,20580;272153,22019;275607,23602;278197,25041;279924,25905;281795,26912;288126,30510;296185,35691;300359,38570;300480,38656;302612,39952;383825,192704;383764,193909;385408,194143;386990,195295;387710,199180;390444,203786;391596,203890;391596,202778;392765,199529;392747,198893;393898,195007;395481,195007;397927,193424;398215,199756;397496,202778;396632,205657;396200,210406;396057,212853;395769,215299;395155,215708;395193,215875;395781,215483;396057,213140;396200,210694;396632,205945;397496,203066;398215,200044;399366,200908;399223,203066;398935,205225;398791,209255;398503,214004;397784,219041;396920,224366;395913,229547;394042,240485;392315,241492;390156,247824;389581,253869;389293,254732;386847,261352;386127,261928;383105,268980;386271,261928;386990,261352;382385,274449;379939,275744;379432,276759;379507,276895;380083,275744;382529,274449;380803,279342;377637,285099;376054,287977;374327,290855;373032,293014;371161,297188;369146,301217;365980,305535;362814,309564;362946,309293;359360,314170;351589,322661;350059,325015;351589,322805;359360,314314;353460,323236;350420,326421;347980,328215;347848,328418;346322,329591;346265,330001;339501,336909;332306,343529;331973,343770;329572,346839;323815,351156;318435,355192;318416,355215;323815,351300;329572,346983;324823,351732;320955,354251;318280,355381;318203,355474;315325,357345;314240,357847;311511,360061;308849,361950;304820,364541;303525,364685;302085,365324;301861,365494;303668,364828;304964,364685;299783,368570;296473,370297;293163,371880;290825,372231;290429,372456;279492,377205;278934,377332;275607,379508;277477,380084;270570,383106;271145,381091;268843,381955;266684,382674;262223,384113;261627,383398;259489,383825;256899,384401;251574,385696;251399,385778;256467,384545;259057,383969;261216,383538;262079,384257;266540,382818;268699,382098;271002,381235;270426,383250;264382,386128;264086,386045;259921,387711;256467,388719;251286,390014;249146,389834;244669,390705;244523,391021;232578,393324;229844,392604;227542,392604;223512,393900;219915,394187;216317,394331;215926,394164;212647,394745;208690,394043;208834,393900;209553,392892;206244,392460;207826,391597;212575,391453;217180,391309;223800,391453;228405,391021;237039,389150;242796,387855;247113,387711;247413,387572;243228,387711;237471,389006;228837,390877;224232,391309;217612,391165;213007,391309;208258,391453;208402,390877;209409,389438;253733,382098;283809,370729;291724,366555;296185,364253;300790,361806;309425,356625;316332,351300;329284,341226;332881,338348;336335,335326;341516,330576;343675,326978;346775,324136;346800,323957;343819,326691;341660,330288;336479,335038;333025,338060;329428,340938;316476,351012;309569,356337;300934,361518;296329,363965;291868,366268;283953,370441;253877,381811;209553,389150;206244,389150;205812,387999;202358,387855;199192,389150;189982,389294;183218,389006;179909,388719;176599,388143;178593,386016;178182,386128;170753,384752;170411,384833;156164,382242;150552,381091;145659,380228;139759,377493;132419,374759;124792,371736;126087,370729;131412,371736;133714,373751;141629,376054;157315,380084;161201,380803;165374,381523;169979,382530;175054,383628;175447,383538;180196,384257;180340,383969;187248,384257;188399,384401;199048,384401;206819,384689;216029,383969;217180,383969;217612,385121;226678,383969;232722,382530;236176,381955;238335,381667;243084,380515;246969,379652;250855,378644;257982,377411;258913,377061;251430,378357;247545,379364;243659,380228;238910,381379;236752,381667;233298,382242;223944,383106;217612,383682;216461,383682;207251,384401;199480,384113;188831,384113;187679,383969;183218,382098;180772,383682;180766,383694;182787,382386;187248,384257;180340,383969;180395,383934;175879,383250;170555,382098;165950,381091;161776,380371;157891,379652;142205,375622;134290,373320;131988,371305;126663,370297;118748,366268;116446,366412;108243,362238;106804,359647;107092,359504;112128,362238;117165,364972;118604,364109;112704,360223;107811,358064;101048,354179;95291,350437;86225,346551;82771,343673;83491,343385;86945,344392;79749,336909;75720,333599;71978,330288;67230,326403;60322,318775;59848,317294;58451,315897;53702,310716;53127,308125;51256,305535;51033,305185;48809,303664;44492,297475;42046,291719;41758,291719;38448,285386;35282,279054;31972,271714;28950,264231;31972,269268;34994,275600;36002,279054;36418,279665;35906,277000;34569,274575;32394,269683;29814,265382;26648,256747;23935,247895;23045,245315;19165,229830;17450,218588;17438,218897;17582,221200;18301,226525;19164,231994;17725,227244;16718,221200;15567,221200;14847,215731;13840,212277;12977,208967;10530,206376;9811,206376;9091,202778;8803,198173;9379,191697;9667,189394;10157,187815;9918,184213;10242,178888;10818,177809;10818,177161;9667,179320;8659,177881;6788,175290;6447,173240;6357,173419;5781,179176;5349,184933;4918,189394;4918,198605;5062,203354;5349,208103;4054,212565;3767,212565;2903,203930;2903,195007;3623,188099;4917,189393;3767,187955;3479,182774;3767,174859;3910,172700;4342,169102;6069,162626;6929,158323;6645,157301;5637,163057;3910,169534;3479,173132;3335,175290;3047,183206;3335,188387;2615,195295;2615,204218;3479,212853;3767,212853;5637,221056;6645,227820;8803,234728;12203,249583;12500,252430;13121,252430;16286,260057;17438,263943;15279,260633;12977,255452;12833,256891;11581,253010;10674,253149;9667,249839;6213,241924;4054,234872;3910,228971;2903,222063;2183,215155;601,210118;1608,183350;2615,176442;1752,172700;3479,162338;3910,159891;5062,151544;8084,145500;7364,153703;8083,152297;8515,148936;8659,145212;9954,140462;11969,133267;14416,125927;14599,125721;15711,119882;17294,115709;19165,112255;22906,105059;25928,98583;30245,90236;33411,86638;36002,81601;38160,78434;40463,77283;41038,76420;43341,71814;47802,66633;47923,68799;47598,69709;52263,64906;54566,61884;57588,59006;57848,59295;57732,59150;61473,55408;65215,51954;69244,47636;74857,43463;80901,39001;84514,36480;86945,34252;91262,31661;95867,29215;96477,28901;98044,27362;100616,25473;103440,24034;105438,23574;105796,23314;144939,7484;146391,7168;150408,5757;153178,5199;154622,5187;155157,5037;187967,720;197285,684;207251,863;207436,1003;212288,432;216749,1151;221210,2015;223511,2538;221066,1871;216605,1007;212144,288;21214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142" o:spid="_x0000_s1040" style="position:absolute;left:51924;top:56823;width:10849;height:10723;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1e44bc [3209]" stroked="f">
                <v:stroke joinstyle="miter"/>
                <v:path arrowok="t" o:connecttype="custom" o:connectlocs="589804,1066491;584734,1069225;585038,1069355;631960,1038731;615568,1042641;590979,1045768;589808,1042641;606981,1041077;631960,1038731;674600,1034639;673600,1034922;674113,1034822;368704,1028762;386072,1033258;393488,1033649;414174,1043814;423541,1045768;424127,1045964;426273,1043814;434469,1046160;442666,1048114;458815,1051876;459058,1051633;477792,1054760;486769,1056324;495746,1057106;514090,1057888;539069,1057497;540153,1057497;542582,1056128;548046,1054369;553608,1054271;557413,1054760;558438,1057497;567170,1057497;564439,1061406;562877,1063361;557803,1065707;548436,1065707;536337,1064925;510187,1064143;490672,1062579;473499,1060233;456326,1057497;430176,1053587;409881,1046941;410115,1046771;398172,1043032;387633,1038341;375534,1034431;363045,1030131;368704,1028762;598453,1020381;592490,1021292;551250,1023378;564829,1025048;568342,1024266;592540,1021530;596522,1020754;635507,1014716;615252,1017813;622203,1018011;632204,1016154;709443,1013812;645916,1030757;678064,1023583;302158,1005892;347042,1025048;363045,1030131;375144,1034431;387243,1038340;397781,1043032;395439,1044986;389195,1043813;366948,1035604;356019,1031303;345091,1026612;330650,1021530;318160,1016057;308403,1010974;302158,1005892;320503,996119;341969,1007065;339237,1008629;314258,996510;320503,996119;241272,969535;267812,984391;273276,990646;260787,984000;251420,978136;241272,969535;287811,959503;287815,959615;289133,961213;289278,960543;857799,933841;856382,933959;832964,950770;809936,963280;793543,973053;784567,976963;775200,980872;763881,986736;755294,991818;742805,996901;729925,1001592;726412,1005110;720948,1007065;707288,1009411;689724,1014884;673722,1019966;656158,1025049;634302,1030522;603468,1035604;602688,1036777;587863,1040489;588247,1040686;604710,1036563;605030,1035604;635863,1030522;657720,1025049;675283,1019966;691286,1014884;708849,1009411;722510,1007065;713262,1012623;713532,1012539;723290,1006674;728754,1004720;729118,1004619;731486,1001983;744366,997292;756856,992210;765442,987127;776761,981263;786128,977354;792551,974557;795886,972271;812278,962498;835305,949988;188515,928435;189997,929708;190502,929966;860418,918229;860285,918321;860285,918433;860905,918522;861065,918321;868850,912393;866546,913988;866139,914412;867719,913399;156647,892702;171387,910085;159699,896038;896485,892690;896450,892703;896192,894474;889947,901511;882531,909721;882978,909617;889947,901902;896192,894865;896485,892690;194795,883887;195568,884829;195607,884700;137062,874927;147210,881573;147708,882161;152333,883186;162822,892910;177263,904638;183508,913239;187020,917540;201852,930050;197558,933568;183746,918195;183118,918321;183118,918321;196189,932869;197558,933568;201852,930050;238930,959370;231515,961716;234246,963671;223318,964061;216293,959370;209658,954288;193265,940605;178044,926922;163993,913239;157358,906593;151113,899556;153455,896429;161261,903466;169847,910111;180385,921449;181281,922219;169847,910111;161651,903466;153845,896429;145258,885873;137062,874927;996889,812767;996691,812852;992428,823100;992791,763790;982448,778755;977374,788138;972300,796738;960201,812767;949663,828796;940296,841697;939514,842175;938875,843124;939905,842479;949272,829578;959811,813549;971910,797521;976984,788920;982058,779537;992596,764290;1023966,762433;1020697,769764;1013672,783838;1020697,769764;1023966,762433;1033187,758427;1028113,773673;1019136,790093;1010159,806903;1001963,817459;1007427,806512;1012111,795566;1015623,789702;1020307,781883;1024600,774064;1033187,758427;1007924,724915;998450,741616;998276,742017;1007817,725196;1013120,687090;1001733,718251;977781,767292;974274,772845;974252,772891;966055,786965;957859,802212;948492,813940;940686,827232;894631,879227;879409,892129;877949,893240;877318,893879;870954,899077;865749,905029;846624,919494;843627,921390;835488,928037;834312,928802;832573,930441;817352,940605;802130,949988;800388,950872;790081,957578;786886,959192;783786,961325;773248,967189;763402,971057;741456,982144;689972,1001378;654094,1010619;683089,1005110;688553,1003937;706117,997682;717045,994164;734609,985172;754514,978135;767267,973126;772858,969926;777931,968362;784957,964453;786803,963167;791592,958589;802130,952334;814119,946447;818522,943732;833744,933568;840379,927313;847795,922622;866919,908157;880580,895256;895801,882355;941857,830359;948195,819567;948492,818631;958640,802993;961762,798302;965914,792534;967226,790093;975422,776019;991425,742788;1007037,707213;1011623,692748;1055824,652481;1054653,653263;1054653,653263;1059510,629312;1059370,630003;1060507,631370;1064020,635280;1066362,633716;1066421,633416;1064801,634498;1060898,630979;1056031,584902;1055759,584917;1055265,584945;1055434,586803;1055043,596577;1053482,602441;1044115,617296;1041773,630198;1039432,634498;1035529,653263;1031235,668119;1026552,682584;1023820,693921;1020697,705649;1023187,701769;1025381,693530;1027332,681802;1032016,667337;1036309,652481;1040212,633716;1042554,629415;1044896,616515;1054263,601659;1048018,631761;1043335,656781;1032796,688839;1030711,692087;1029820,696951;1026942,705258;1016014,729106;1010940,741616;1007817,748262;1003914,755299;993376,774064;982058,792438;967617,817068;951614,841306;941076,854989;929758,868281;925855,873754;921562,879227;914926,884700;904075,896735;904388,897992;893070,909721;880970,918321;871213,926140;861969,932906;863407,932786;873555,925358;883312,917540;895411,908939;906730,897211;906340,895647;917268,883528;923903,878055;928196,872581;932099,867108;943418,853816;953956,840133;969958,815895;984399,791266;995718,772891;1006256,754126;1010159,747089;1013281,740443;1018355,727933;1029284,704085;1033577,688057;1044115,656000;1048799,630980;1055043,600877;1056451,595589;1055434,595404;1055824,585630;1064410,576639;1059865,595607;1059866,595607;1064411,576639;1067923,572729;1065581,577812;1065581,577812;1065045,588464;1064801,598531;1060898,610561;1060898,611935;1065581,598531;1066362,577811;1068182,573862;1051140,555918;1048582,561974;1047628,570775;1046396,566663;1045946,567244;1047238,571556;1046457,577812;1048018,582894;1049228,582826;1048408,580157;1049189,573902;1051140,555918;1083926,545363;1084706,545754;1084316,562173;1084706,573511;1083535,594231;1082364,605959;1078851,623160;1077681,637625;1071826,664209;1066362,687275;1056605,691575;1057385,689230;1058946,672810;1064801,655609;1069484,652872;1069484,652872;1074558,623160;1077290,609086;1079632,594622;1081584,580939;1082364,568038;1082754,557091;1083535,551227;1083926,545363;54970,364097;55164,364194;55183,364140;78518,308062;69931,324090;62906,329955;62889,330329;62210,345295;62229,345259;62906,330345;69931,324481;78518,308453;78810,308648;78957,308355;83201,274050;77737,277959;69541,295161;71416,296663;71477,296399;69931,295161;78127,277959;82966,274498;113254,251766;112761,252162;110668,260221;109351,264276;73444,329955;68370,345983;63686,362403;53538,396805;46903,420262;43781,437855;42220,446846;41049,455838;37536,480076;36365,494932;38317,510570;39231,502049;39097,499232;40659,482813;44171,458574;46957,455225;51003,428107;50806,423389;54662,412318;56956,403021;56271,404624;53929,403842;48074,420653;48465,430036;45732,448019;45342,451147;41439,455838;42610,446846;44171,437855;47293,420262;53929,396805;64076,362403;68760,345983;73834,329955;109741,264276;113254,251766;120280,212672;120279,212672;122231,214236;122231,214236;190608,157013;190533,157073;190306,157330;187118,160677;186312,161851;185786,162447;183508,165759;159700,193907;153064,201726;146430,209935;117103,242403;146820,209545;153455,201335;160090,193516;183898,165368;186312,161851;190306,157330;200516,130055;197147,131230;194642,132162;194046,132920;189752,136829;178824,143866;171409,152076;164383,160286;159700,164586;159540,164387;155114,169717;147600,179051;135501,192343;137453,194688;137490,194656;135891,192734;147990,179442;160090,164586;164773,160286;171799,152076;179214,143866;190143,136830;194436,132920;199120,131161;200598,130701;765832,59423;785737,68415;794324,75452;775200,66069;765832,59423;701043,30884;716655,34402;738512,45349;701043,30884;466084,28294;457887,29320;440324,31666;423151,35575;415735,37921;407149,40267;388359,43964;384901,45349;361094,53559;337676,62941;321283,70369;310355,74670;283424,87180;270544,95390;258055,103599;238149,118455;219415,133311;201485,148978;203023,150903;206828,148289;210067,145871;221757,135657;240491,120801;260396,105945;272886,97735;285766,89525;312696,77015;323234,71542;339627,64114;363045,54731;386853,46522;396854,44554;401685,42901;467442,28691;605664,19889;614006,20720;625325,24629;616739,23456;598785,19938;605664,19889;651085,16810;667087,17983;686602,25802;662403,21502;651085,16810;520530,16713;475451,19156;444227,23456;429395,27365;416515,32057;398562,34402;330650,60596;306061,71542;298645,74278;292011,77797;279521,84443;260006,94607;245175,106336;202242,139957;193270,147771;184492,155799;184678,155985;117157,235346;103496,254112;97252,265449;91007,276004;79298,297897;66561,318000;66418,318617;62125,330345;59002,335819;58222,336600;54758,348133;53929,354975;53148,364748;47684,380777;42610,396805;37146,420262;34023,441764;32072,463265;34804,448410;35057,447184;35585,441373;38707,419871;39685,420198;39769,419835;38707,419480;44171,396024;49245,379995;54684,364040;54319,363966;55100,354193;59393,335819;62515,330345;62620,330060;66809,318617;79688,298288;91397,276395;97642,265840;103887,254503;117548,235738;185069,156377;203023,139957;245955,106336;260787,94608;280302,84443;292791,77797;299426,74279;306842,71542;331431,60596;399343,34403;417296,32057;430176,27366;445007,23456;476231,19156;521311,16859;557544,18077;575367,0;593711,1173;612445,3128;624935,6255;633131,10164;643279,8210;658500,11728;667867,14465;667477,14856;667087,17592;651085,16420;645621,14856;640156,13683;629618,11337;619080,8991;608152,7428;596053,7428;586295,7428;571074,7428;570359,7199;563658,10555;566000,14465;589418,19156;578997,19338;579172,19352;590198,19156;599565,20329;617519,23847;626106,25020;640547,28148;655378,31275;669819,34794;684260,39094;691286,41049;698311,43394;698402,43477;703440,44347;715648,48892;717354,51480;717826,51604;728754,55904;738121,59814;747489,64114;754514,68024;759198,70369;764271,73106;781444,82880;803301,96953;814620,104772;814947,105007;820732,108527;1040993,523470;1040828,526742;1045286,527380;1049579,530507;1051531,541063;1058946,553573;1062069,553857;1062069,550836;1065242,542008;1065191,540281;1068313,529726;1072607,529726;1079242,525425;1080022,542627;1078071,550836;1075729,558655;1074558,571556;1074168,578202;1073387,584849;1071723,585960;1071826,586412;1073420,585347;1074168,578984;1074558,572338;1075729,559437;1078071,551618;1080022,543409;1083145,545754;1082754,551618;1081974,557483;1081583,568429;1080803,581330;1078851,595013;1076510,609478;1073777,623552;1068704,653263;1064020,656000;1058165,673201;1056604,689621;1055824,691966;1049189,709950;1047237,711514;1039041,730669;1047628,711514;1049579,709950;1037089,745525;1030454,749044;1029079,751801;1029284,752171;1030845,749044;1037480,745525;1032796,758817;1024210,774455;1019917,782274;1015233,790093;1011720,795957;1006647,807294;1001182,818240;992596,829969;984009,840915;984367,840177;974642,853425;953566,876491;949416,882885;953566,876882;974642,853816;958640,878054;950394,886704;943775,891578;943418,892129;939280,895317;939125,896429;920781,915194;901266,933177;900363,933833;893850,942169;878238,953897;863647,964858;863595,964922;878238,954288;893850,942560;880970,955461;870481,962302;863225,965372;863016,965626;855210,970708;852269,972073;844868,978087;837647,983218;826719,990255;823206,990646;819302,992384;818695,992845;823597,991037;827109,990646;813059,1001201;804082,1005893;795105,1010193;788764,1011146;787689,1011757;758026,1024658;756514,1025002;747489,1030913;752562,1032476;733828,1040686;735389,1035213;729144,1037559;723290,1039513;711191,1043423;709574,1041479;703775,1042641;696749,1044205;682309,1047723;681832,1047945;695579,1044595;702604,1043032;708458,1041859;710800,1043813;722900,1039904;728754,1037950;734999,1035604;733437,1041077;717045,1048896;716241,1048671;704946,1053196;695579,1055933;681528,1059451;675723,1058963;663580,1061329;663184,1062188;630789,1068443;623373,1066488;617129,1066488;606200,1070007;596443,1070789;586685,1071179;585625,1070725;576733,1072304;566000,1070397;566390,1070007;568342,1067270;559365,1066097;563658,1063752;576538,1063361;589028,1062970;606981,1063361;619470,1062188;642888,1057105;658500,1053587;670209,1053196;671024,1052817;659671,1053196;644059,1056715;620642,1061797;608152,1062970;590198,1062579;577709,1062970;564829,1063361;565219,1061797;567951,1057888;688163,1037950;769735,1007065;791202,995728;803301,989473;815791,982827;839208,968753;857943,954288;893070,926922;902827,919103;912194,910894;926245,897992;932099,888219;940509,880498;940577,880012;932490,887437;926635,897211;912584,910112;903217,918321;893460,926140;858333,953506;839599,967971;816181,982045;803692,988691;791592,994946;770126,1006283;688553,1037168;568342,1057106;559365,1057106;558194,1053978;548827,1053587;540240,1057106;515261,1057497;496917,1056715;487940,1055933;478964,1054369;484371,1048592;483257,1048896;463109,1045159;462181,1045378;423541,1038341;408319,1035213;395049,1032867;379047,1025439;359142,1018012;338456,1009802;341969,1007065;356410,1009802;362655,1015275;384121,1021530;426664,1032476;437201,1034431;448520,1036386;461010,1039123;474773,1042104;475841,1041859;488721,1043814;489111,1043032;507845,1043814;510968,1044205;539850,1044205;560926,1044986;585905,1043032;589027,1043032;590198,1046160;614787,1043032;631179,1039123;640547,1037559;646401,1036777;659281,1033649;669819,1031304;680357,1028567;699687,1025216;702214,1024267;681919,1027785;671380,1030522;660842,1032867;647962,1035995;642108,1036777;632741,1038341;607371,1040686;590198,1042250;587076,1042250;562097,1044205;541021,1043423;512139,1043423;509016,1043032;496917,1037950;490282,1042250;490265,1042284;495746,1038731;507846,1043813;489111,1043032;489259,1042936;477012,1041077;462571,1037950;450081,1035213;438763,1033258;428225,1031304;385682,1020357;364216,1014102;357971,1008629;343530,1005892;322064,994946;315819,995337;293572,984000;289669,976963;290449,976572;304110,984000;317770,991428;321673,989082;305671,978526;292401,972662;274057,962107;258445,951942;233856,941387;224489,933568;226440,932786;235808,935523;216293,915194;205364,906202;195217,897211;182337,886655;163603,865935;162317,861911;158529,858116;145649,844043;144088,837006;139014,829969;138409,829019;132378,824886;120670,808076;114035,792438;113254,792438;104277,775237;95691,758035;86714,738098;78518,717769;86714,731451;94910,748653;97642,758035;98771,759694;97382,752456;93757,745868;87857,732578;80859,720896;72273,697439;64917,673396;62501,666384;51980,624319;47327,593782;47293,594622;47684,600877;49635,615342;51977,630198;48074,617296;45342,600877;42220,600877;40268,586021;37536,576639;35194,567647;28559,560610;26608,560610;24656,550836;23876,538326;25437,520734;26217,514479;27547,510189;26900,500405;27779,485940;29340,483008;29340,481249;26217,487113;23485,483204;18411,476167;17485,470596;17241,471084;15680,486722;14508,502360;13338,514479;13338,539499;13728,552400;14508,565301;10996,577420;10215,577420;7874,553964;7874,529726;9825,510960;13336,514477;10215,510570;9435,496496;10215,474994;10605,469130;11777,459356;16460,441764;18794,430077;18021,427299;15289,442937;10605,460529;9435,470302;9044,476167;8264,497668;9044,511742;7093,530507;7093,554746;9435,578202;10215,578202;15289,600486;18021,618860;23876,637625;33096,677978;33901,685711;35585,685711;44171,706431;47294,716987;41439,707995;35194,693921;34804,697830;31409,687287;28950,687666;26217,678674;16850,657172;10996,638017;10605,621988;7874,603223;5922,584457;1629,570775;4361,498059;7093,479294;4751,469130;9435,440982;10605,434336;13728,411661;21924,395242;19973,417526;21923,413706;23095,404575;23485,394460;26998,381559;32462,362011;39097,342074;39594,341513;42610,325654;46903,314317;51977,304934;62125,285387;70321,267795;82030,245120;90617,235346;97642,221664;103497,213063;109742,209935;111303,207590;117548,195080;129647,181006;129976,186888;129093,189361;141746,176314;147990,168105;156187,160286;156893,161072;156577,160677;166725,150512;176873,141130;187801,129401;203023,118064;219415,105945;229216,99096;235808,93044;247517,86007;260006,79361;261660,78509;265910,74328;272886,69196;280546,65287;285965,64038;286936,63332;393098,20329;397036,19471;407929,15637;415442,14122;419360,14089;420809,13683;509797,1955;535069,1857;562097,2345;562600,2723;575757,1173;587856,3127;599956,5473;606198,6894;599565,5082;587466,2736;575367,782;57536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id="Group 49" o:spid="_x0000_s1041" style="position:absolute;top:1632;width:4472;height:3887" coordsize="447276,388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Shape 10" o:spid="_x0000_s1042" alt="decorative element" style="position:absolute;left:53340;width:393936;height:388620;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19005f" focusposition="1" focussize="" focus="100%" type="gradientRadial"/>
                  <v:stroke joinstyle="miter"/>
                  <v:path arrowok="t" o:connecttype="custom" o:connectlocs="214172,386512;212331,387503;212441,387551;229480,376452;223528,377869;214599,379002;214174,377869;220410,377302;229480,376452;244964,374969;244600,375072;244787,375035;133885,372839;140192,374468;142885,374610;150396,378294;153798,379002;154011,379073;154790,378294;157766,379144;160743,379852;166607,381216;166695,381128;173498,382261;176758,382828;180017,383111;186678,383395;195749,383253;196143,383253;197025,382757;199009,382119;201028,382084;202410,382261;202782,383253;205953,383253;204961,384670;204394,385378;202552,386228;199150,386228;194757,385945;185261,385662;178175,385095;171939,384245;165703,383253;156207,381836;148838,379427;148923,379366;144586,378011;140759,376310;136366,374894;131830,373335;133885,372839;217313,369802;215148,370132;200172,370888;205103,371493;206379,371210;215166,370218;216612,369937;230768,367749;223413,368871;225937,368943;229569,368270;257616,367421;234548,373562;246222,370962;109721,364551;126019,371493;131830,373335;136224,374893;140617,376310;144444,378010;143594,378719;141326,378294;133248,375319;129279,373760;125311,372060;120067,370218;115532,368234;111989,366392;109721,364551;116382,361009;124177,364976;123185,365543;114115,361150;116382,361009;87612,351374;97249,356758;99233,359025;94698,356616;91297,354491;87612,351374;104511,347739;104513,347779;104991,348358;105044,348115;311488,338438;310973,338481;302469,344573;294107,349107;288155,352649;284895,354066;281494,355483;277384,357608;274266,359450;269730,361292;265053,362992;263778,364267;261794,364976;256833,365826;250455,367809;244645,369651;238267,371493;230330,373477;219134,375319;218851,375744;213467,377089;213607,377161;219585,375666;219701,375319;230897,373477;238834,371493;245212,369651;251023,367809;257400,365826;262361,364976;259003,366990;259101,366959;262644,364834;264628,364126;264760,364089;265620,363134;270297,361434;274833,359592;277951,357750;282061,355625;285462,354208;287795,353194;289005,352366;294958,348824;303320,344290;68454,336479;68992,336940;69176,337034;312439,332780;312390,332814;312390,332854;312615,332886;312674,332814;315501,330665;314664,331243;314516,331397;315090,331030;56882,323529;62235,329829;57991,324738;325535,323525;325523,323529;325429,324171;323161,326721;320468,329697;320631,329659;323161,326863;325429,324313;325535,323525;70735,320334;71015,320676;71030,320629;49771,317087;53456,319495;53637,319708;55316,320080;59124,323604;64368,327855;66636,330972;67912,332530;73297,337064;71738,338339;66723,332768;66494,332814;71241,338086;71738,338339;73297,337064;86761,347690;84069,348540;85061,349249;81092,349391;78541,347690;76132,345848;70179,340890;64652,335931;59550,330972;57140,328563;54873,326013;55723,324879;58558,327430;61676,329838;65502,333947;65828,334226;61676,329838;58699,327430;55865,324879;52747,321054;49771,317087;361994,294559;361923,294590;360375,298304;360507,276809;356751,282233;354908,285633;353066,288750;348672,294559;344846,300368;341444,305044;341161,305217;340928,305561;341302,305327;344704,300652;348530,294843;352924,289034;354766,285917;356609,282516;360436,276990;375175,274865;373333,280391;370073,286342;366813,292434;363837,296259;365821,292292;367522,288325;368797,286200;370498,283366;372057,280533;375175,274865;366001,262720;362561,268773;362498,268918;365963,262822;367888,249012;363754,260305;355056,278078;353782,280091;353774,280108;350798,285208;347822,290734;344420,294984;341586,299802;324862,318645;319335,323321;318804,323724;318576,323956;316264,325839;314374,327996;307430,333239;306341,333926;303386,336335;302959,336612;302327,337206;296800,340890;291273,344290;290640,344611;286898,347041;285737,347626;284612,348399;280785,350524;277210,351926;269241,355944;250545,362915;237518,366264;248046,364267;250030,363842;256408,361575;260376,360300;266754,357041;273982,354491;278613,352676;280643,351516;282486,350949;285037,349532;285707,349067;287446,347407;291273,345140;295626,343007;297225,342023;302753,338339;305162,336072;307855,334372;314799,329130;319760,324454;325287,319779;342011,300935;344312,297024;344420,296684;348105,291017;349239,289317;350747,287226;351223,286342;354199,281241;360010,269198;365679,256305;367345,251062;383395,236469;382970,236752;382970,236752;384734,228072;384683,228323;385096,228818;386371,230235;387222,229668;387243,229560;386655,229952;385238,228676;383471,211977;383372,211983;383192,211993;383253,212666;383112,216208;382545,218334;379143,223718;378293,228393;377443,229952;376025,236752;374466,242136;372766,247379;371774,251488;370640,255738;371544,254332;372341,251346;373049,247095;374750,241853;376309,236469;377726,229668;378577,228110;379427,223434;382828,218050;380561,228960;378860,238028;375033,249646;374276,250823;373953,252586;372907,255596;368939,264239;367097,268773;365963,271182;364546,273732;360719,280533;356609,287192;351365,296118;345554,304902;341728,309861;337617,314678;336200,316662;334641,318645;332232,320629;328291,324991;328405,325446;324295,329697;319902,332814;316358,335647;313002,338099;313524,338056;317209,335364;320752,332530;325146,329413;329256,325163;329114,324596;333082,320204;335492,318220;337051,316237;338468,314253;342578,309436;346405,304477;352215,295693;357459,286767;361569,280108;365396,273307;366813,270756;367947,268348;369789,263814;373758,255171;375317,249362;379143,237744;380844,228677;383112,217767;383623,215851;383253,215783;383395,212241;386513,208983;384863,215857;384863,215857;386513,208983;387789,207566;386938,209408;386744,213268;386655,216917;385238,221277;385238,221775;386938,216917;387222,209408;387883,207976;381694,201473;380766,203668;380419,206857;379972,205367;379808,205578;380277,207141;379994,209408;380561,211250;381000,211225;380702,210258;380986,207991;381694,201473;393600,197648;393883,197790;393741,203740;393883,207849;393458,215358;393033,219609;391757,225843;391332,231085;389206,240720;387222,249079;383679,250637;383962,249787;384529,243837;386655,237603;388356,236611;388356,236611;390198,225843;391190,220742;392041,215500;392749,210541;393033,205866;393174,201898;393458,199773;393600,197648;19961,131954;20031,131989;20038,131970;28512,111646;25394,117455;22843,119581;22837,119716;22590,125140;22597,125127;22843,119722;25394,117597;28512,111788;28618,111859;28671,111753;30212,99320;28228,100737;25252,106971;25933,107515;25955,107420;25394,106971;28370,100737;30127,99482;41125,91244;40946,91387;40186,94308;39708,95778;26669,119581;24827,125390;23126,131340;19441,143808;17032,152309;15898,158685;15331,161944;14906,165203;13630,173987;13205,179371;13914,185038;14246,181950;14197,180929;14764,174979;16040,166194;17051,164981;18520,155152;18449,153443;19849,149430;20682,146061;20433,146642;19583,146359;17457,152451;17599,155851;16606,162369;16465,163502;15048,165203;15473,161944;16040,158685;17173,152309;19583,143808;23268,131340;24968,125390;26811,119581;39850,95778;41125,91244;43677,77076;43676,77076;44385,77642;44385,77642;69215,56904;69187,56926;69105,57019;67947,58232;67654,58657;67463,58873;66636,60074;57991,70275;55581,73109;53172,76084;42518,87856;53314,75942;55723,72967;58132,70133;66778,59932;67654,58657;69105,57019;72812,47134;71589,47560;70679,47898;70463,48172;68904,49589;64935,52139;62243,55115;59692,58090;57991,59649;57933,59576;56326,61508;53597,64891;49204,69708;49912,70558;49926,70546;49345,69850;53739,65032;58132,59649;59833,58090;62384,55115;65077,52139;69045,49589;70604,48172;72305,47535;72842,47368;278092,21536;285320,24794;288438,27345;281494,23944;278092,21536;254566,11193;260235,12468;268171,16435;254566,11193;169246,10254;166270,10626;159892,11476;153656,12893;150964,13743;147846,14593;141023,15933;139767,16435;131122,19411;122618,22811;116666,25503;112697,27061;102918,31595;98241,34571;93706,37546;86478,42930;79675,48314;73164,53992;73722,54690;75104,53742;76280,52866;80525,49164;87328,43780;94556,38396;99091,35421;103768,32445;113548,27912;117374,25928;123327,23236;131830,19835;140476,16860;144107,16147;145862,15548;169739,10398;219931,7208;222961,7509;227071,8926;223953,8501;217433,7226;219931,7208;236425,6092;242235,6517;249322,9351;240535,7792;236425,6092;189017,6057;172648,6942;161309,8501;155924,9918;151247,11618;144727,12468;120067,21961;111138,25928;108445,26920;106036,28195;101501,30603;94415,34287;89029,38538;73439,50722;70181,53555;66994,56464;67061,56532;42543,85293;37582,92094;35314,96203;33047,100028;28795,107962;24170,115248;24118,115472;22559,119722;21425,121706;21142,121989;19884,126169;19583,128648;19299,132190;17315,137999;15473,143808;13489,152309;12355,160102;11646,167894;12638,162510;12730,162066;12922,159960;14055,152168;14410,152286;14441,152154;14056,152026;16040,143525;17882,137716;19857,131934;19725,131907;20008,128365;21567,121706;22701,119722;22739,119619;24260,115472;28937,108104;33189,100170;35456,96345;37724,92236;42684,85435;67203,56673;73722,50723;89312,38538;94698,34287;101784,30604;106320,28195;108729,26920;111422,25928;120351,21961;145011,12468;151530,11618;156207,9918;161593,8501;172931,6942;189301,6110;202458,6551;208930,0;215591,425;222394,1133;226929,2267;229905,3684;233590,2975;239117,4250;242519,5242;242377,5384;242235,6376;236425,5951;234440,5384;232456,4959;228630,4109;224803,3259;220835,2692;216441,2692;212898,2692;207371,2692;207111,2609;204678,3825;205528,5242;214032,6942;210248,7008;210312,7013;214315,6942;217717,7368;224236,8643;227354,9068;232598,10201;237984,11335;243228,12610;248471,14168;251023,14877;253574,15727;253607,15757;255436,16072;259869,17719;260489,18657;260660,18702;264628,20261;268030,21677;271431,23236;273982,24653;275683,25503;277525,26495;283761,30037;291698,35137;295808,37971;295927,38056;298028,39332;378010,189714;377950,190899;379569,191130;381127,192264;381836,196089;384529,200623;385663,200726;385663,199631;386815,196432;386797,195806;387930,191981;389489,191981;391899,190422;392182,196656;391474,199631;390623,202465;390198,207141;390056,209549;389773,211958;389169,212361;389206,212525;389785,212139;390056,209833;390198,207424;390623,202749;391474,199915;392182,196940;393316,197790;393174,199915;392891,202040;392749,206007;392466,210683;391757,215642;390907,220884;389915,225985;388072,236752;386371,237744;384245,243978;383679,249929;383395,250779;380986,257297;380277,257863;377301,264806;380419,257863;381127,257297;376592,270190;374183,271465;373683,272464;373758,272598;374325,271465;376734,270190;375033,275007;371915,280674;370356,283508;368656,286342;367380,288467;365538,292576;363554,296543;360436,300793;357318,304760;357447,304493;353916,309294;346263,317654;344756,319971;346263,317795;353916,309436;348105,318220;345111,321355;342708,323121;342578,323321;341075,324477;341019,324879;334358,331680;327271,338198;326944,338435;324579,341456;318910,345707;313611,349679;313592,349702;318910,345848;324579,341598;319902,346273;316093,348753;313458,349865;313382,349957;310548,351799;309480,352294;306792,354474;304170,356333;300202,358883;298926,359025;297508,359655;297288,359822;299068,359167;300343,359025;295241,362850;291981,364551;288722,366109;286419,366455;286029,366676;275258,371351;274709,371476;271431,373618;273274,374185;266471,377161;267038,375177;264770,376027;262644,376735;258251,378152;257664,377448;255558,377869;253007,378436;247763,379711;247590,379791;252581,378577;255133,378010;257258,377586;258109,378294;262502,376877;264628,376169;266896,375319;266329,377302;260376,380136;260085,380054;255983,381694;252581,382686;247479,383961;245371,383784;240962,384642;240818,384953;229055,387220;226362,386511;224094,386511;220126,387787;216583,388070;213040,388212;212655,388047;209426,388619;205528,387928;205670,387787;206379,386795;203119,386370;204678,385520;209355,385378;213890,385236;220409,385378;224945,384953;233448,383111;239117,381836;243369,381694;243665,381557;239543,381694;233874,382969;225370,384811;220835,385236;214315,385095;209780,385236;205103,385378;205245,384811;206237,383395;249889,376169;279510,364976;287304,360867;291698,358600;296233,356191;304737,351091;311540,345848;324295,335931;327838,333097;331240,330122;336342,325446;338468,321904;341522,319106;341546,318930;338610,321621;336484,325163;331381,329838;327980,332814;324437,335647;311682,345565;304879,350807;296375,355908;291840,358317;287446,360584;279651,364692;250030,375885;206379,383111;203119,383111;202694,381978;199292,381836;196174,383111;187104,383253;180443,382969;177183,382686;173923,382119;175887,380026;175482,380136;168166,378781;167829,378861;153798,376310;148271,375177;143452,374327;137641,371635;130413,368943;122902,365968;124177,364976;129421,365968;131689,367951;139484,370218;154932,374185;158758,374894;162869,375602;167404,376594;172402,377674;172789,377586;177466,378294;177608,378011;184411,378294;185545,378436;196032,378436;203686,378719;212756,378011;213890,378011;214315,379144;223244,378011;229196,376594;232598,376027;234724,375744;239401,374610;243228,373760;247054,372768;254073,371554;254991,371210;247621,372485;243794,373477;239968,374327;235291,375460;233165,375744;229764,376310;220551,377161;214315,377727;213181,377727;204111,378436;196458,378152;185970,378152;184836,378011;180443,376169;178033,377727;178027,377739;180017,376452;184411,378294;177608,378010;177662,377976;173215,377302;167971,376169;163435,375177;159325,374468;155499,373760;140050,369793;132256,367526;129988,365543;124744,364551;116949,360584;114681,360725;106603,356616;105186,354066;105469,353925;110430,356616;115390,359308;116807,358458;110997,354633;106178,352508;99517,348682;93848,344998;84919,341173;81517,338339;82226,338056;85627,339048;78541,331680;74573,328422;70888,325163;66211,321337;59408,313828;58941,312370;57566,310994;52889,305894;52322,303344;50479,300793;50260,300449;48070,298951;43818,292859;41409,287192;41125,287192;37866,280958;34748,274724;31488,267498;28512,260130;31488,265089;34464,271323;35456,274724;35866,275325;35362,272701;34045,270314;31903,265498;29362,261264;26244,252763;23573,244048;22695,241508;18875,226263;17185,215196;17173,215500;17315,217767;18024,223009;18874,228393;17457,223718;16465,217767;15331,217767;14622,212383;13630,208983;12780,205724;10371,203174;9662,203174;8953,199631;8670,195098;9237,188722;9520,186455;10003,184900;9768,181354;10087,176112;10654,175050;10654,174412;9520,176537;8528,175120;6686,172570;6349,170551;6261,170728;5694,176395;5268,182063;4843,186455;4843,195523;4985,200198;5268,204874;3993,209266;3709,209266;2859,200765;2859,191981;3568,185180;4843,186454;3709,185038;3426,179938;3709,172145;3851,170020;4276,166478;5977,160102;6824,155866;6544,154860;5552,160527;3851,166903;3426,170445;3284,172570;3001,180363;3284,185463;2576,192264;2576,201048;3426,209549;3709,209549;5552,217625;6544,224284;8670,231085;12018,245710;12310,248512;12922,248512;16040,256021;17174,259847;15048,256588;12780,251488;12638,252904;11405,249083;10512,249221;9520,245962;6119,238169;3993,231227;3851,225418;2859,218617;2150,211816;591,206857;1583,180504;2576,173704;1725,170020;3426,159819;3851,157410;4985,149192;7961,143242;7253,151318;7961,149933;8386,146624;8528,142958;9804,138283;11788,131198;14197,123973;14378,123770;15473,118022;17032,113913;18874,110513;22559,103429;25535,97053;29787,88835;32905,85293;35456,80334;37582,77217;39850,76084;40417,75234;42684,70700;47078,65599;47197,67731;46877,68627;51471,63899;53739,60924;56715,58090;56972,58375;56857,58232;60542,54548;64227,51148;68195,46897;73722,42788;79675,38396;83234,35914;85627,33720;89879,31170;94415,28762;95015,28453;96558,26937;99092,25078;101873,23661;103841,23208;104194,22953;142743,7367;144174,7056;148129,5667;150857,5118;152280,5106;152806,4959;185120,708;194296,673;204111,850;204294,987;209071,425;213465,1133;217859,1983;220125,2499;217717,1842;213323,992;208930,283;20893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21" o:spid="_x0000_s1043" alt="decorative element" style="position:absolute;left:53340;width:348897;height:34417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89686,342303;188055,343181;188153,343223;203243,333394;197972,334649;190063,335652;189687,334649;195210,334147;203243,333394;216957,332080;216635,332171;216800,332139;118578,330194;124164,331637;126549,331763;133202,335025;136214,335652;136403,335715;137093,335025;139729,335778;142365,336405;147559,337613;147637,337535;153662,338538;156549,339040;159436,339291;165335,339542;173369,339417;173718,339417;174499,338978;176256,338413;178045,338382;179269,338538;179598,339417;182407,339417;181528,340672;181026,341299;179394,342052;176381,342052;172490,341801;164080,341550;157804,341048;152281,340295;146758,339417;138348,338162;131821,336029;131896,335974;128055,334774;124666,333268;120775,332014;116758,330633;118578,330194;192467,327504;190550,327797;177286,328466;181653,329002;182783,328751;190566,327873;191846,327624;204384,325686;197870,326680;200105,326743;203322,326147;228163,325396;207732,330834;218071,328532;97177,322854;111612,329002;116758,330633;120649,332013;124541,333268;127930,334774;127176,335401;125168,335025;118013,332390;114499,331010;110984,329504;106340,327873;102323,326116;99185,324485;97177,322854;103076,319717;109980,323230;109101,323732;101068,319842;103076,319717;77595,311184;86130,315953;87888,317960;83871,315827;80859,313945;77595,311184;92562,307965;92564,308000;92988,308513;93034,308298;275875,299728;275419,299766;267888,305161;260482,309177;255210,312314;252323,313568;249310,314823;245670,316705;242909,318337;238892,319968;234750,321474;233620,322603;231863,323230;227469,323983;221821,325740;216674,327371;211026,329002;203996,330759;194080,332390;193829,332766;189061,333958;189185,334021;194480,332698;194582,332390;204499,330759;211528,329002;217176,327371;222323,325740;227971,323983;232365,323230;229391,325014;229478,324987;232616,323105;234373,322477;234490,322445;235252,321599;239394,320093;243411,318462;246172,316831;249812,314949;252825,313694;254891,312796;255963,312063;261235,308926;268641,304910;60628,297993;61104,298401;61267,298484;276717,294717;276674,294747;276674,294783;276874,294811;276925,294747;279429,292844;278688,293356;278557,293492;279065,293167;50379,286524;55119,292103;51361,287594;288317,286520;288305,286524;288222,287093;286214,289351;283829,291986;283973,291953;286214,289477;288222,287218;288317,286520;62648,283695;62896,283997;62909,283956;44080,280819;47344,282952;47504,283140;48991,283469;52365,286591;57009,290355;59018,293115;60147,294496;64917,298511;63536,299640;59094,294706;58892,294747;58892,294747;63096,299416;63536,299640;64917,298511;76842,307922;74457,308675;75336,309302;71821,309428;69561,307922;67428,306291;62156,301899;57260,297507;52741,293115;50608,290982;48599,288724;49352,287720;51863,289979;54624,292112;58013,295751;58301,295998;54624,292112;51988,289979;49478,287720;46716,284332;44080,280819;320607,260868;320544,260895;319173,264184;319290,245148;315963,249951;314331,252963;312699,255723;308808,260868;305419,266012;302407,270153;302155,270307;301950,270611;302281,270404;305294,266263;308683,261119;312574,255974;314206,253214;315837,250202;319227,245309;329316,244712;328264,247065;326005,251582;328264,247065;329316,244712;332281,243426;330649,248320;327762,253590;324875,258986;322239,262374;323997,258860;325503,255347;326632,253465;328139,250955;329520,248446;332281,243426;324156,232671;321109,238031;321053,238160;324122,232761;325827,220530;322165,230532;314462,246272;313334,248054;313327,248069;310691,252586;308055,257480;305043,261244;302532,265511;287720,282199;282825,286340;282355,286697;282153,286902;280106,288570;278432,290480;272281,295123;271317,295732;268699,297865;268321,298110;267762,298637;262867,301899;257971,304910;257411,305194;254096,307347;253069,307865;252072,308549;248683,310431;245516,311673;238458,315232;221900,321405;210362,324371;219687,322603;221444,322226;227093,320219;230607,319089;236256,316203;242658,313945;246759,312337;248557,311310;250189,310808;252448,309553;253042,309141;254582,307671;257971,305663;261827,303774;263243,302903;268139,299640;270273,297633;272658,296127;278808,291484;283202,287343;288097,283203;302909,266514;304947,263050;305043,262750;308306,257731;309310,256225;310646,254374;311068,253590;313704,249073;318850,238407;323871,226989;325346,222346;339561,209422;339185,209673;339185,209673;340747,201985;340702,202207;341068,202646;342197,203901;342950,203399;342969,203303;342448,203650;341193,202521;339628,187732;339540,187736;339382,187745;339436,188342;339310,191479;338808,193361;335796,198129;335043,202270;334289,203650;333034,209673;331653,214441;330147,219084;329269,222723;328264,226487;329065,225242;329771,222597;330398,218833;331904,214190;333285,209422;334540,203399;335294,202019;336047,197878;339059,193110;337051,202772;335545,210802;332155,221091;331485,222134;331198,223695;330273,226362;326758,234016;325126,238031;324122,240164;322867,242423;319478,248446;315837,254343;311193,262248;306047,270028;302658,274419;299017,278686;297762,280442;296381,282199;294248,283956;290758,287818;290858,288222;287218,291986;283327,294747;280189,297256;277216,299428;277679,299389;280942,297005;284080,294496;287971,291735;291612,287971;291486,287469;295001,283579;297135,281823;298515,280066;299771,278309;303411,274043;306800,269651;311946,261872;316591,253967;320231,248069;323620,242046;324875,239788;325879,237655;327511,233639;331026,225985;332407,220841;335796,210551;337302,202521;339310,192859;339763,191162;339436,191102;339561,187965;342323,185079;340861,191167;340861,191167;342323,185079;343453,183825;342699,185456;342699,185456;342527,188875;342448,192106;341193,195967;341193,196408;342699,192106;342950,185456;343536,184188;338055,178429;337232,180373;336925,183197;336529,181878;336385,182064;336800,183448;336549,185456;337051,187087;337440,187065;337176,186209;337427,184201;338055,178429;348599,175041;348850,175167;348724,180437;348850,184076;348473,190726;348097,194490;346967,200011;346591,204654;344708,213186;342950,220589;339812,221970;340063,221217;340566,215947;342448,210426;343955,209548;343955,209547;345586,200011;346465,195494;347218,190851;347846,186460;348097,182319;348222,178805;348473,176923;348599,175041;17679,116861;17741,116893;17747,116875;25252,98876;22490,104021;20231,105903;20226,106023;20007,110827;20013,110815;20231,106028;22490,104146;25252,99002;25346,99064;25393,98970;26758,87960;25001,89214;22365,94735;22968,95218;22988,95133;22490,94735;25126,89214;26682,88103;36423,80808;36265,80934;35592,83521;35168,84823;23620,105903;21988,111048;20482,116318;17218,127360;15084,134888;14080,140535;13578,143421;13202,146307;12072,154086;11695,158855;12323,163874;12617,161139;12574,160235;13076,154965;14206,147185;15102,146110;16403,137406;16340,135892;17580,132338;18318,129355;18097,129869;17344,129618;15461,135014;15587,138025;14708,143797;14582,144801;13327,146307;13704,143421;14206,140535;15210,134888;17344,127360;20608,116318;22114,111048;23746,105903;35294,84823;36423,80808;38683,68260;38683,68260;39310,68762;39310,68762;61301,50395;61277,50414;61204,50497;60179,51571;59919,51948;59750,52139;59018,53202;51361,62237;49227,64746;47093,67381;37661,77802;47218,67256;49352,64621;51486,62111;59143,53077;59919,51948;61204,50497;64488,41743;63404,42120;62598,42419;62407,42662;61026,43917;57511,46176;55126,48811;52867,51446;51361,52826;51309,52762;49886,54473;47469,57469;43578,61735;44206,62488;44218,62477;43704,61860;47595,57594;51486,52826;52992,51446;55252,48811;57637,46176;61151,43917;62532,42662;64038,42098;64514,41950;246298,19073;252699,21959;255461,24217;249310,21206;246298,19073;225461,9913;230482,11042;237511,14555;225461,9913;149896,9081;147260,9411;141612,10164;136089,11418;133704,12171;130942,12924;124899,14111;123787,14555;116131,17190;108599,20202;103327,22586;99813,23966;91151,27981;87009,30617;82992,33251;76591,38020;70566,42788;64799,47816;65294,48434;66518,47595;67559,46819;71319,43541;77344,38773;83745,34004;87762,31369;91905,28734;100566,24719;103955,22962;109227,20578;116758,17567;124415,14932;127631,14300;129185,13769;150333,9209;194786,6384;197469,6650;201110,7905;198348,7529;192574,6399;194786,6384;209394,5395;214540,5772;220817,8281;213034,6901;209394,5395;167407,5364;152909,6148;142867,7529;138097,8783;133955,10289;128181,11042;106340,19449;98432,22962;96047,23841;93913,24970;89896,27103;83620,30365;78850,34130;65043,44921;62157,47429;59334,50006;59394,50065;37679,75537;33285,81560;31277,85199;29269,88587;25503,95614;21407,102066;21361,102264;19980,106028;18976,107785;18725,108036;17611,111738;17344,113934;17093,117070;15336,122215;13704,127360;11946,134888;10942,141790;10315,148691;11193,143923;11275,143529;11444,141664;12448,134763;12763,134868;12790,134751;12449,134637;14206,127109;15838,121964;17587,116843;17469,116820;17721,113683;19101,107785;20105,106028;20139,105937;21486,102264;25628,95739;29394,88713;31402,85325;33411,81686;37804,75663;59520,50191;65294,44921;79101,34130;83871,30366;90147,27103;94164,24970;96298,23841;98683,22962;106591,19449;128432,11042;134206,10289;138348,8783;143118,7529;153160,6148;167658,5411;179311,5802;185043,0;190942,376;196967,1004;200984,2008;203620,3262;206884,2635;211779,3764;214791,4643;214666,4768;214540,5646;209394,5270;207637,4768;205879,4392;202490,3639;199101,2886;195586,2384;191695,2384;188557,2384;183662,2384;183432,2311;181277,3388;182030,4643;189561,6148;186210,6207;186266,6211;189812,6148;192825,6525;198599,7654;201361,8031;206005,9034;210775,10038;215419,11167;220064,12548;222323,13175;224582,13928;224611,13955;226232,14234;230158,15692;230707,16523;230859,16563;234373,17943;237386,19198;240398,20578;242658,21833;244164,22586;245796,23464;251319,26601;258348,31118;261988,33628;262093,33703;263954,34833;334792,168014;334738,169064;336172,169269;337553,170273;338181,173661;340565,177676;341570,177767;341570,176798;342590,173964;342574,173410;343578,170022;344959,170022;347093,168642;347344,174163;346716,176798;345963,179307;345586,183448;345461,185581;345210,187714;344675,188071;344708,188216;345221,187874;345461,185832;345586,183699;345963,179558;346716,177049;347344,174414;348348,175167;348222,177049;347971,178931;347846,182444;347595,186585;346967,190977;346214,195619;345335,200137;343704,209673;342197,210551;340314,216072;339812,221342;339561,222095;337427,227867;336800,228369;334164,234517;336925,228369;337553,227867;333536,239286;331402,240415;330960,241300;331026,241419;331528,240415;333662,239286;332155,243552;329394,248571;328013,251081;326507,253590;325377,255472;323745,259111;321988,262624;319227,266389;316465,269902;316580,269665;313452,273917;306674,281321;305340,283373;306674,281446;313452,274043;308306,281822;305654,284599;303526,286163;303411,286340;302080,287363;302030,287720;296130,293743;289854,299515;289564,299725;287469,302401;282448,306165;277756,309683;277739,309704;282448,306291;287469,302526;283327,306667;279954,308863;277620,309848;277553,309930;275042,311561;274096,311999;271716,313929;269394,315576;265879,317835;264750,317960;263494,318518;263299,318666;264875,318086;266005,317960;261486,321348;258599,322854;255712,324234;253673,324540;253327,324736;243787,328877;243301,328987;240398,330884;242030,331386;236005,334021;236507,332265;234499,333017;232616,333645;228725,334900;228205,334276;226340,334649;224080,335151;219436,336280;219283,336351;223704,335276;225963,334774;227846,334398;228599,335025;232490,333770;234373,333143;236381,332390;235879,334147;230607,336656;230349,336584;226716,338036;223704,338915;219185,340044;217318,339887;213412,340647;213285,340922;202867,342930;200482,342303;198473,342303;194959,343432;191821,343683;188683,343808;188342,343662;185482,344169;182030,343557;182156,343432;182783,342554;179896,342177;181277,341424;185419,341299;189436,341173;195210,341299;199227,340922;206758,339291;211779,338162;215545,338036;215807,337915;212156,338037;207135,339166;199603,340797;195586,341173;189812,341048;185796,341173;181653,341299;181779,340797;182658,339542;221319,333143;247553,323230;254457,319591;258348,317584;262365,315451;269896,310933;275921,306291;287218,297507;290356,294998;293369,292363;297888,288222;299771,285085;302475,282607;302497,282451;299896,284834;298013,287971;293494,292112;290482,294747;287344,297256;276047,306040;270022,310682;262490,315200;258474,317333;254582,319340;247679,322979;221444,332892;182783,339291;179896,339291;179520,338288;176507,338162;173746,339291;165712,339417;159813,339166;156925,338915;154038,338413;155777,336559;155419,336656;148940,335457;148641,335527;136214,333268;131319,332265;127051,331512;121905,329128;115503,326744;108850,324108;109980,323230;114624,324108;116633,325865;123536,327873;137218,331386;140607,332014;144248,332641;148264,333519;152691,334476;153034,334398;157176,335025;157302,334774;163327,335025;164331,335151;173620,335151;180398,335401;188432,334774;189436,334774;189812,335778;197720,334774;202992,333519;206005,333017;207888,332766;212030,331763;215419,331010;218808,330131;225025,329056;225838,328751;219310,329880;215921,330759;212532,331512;208390,332516;206507,332766;203495,333268;195335,334021;189812,334523;188808,334523;180775,335151;173997,334900;164708,334900;163704,334774;159813,333143;157679,334523;157673,334534;159436,333394;163327,335025;157302,334774;157350,334743;153411,334147;148767,333143;144750,332265;141110,331637;137720,331010;124038,327496;117135,325489;115126,323732;110482,322854;103578,319340;101570,319466;94415,315827;93160,313568;93411,313443;97804,315827;102197,318211;103453,317458;98306,314070;94038,312188;88139,308800;83118,305538;75210,302150;72198,299640;72825,299389;75838,300268;69561,293743;66047,290857;62783,287971;58641,284583;52616,277933;52203,276641;50984,275423;46842,270906;46340,268647;44708,266389;44514,266084;42574,264758;38808,259362;36674,254343;36423,254343;33536,248822;30775,243301;27888,236902;25252,230377;27888,234768;30524,240289;31402,243301;31766,243833;31319,241510;30153,239396;28256,235130;26005,231380;23243,223852;20878,216135;20101,213884;16717,200383;15221,190582;15210,190851;15336,192859;15963,197502;16716,202270;15461,198129;14582,192859;13578,192859;12951,188091;12072,185079;11319,182193;9185,179935;8557,179935;7930,176798;7679,172783;8181,167136;8432,165128;8859,163751;8651,160611;8934,155969;9436,155028;9436,154463;8432,156345;7553,155090;5921,152832;5623,151044;5545,151200;5043,156219;4666,161239;4290,165128;4290,173159;4415,177300;4666,181440;3536,185330;3285,185330;2532,177802;2532,170022;3160,163999;4289,165128;3285,163874;3034,159357;3285,152455;3411,150573;3787,147436;5294,141790;6044,138039;5796,137147;4917,142166;3411,147813;3034,150949;2909,152832;2658,159733;2909,164250;2281,170273;2281,178053;3034,185581;3285,185581;4917,192734;5796,198631;7679,204654;10644,217605;10903,220088;11444,220088;14206,226738;15210,230126;13327,227240;11319,222723;11193,223977;10101,220593;9310,220715;8432,217829;5419,210928;3536,204779;3411,199635;2532,193612;1905,187589;524,183197;1402,159858;2281,153835;1528,150573;3034,141539;3411,139406;4415,132128;7051,126858;6423,134010;7051,132784;7428,129854;7553,126607;8683,122466;10440,116192;12574,109793;12734,109613;13704,104523;15084,100884;16716,97872;19980,91598;22616,85952;26382,78674;29143,75537;31402,71146;33285,68385;35294,67381;35796,66629;37804,62613;41695,58096;41801,59984;41517,60778;45587,56590;47595,53955;50231,51446;50458,51698;50357,51571;53620,48309;56884,45297;60398,41533;65294,37894;70566,34004;73718,31806;75838,29864;79603,27605;83620,25472;84152,25199;85519,23856;87762,22209;90226,20955;91968,20554;92281,20327;126423,6525;127690,6249;131193,5019;133610,4533;134869,4522;135335,4392;163955,627;172082,596;180775,753;180937,874;185168,376;189059,1004;192951,1757;194958,2213;192825,1631;188934,878;185043,251;18504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reeform: Shape 142" o:spid="_x0000_s1044" alt="decorative element" style="position:absolute;top:53340;width:159149;height:158211;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2896f"/>
                  <v:stroke joinstyle="miter"/>
                  <v:path arrowok="t" o:connecttype="custom" o:connectlocs="86525,157353;85781,157756;85826,157776;92709,153257;90304,153834;86697,154296;86526,153834;89045,153603;92709,153257;98965,152653;98818,152695;98893,152681;54089,151786;56637,152450;57725,152507;60760,154007;62134,154296;62220,154324;62535,154007;63737,154353;64940,154642;67309,155197;67344,155161;70093,155622;71410,155853;72727,155968;75418,156084;79082,156026;79241,156026;79597,155824;80399,155565;81215,155550;81773,155622;81923,156026;83205,156026;82804,156603;82575,156891;81830,157237;80456,157237;78681,157122;74845,157007;71982,156776;69463,156430;66944,156026;63107,155449;60130,154469;60164,154443;58412,153892;56866,153200;55091,152623;53259,151988;54089,151786;87794,150550;86919,150684;80869,150992;82861,151238;83376,151123;86926,150719;87510,150605;93230,149714;90258,150171;91278,150200;92745,149926;104076,149581;94757,152081;99473,151022;44327,148412;50912,151238;53259,151988;55034,152623;56809,153200;58355,153892;58011,154180;57095,154007;53832,152796;52228,152161;50625,151469;48507,150719;46674,149912;45243,149162;44327,148412;47018,146970;50167,148585;49766,148816;46102,147028;47018,146970;35395,143048;39288,145240;40090,146163;38258,145182;36884,144317;35395,143048;42222,141568;42223,141584;42416,141820;42437,141721;125840,137781;125632,137799;122197,140279;118818,142125;116414,143567;115097,144144;113723,144721;112062,145586;110802,146336;108970,147086;107081,147778;106565,148297;105764,148585;103760,148931;101183,149739;98836,150489;96259,151239;93053,152046;88529,152796;88415,152969;86240,153517;86296,153546;88712,152937;88759,152796;93282,152046;96488,151239;99065,150489;101412,149739;103989,148931;105993,148585;104636,149405;104676,149393;106107,148528;106909,148239;106962,148224;107310,147835;109199,147143;111032,146393;112291,145643;113952,144778;115326,144201;116268,143789;116757,143452;119162,142010;122540,140164;27655,136984;27873,137172;27947,137210;126224,135478;126205,135492;126205,135508;126296,135521;126319,135492;127461,134617;127123,134852;127064,134915;127295,134765;22980,131712;25143,134276;23428,132204;131515,131710;131510,131712;131472,131973;130556,133011;129468,134223;129534,134207;130556,133069;131472,132031;131515,131710;28577,130411;28690,130550;28696,130531;20107,129089;21596,130070;21669,130156;22347,130308;23886,131742;26005,133473;26921,134742;27436,135376;29612,137222;28982,137741;26956,135473;26864,135492;26864,135492;28781,137638;28982,137741;29612,137222;35051,141548;33963,141894;34364,142183;32761,142240;31730,141548;30757,140798;28352,138779;26119,136761;24058,134742;23085,133761;22168,132723;22512,132262;23657,133300;24917,134280;26463,135953;26594,136067;24917,134280;23714,133300;22569,132262;21310,130704;20107,129089;146245,119918;146216,119930;145590,121442;145644,112692;144126,114900;143382,116284;142638,117553;140863,119918;139317,122283;137942,124186;137828,124257;137734,124397;137885,124302;139259,122398;140805,120033;142580,117668;143325,116399;144069,115015;145615,112766;150217,112492;149737,113573;148707,115650;149737,113573;150217,112492;151570,111900;150825,114150;149508,116572;148191,119053;146989,120610;147791,118995;148478,117380;148993,116515;149680,115361;150310,114208;151570,111900;147864,106956;146474,109420;146448,109479;147848,106997;148626,101375;146955,105973;143442,113208;142927,114028;142924,114035;141721,116111;140519,118361;139145,120091;138000,122052;131243,129724;129010,131627;128796,131791;128704,131885;127770,132652;127006,133531;124201,135665;123761,135944;122567,136925;122395,137038;122139,137280;119906,138780;117673,140164;117418,140294;115906,141284;115437,141522;114982,141837;113436,142702;111992,143272;108772,144908;101220,147746;95956,149109;100210,148297;101012,148124;103588,147201;105191,146682;107768,145355;110688,144317;112559,143578;113379,143106;114123,142875;115154,142298;115425,142108;116127,141433;117673,140510;119432,139641;120078,139241;122311,137741;123285,136818;124372,136126;127178,133992;129182,132089;131415,130185;138171,122514;139101,120921;139145,120783;140634,118476;141092,117784;141701,116933;141893,116572;143096,114496;145443,109593;147733,104344;148406,102210;154891,96269;154719,96384;154719,96384;155431,92850;155411,92952;155578,93154;156093,93731;156436,93500;156445,93456;156207,93616;155635,93096;154921,86298;154881,86300;154809,86304;154833,86579;154776,88021;154547,88886;153173,91078;152829,92981;152486,93616;151913,96384;151283,98576;150596,100710;150195,102383;149737,104113;150103,103541;150425,102325;150711,100595;151398,98461;152028,96269;152600,93500;152944,92866;153287,90962;154662,88770;153745,93212;153058,96903;151512,101633;151207,102112;151076,102830;150654,104056;149050,107574;148306,109420;147848,110401;147275,111439;145729,114208;144069,116919;141950,120552;139603,124129;138057,126147;136396,128109;135824,128916;135194,129724;134221,130531;132629,132307;132675,132492;131014,134223;129239,135492;127808,136645;126452,137644;126663,137626;128151,136530;129583,135376;131358,134107;133018,132377;132961,132146;134564,130358;135538,129551;136167,128743;136740,127936;138401,125974;139946,123956;142294,120379;144412,116746;146073,114035;147619,111266;148191,110228;148650,109247;149394,107401;150997,103883;151627,101518;153173,96788;153860,93096;154776,88655;154983,87875;154833,87848;154891,86406;156150,85079;155483,87877;155483,87877;156150,85079;156666,84502;156322,85252;156322,85252;156243,86824;156207,88309;155635,90084;155635,90287;156322,88309;156436,85252;156703,84669;154203,82022;153828,82915;153688,84214;153508,83607;153441,83693;153631,84329;153516,85252;153745,86002;153923,85992;153803,85598;153917,84675;154203,82022;159013,80464;159128,80522;159070,82945;159128,84617;158956,87674;158784,89405;158269,91943;158097,94077;157238,97999;156436,101402;155005,102037;155120,101691;155349,99268;156207,96730;156895,96327;156895,96327;157639,91943;158040,89866;158383,87732;158670,85713;158784,83810;158841,82195;158956,81330;159013,80464;8064,53720;8093,53734;8095,53726;11519,45452;10259,47817;9228,48682;9226,48738;9126,50946;9129,50941;9228,48740;10259,47875;11519,45510;11562,45539;11583,45496;12206,40434;11404,41011;10202,43549;10477,43771;10486,43732;10259,43549;11461,41011;12171,40500;16614,37146;16542,37205;16235,38394;16042,38992;10774,48682;10030,51047;9343,53470;7854,58546;6881,62007;6423,64602;6194,65929;6022,67256;5507,70832;5335,73024;5621,75331;5755,74074;5736,73658;5965,71236;6480,67659;6889,67165;7482,63164;7453,62468;8019,60834;8356,59463;8255,59699;7911,59584;7053,62064;7110,63449;6709,66102;6652,66563;6079,67256;6251,65929;6480,64602;6938,62007;7911,58546;9400,53470;10087,51047;10831,48682;16099,38992;16614,37146;17645,31378;17645,31378;17931,31609;17931,31609;27962,23166;27951,23175;27918,23213;27450,23707;27332,23880;27255,23968;26921,24457;23428,28610;22455,29763;21481,30974;17179,35765;21539,30917;22512,29705;23485,28552;26978,24399;27332,23880;27918,23213;29416,19189;28922,19362;28554,19500;28467,19611;27837,20188;26234,21226;25146,22438;24115,23649;23428,24284;23405,24254;22755,25041;21653,26418;19878,28379;20164,28725;20170,28720;19935,28437;21710,26475;23485,24284;24172,23649;25203,22438;26291,21226;27894,20188;28524,19611;29211,19352;29428,19284;112348,8767;115269,10094;116528,11132;113723,9748;112348,8767;102844,4557;105134,5076;108340,6691;102844,4557;68375,4175;67173,4326;64596,4672;62077,5249;60989,5595;59729,5941;56973,6487;56465,6691;52973,7902;49537,9287;47133,10383;45529,11017;41579,12863;39689,14074;37857,15285;34937,17477;32188,19669;29558,21981;29784,22265;30342,21879;30817,21522;32532,20015;35280,17823;38200,15631;40033,14420;41922,13209;45873,11363;47419,10556;49824,9460;53259,8075;56752,6864;58219,6574;58928,6330;68574,4233;88852,2934;90075,3057;91736,3634;90476,3461;87842,2942;88852,2934;95515,2480;97862,2653;100725,3807;97175,3172;95515,2480;76362,2466;69749,2826;65169,3461;62993,4038;61103,4730;58469,5076;48507,8940;44900,10556;43812,10959;42838,11478;41006,12459;38143,13959;35967,15689;29669,20650;28353,21803;27065,22987;27093,23015;17187,34724;15183,37492;14267,39165;13351,40722;11633,43953;9765,46919;9744,47010;9114,48740;8656,49548;8541,49663;8033,51365;7911,52374;7797,53816;6995,56181;6251,58546;5449,62007;4991,65179;4705,68351;5106,66160;5143,65979;5220,65121;5678,61949;5822,61997;5834,61944;5678,61891;6480,58430;7224,56065;8022,53711;7969,53701;8083,52259;8713,49548;9171,48740;9186,48698;9801,47010;11690,44010;13408,40780;14324,39223;15240,37550;17244,34781;27150,23072;29784,20650;36082,15689;38258,13959;41121,12459;42953,11478;43926,10959;45014,10556;48621,8940;58584,5076;61218,4730;63107,4038;65283,3461;69864,2826;76477,2487;81792,2667;84407,0;87098,173;89846,461;91679,923;92881,1500;94370,1211;96603,1730;97977,2134;97920,2192;97862,2596;95515,2423;94713,2192;93912,2019;92366,1673;90820,1327;89217,1096;87442,1096;86010,1096;83777,1096;83672,1062;82689,1557;83033,2134;86468,2826;84939,2853;84965,2855;86583,2826;87957,2999;90591,3518;91850,3692;93969,4153;96145,4614;98263,5134;100382,5768;101412,6056;102443,6403;102456,6415;103195,6543;104986,7214;105237,7595;105306,7614;106909,8248;108283,8825;109657,9460;110688,10036;111375,10383;112119,10786;114639,12228;117845,14305;119506,15458;119554,15493;120402,16012;152715,77234;152691,77717;153345,77811;153974,78273;154261,79830;155349,81676;155807,81718;155807,81272;156272,79969;156265,79715;156723,78157;157353,78157;158326,77523;158440,80061;158154,81272;157811,82426;157639,84329;157582,85310;157467,86290;157223,86454;157238,86521;157472,86364;157582,85425;157639,84444;157811,82541;158154,81387;158440,80176;158899,80522;158841,81387;158727,82253;158669,83868;158555,85771;158269,87790;157925,89924;157524,92001;156780,96384;156093,96788;155234,99326;155005,101749;154891,102095;153917,104748;153631,104979;152428,107805;153688,104979;153974,104748;152142,109997;151169,110516;150967,110923;150997,110977;151226,110516;152199,109997;151512,111958;150253,114265;149623,115419;148936,116572;148420,117438;147676,119110;146875,120725;145615,122456;144355,124071;144408,123962;142981,125917;139889,129320;139280,130263;139889,129378;142981,125974;140634,129551;139424,130827;138453,131546;138400,131627;137793,132098;137771,132262;135080,135030;132217,137684;132084,137780;131129,139010;128839,140741;126698,142358;126690,142367;128839,140798;131129,139068;129239,140971;127701,141981;126636,142434;126605,142471;125460,143221;125029,143422;123943,144310;122884,145067;121281,146105;120765,146163;120192,146419;120103,146487;120823,146220;121338,146163;119277,147720;117960,148412;116643,149047;115713,149187;115555,149277;111203,151181;110981,151232;109657,152104;110402,152334;107653,153546;107882,152738;106966,153084;106107,153373;104332,153949;104095,153663;103245,153834;102214,154065;100095,154584;100026,154617;102042,154122;103073,153892;103932,153719;104275,154007;106050,153430;106909,153142;107825,152796;107596,153603;105191,154757;105073,154724;103416,155391;102042,155795;99981,156314;99129,156242;97348,156591;97290,156718;92537,157641;91450,157353;90533,157353;88930,157872;87499,157987;86067,158045;85912,157978;84607,158211;83033,157929;83090,157872;83376,157468;82059,157295;82689,156949;84579,156891;86411,156834;89045,156891;90877,156718;94312,155968;96603,155449;98320,155391;98440,155336;96775,155392;94484,155911;91049,156660;89217,156834;86583,156776;84751,156834;82861,156891;82918,156660;83319,156084;100954,153142;112921,148585;116070,146912;117845,145990;119677,145009;123113,142933;125861,140798;131014,136761;132446,135607;133820,134396;135881,132492;136740,131050;137974,129911;137984,129839;136797,130935;135938,132377;133877,134280;132503,135492;131072,136645;125918,140683;123170,142817;119735,144894;117902,145874;116127,146797;112978,148470;101012,153027;83376,155968;82059,155968;81888,155507;80513,155449;79254,155968;75589,156026;72898,155911;71581,155795;70264,155565;71058,154712;70894,154757;67939,154206;67802,154238;62134,153200;59901,152738;57954,152392;55607,151296;52687,150200;49652,148989;50167,148585;52286,148989;53202,149796;56351,150719;62592,152334;64138,152623;65798,152911;67631,153315;69650,153755;69806,153719;71696,154007;71753,153892;74501,154007;74960,154065;79197,154065;82288,154180;85953,153892;86411,153892;86583,154353;90190,153892;92595,153315;93969,153084;94828,152969;96717,152507;98263,152161;99809,151758;102645,151263;103016,151123;100038,151642;98492,152046;96946,152392;95057,152854;94198,152969;92824,153200;89102,153546;86583,153776;86125,153776;82460,154065;79368,153949;75131,153949;74673,153892;72898,153142;71925,153776;71922,153781;72727,153257;74502,154007;71753,153892;71775,153878;69978,153603;67860,153142;66027,152738;64367,152450;62821,152161;56580,150546;53431,149623;52515,148816;50396,148412;47247,146797;46331,146855;43067,145182;42495,144144;42609,144086;44613,145182;46617,146278;47190,145932;44842,144375;42896,143509;40204,141952;37914,140452;34307,138895;32933,137741;33219,137626;34593,138030;31730,135030;30127,133704;28638,132377;26749,130820;24001,127762;23812,127169;23256,126609;21367,124532;21138,123494;20393,122456;20305,122316;19420,121706;17702,119226;16729,116919;16614,116919;15298,114381;14038,111843;12721,108901;11519,105902;12721,107920;13923,110458;14324,111843;14490,112087;14286,111019;13754,110047;12889,108087;11862,106363;10602,102902;9523,99355;9169,98320;7625,92114;6943,87608;6938,87732;6995,88655;7282,90789;7625,92981;7053,91078;6652,88655;6194,88655;5907,86463;5507,85079;5163,83752;4190,82714;3903,82714;3617,81272;3503,79426;3732,76831;3846,75908;4041,75275;3946,73831;4075,71697;4304,71264;4304,71005;3846,71870;3445,71293;2701,70255;2565,69433;2529,69505;2300,71812;2128,74120;1957,75908;1957,79599;2014,81503;2128,83406;1613,85194;1499,85194;1155,81733;1155,78157;1441,75389;1956,75907;1499,75331;1384,73254;1499,70082;1556,69217;1728,67775;2415,65179;2757,63455;2644,63045;2243,65352;1556,67948;1384,69390;1327,70255;1212,73427;1327,75504;1041,78273;1041,81849;1384,85310;1499,85310;2243,88597;2644,91308;3503,94077;4855,100031;4973,101172;5220,101172;6480,104229;6938,105786;6079,104460;5163,102383;5106,102960;4608,101404;4247,101460;3846,100134;2472,96961;1613,94135;1556,91770;1155,89001;869,86232;239,84214;640,73485;1041,70716;697,69217;1384,65064;1556,64083;2014,60738;3216,58315;2930,61603;3216,61039;3388,59692;3445,58200;3961,56296;4762,53412;5736,50470;5809,50388;6251,48048;6881,46375;7625,44991;9114,42107;10316,39511;12034,36166;13294,34724;14324,32705;15183,31436;16099,30974;16328,30628;17244,28783;19019,26706;19068,27574;18938,27939;20794,26014;21710,24803;22913,23649;23016,23765;22970,23707;24459,22207;25947,20823;27551,19092;29784,17419;32188,15631;33626,14621;34593,13728;36311,12690;38143,11709;38386,11583;39009,10967;40033,10209;41156,9633;41951,9448;42094,9344;57668,2999;58246,2873;59844,2307;60946,2084;61521,2079;61733,2019;74788,288;78495,274;82460,346;82534,402;84464,173;86239,461;88014,807;88930,1017;87957,750;86182,404;84407,115;84407,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shape id="Freeform: Shape 6" o:spid="_x0000_s1045" style="position:absolute;left:3156;top:55517;width:19946;height:1968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9321f"/>
                <v:stroke joinstyle="miter"/>
                <v:path arrowok="t" o:connecttype="custom" o:connectlocs="1084374,1957824;1075052,1962844;1075611,1963083;1161879,1906865;1131741,1914042;1086534,1919783;1084381,1914042;1115954,1911171;1161879,1906865;1240275,1899352;1238433,1899872;1239377,1899688;677874,1888564;709806,1896818;723440,1897535;761471,1916195;778693,1919783;779771,1920143;783717,1916195;798785,1920501;813855,1924089;843547,1930995;843993,1930549;878437,1936290;894940,1939161;911445,1940596;945171,1942032;991096,1941313;993089,1941313;997554,1938801;1007600,1935572;1017826,1935393;1024822,1936289;1026705,1941313;1042761,1941313;1037738,1948490;1034868,1952079;1025539,1956385;1008317,1956385;986073,1954950;937995,1953514;902116,1950644;870543,1946338;838970,1941313;790892,1934137;753579,1921937;754010,1921623;732051,1914760;712676,1906148;690432,1898971;667469,1891076;677874,1888564;1100276,1873178;1089313,1874851;1013490,1878680;1038456,1881746;1044914,1880311;1089404,1875287;1096725,1873863;1168400,1862779;1131161,1868463;1143940,1868828;1162328,1865419;1304334,1861119;1187539,1892227;1246643,1879055;555528,1846580;638048,1881746;667469,1891076;689714,1898970;711959,1906147;731333,1914759;727028,1918348;715547,1916194;674645,1901124;654553,1893229;634461,1884617;607910,1875287;584948,1865240;567009,1855910;555528,1846580;589254,1828639;628720,1848734;623698,1851604;577773,1829356;589254,1828639;443586,1779837;492381,1807108;502427,1818591;479465,1806390;462243,1795626;443586,1779837;529150,1761421;529157,1761625;531581,1764559;531847,1763330;1577091,1714311;1574485,1714528;1531430,1745388;1489093,1768354;1458955,1786295;1442451,1793472;1425229,1800649;1404419,1811414;1388632,1820744;1365670,1830074;1341990,1838686;1335532,1845145;1325486,1848734;1300371,1853040;1268080,1863087;1238659,1872417;1206368,1881747;1166184,1891794;1109496,1901124;1108061,1903277;1080805,1910092;1081511,1910454;1111779,1902885;1112366,1901124;1169055,1891794;1209239,1881747;1241530,1872417;1270951,1863087;1303241,1853040;1328357,1848734;1311355,1858936;1311852,1858781;1329792,1848016;1339838,1844428;1340507,1844242;1344861,1839403;1368541,1830791;1391503,1821462;1407290,1812132;1428099,1801367;1445321,1794190;1457131,1789055;1463261,1784860;1493399,1766919;1535736,1743953;346591,1704386;349315,1706723;350245,1707197;1581907,1685651;1581661,1685821;1581661,1686026;1582801,1686188;1583096,1685821;1597410,1674938;1593173,1677866;1592424,1678644;1595329,1676784;288000,1638789;315101,1670703;293612,1644913;1648216,1638768;1648152,1638791;1647677,1642043;1636196,1654961;1622562,1670032;1623384,1669843;1636196,1655678;1647677,1642760;1648216,1638768;358137,1622607;359558,1624338;359629,1624101;251994,1606158;270651,1618359;271567,1619438;280068,1621320;299353,1639171;325904,1660702;337385,1676491;343843,1684385;371110,1707351;363217,1713810;337823,1685589;336668,1685821;360699,1712526;363217,1713810;371111,1707351;439280,1761176;425647,1765482;430670,1769071;410577,1769788;397661,1761176;385463,1751847;355325,1726728;327339,1701610;301506,1676491;289308,1664290;277826,1651372;282132,1645631;296483,1658549;312270,1670749;331644,1691562;333291,1692975;312270,1670749;297201,1658549;282849,1645631;267062,1626253;251994,1606158;1832812,1492048;1832448,1492204;1824611,1511017;1825278,1402138;1806262,1429610;1796933,1446834;1787605,1462623;1765360,1492048;1745986,1521473;1728764,1545156;1727328,1546034;1726153,1547775;1728046,1546592;1745268,1522909;1764643,1493484;1786887,1464059;1796216,1448270;1805544,1431046;1824919,1403056;1899547,1392292;1890218,1420281;1873714,1450423;1857210,1481283;1842141,1500660;1852187,1480565;1860798,1460470;1867256,1449706;1875866,1435352;1883760,1420999;1899547,1392292;1853100,1330773;1835682,1361431;1835362,1362168;1852904,1331289;1862653,1261334;1841718,1318539;1797681,1408566;1791234,1418761;1791193,1418845;1776123,1444682;1761054,1472671;1743833,1494202;1729481,1518603;1644807,1614053;1616821,1637737;1614136,1639779;1612978,1640951;1601276,1650492;1591707,1661420;1556545,1687974;1551036,1691455;1536071,1703656;1533910,1705060;1530712,1708069;1502727,1726729;1474741,1743953;1471538,1745577;1452590,1757886;1446716,1760849;1441016,1764765;1421641,1775531;1403538,1782631;1363192,1802985;1268535,1838294;1202574,1855256;1255881,1845145;1265927,1842991;1298218,1831509;1318310,1825050;1350601,1808543;1387197,1795625;1410644,1786429;1420924,1780554;1430251,1777684;1443168,1770507;1446562,1768147;1455367,1759742;1474741,1748259;1496783,1737453;1504880,1732469;1532865,1713810;1545064,1702327;1558698,1693715;1593859,1667161;1618974,1643477;1646960,1619795;1731633,1524343;1743286,1504531;1743833,1502813;1762490,1474106;1768230,1465494;1775863,1454905;1778276,1450423;1793345,1424587;1822766,1363584;1851469,1298276;1859901,1271721;1941165,1197801;1939013,1199236;1939013,1199236;1947943,1155267;1947686,1156537;1949776,1159047;1956235,1166223;1960540,1163353;1960649,1162802;1957670,1164788;1950494,1158328;1941547,1073741;1941046,1073769;1940139,1073820;1940448,1077231;1939731,1095174;1936861,1105938;1919639,1133210;1915334,1156894;1911028,1164788;1903852,1199236;1895959,1226508;1887348,1253062;1882325,1273875;1876584,1295405;1881163,1288283;1885195,1273157;1888783,1251626;1897394,1225073;1905287,1197801;1912463,1163353;1916769,1155458;1921074,1131775;1938296,1104503;1926815,1159764;1918204,1205695;1898829,1264545;1894997,1270507;1893358,1279437;1888066,1294688;1867974,1338466;1858645,1361431;1852904,1373632;1845728,1386550;1826354,1420999;1805544,1454729;1778994,1499943;1749573,1544439;1730199,1569557;1709389,1593958;1702213,1604006;1694320,1614053;1682121,1624101;1662170,1646194;1662746,1648502;1641937,1670032;1619692,1685821;1601753,1700174;1584758,1712595;1587401,1712375;1606058,1698739;1623998,1684385;1646242,1668597;1667052,1647066;1666334,1644196;1686427,1621948;1698626,1611901;1706519,1601853;1713694,1591806;1734504,1567405;1753879,1542286;1783300,1497790;1809850,1452576;1830660,1418845;1850034,1384397;1857210,1371479;1862950,1359279;1872279,1336313;1892371,1292534;1900264,1263110;1919639,1204260;1928250,1158329;1939731,1103068;1942320,1093361;1940448,1093020;1941165,1075079;1956952,1058572;1948597,1093393;1948597,1093393;1956953,1058573;1963411,1051395;1959105,1060725;1958119,1080281;1957670,1098762;1950494,1120845;1950494,1123368;1959105,1098762;1960540,1060725;1963886,1053475;1932555,1020535;1927853,1031651;1926097,1047807;1923833,1040260;1923005,1041325;1925380,1049242;1923944,1060725;1926815,1070055;1929039,1069931;1927532,1065031;1928967,1053548;1932555,1020535;1992832,1001158;1994267,1001875;1993549,1032017;1994267,1052830;1992114,1090867;1989961,1112397;1983503,1143975;1981350,1170529;1970586,1219331;1960540,1261674;1942601,1269569;1944037,1265263;1946907,1235120;1957670,1203542;1966281,1198519;1966281,1198518;1975610,1143975;1980632,1118139;1984938,1091585;1988526,1066466;1989961,1042783;1990679,1022688;1992114,1011923;1992832,1001158;101064,668396;101421,668574;101455,668474;144357,565529;128571,594953;115654,605719;115623,606406;114374,633880;114411,633815;115654,606436;128571,595670;144357,566246;144895,566605;145164,566067;152967,503091;142921,510267;127853,541845;131300,544604;131412,544119;128571,541845;143639,510267;152535,503913;208221,462183;207315,462909;203467,477703;201045,485149;135028,605719;125700,635143;117089,665285;98432,728441;86233,771501;80493,803797;77622,820303;75469,836810;69012,881306;66858,908578;70447,937285;72128,921643;71882,916472;74752,886330;81210,841834;86332,835686;93770,785903;93409,777243;100498,756917;104716,739851;103455,742794;99150,741359;88386,772219;89104,789444;84080,822457;83363,828198;76187,836810;78340,820303;81210,803797;86951,771501;99150,728441;117807,665285;126418,635143;135746,605719;201763,485149;208221,462183;221138,390416;221138,390416;224725,393286;224725,393286;350440,288238;350302,288348;349883,288822;344023,294964;342541,297120;341573,298214;337385,304295;293613,355967;281414,370321;269215,385392;215274,445020;269933,384674;282131,369603;294330,355249;338102,303577;342541,297120;349883,288822;368655,238750;362462,240908;357856,242618;356760,244009;348866,251186;328774,264104;315140,279176;302224,294246;293613,302141;293321,301775;285181,311561;271368,328696;249123,353097;252711,357402;252779,357342;249841,353814;272085,329413;294330,302141;302941,294247;315857,279176;329491,264105;349583,251187;357477,244010;366088,240781;368806,239937;1408007,109087;1444603,125593;1460390,138511;1425229,121287;1408007,109087;1288890,56696;1317593,63155;1357777,83250;1288890,56696;856910,51942;841841,53825;809549,58131;777976,65308;764343,69614;748556,73920;714011,80707;707654,83250;663882,98321;620827,115545;590689,129182;570597,137076;521084,160041;497404,175113;474442,190184;437845,217455;403402,244727;370437,273488;373264,277023;380260,272223;386215,267784;407707,249033;442151,221762;478747,194490;501709,179418;525390,164347;574902,141382;594277,131334;624415,117698;667469,100474;711241,85403;729628,81791;738511,78755;859407,52670;1113532,36511;1128870,38036;1149680,45213;1133893,43061;1100885,36601;1113532,36511;1197040,30860;1226460,33012;1262339,47366;1217849,39472;1197040,30860;957011,30680;874131,35166;816725,43060;789457,50237;765777,58849;732768,63155;607910,111239;562703,131334;549069,136358;536871,142817;513908,155017;478030,173677;450762,195207;371828,256927;355333,271273;339195,286010;339537,286352;215397,432040;190281,466489;178800,487302;167319,506679;145792,546868;122375,583774;122112,584906;114218,606436;108478,616483;107043,617919;100675,639090;99150,651650;97715,669591;87669,699017;78340,728441;68294,771501;62553,810974;58965,850446;63988,823174;64454,820923;65423,810256;71164,770784;72961,771384;73117,770717;71165,770066;81211,727006;90539,697580;100539,668291;99868,668156;101303,650215;109196,616483;114936,606436;115129,605912;122830,584906;146510,547586;168037,507397;179518,488020;190999,467207;216115,432758;340255,287070;373264,256928;452197,195208;479465,173678;515343,155018;538306,142817;550505,136358;564139,131334;609346,111239;734204,63155;767213,58849;790892,50237;818160,43061;875566,35166;958446,30949;1025063,33185;1057830,0;1091556,2153;1126000,5741;1148962,11483;1164032,18660;1182689,15071;1210674,21530;1227895,26554;1227178,27272;1226460,32295;1197040,30142;1186994,27272;1176948,25118;1157573,20812;1138199,16506;1118107,13635;1095862,13635;1077923,13635;1049938,13635;1048623,13216;1036303,19377;1040609,26554;1083663,35166;1064504,35500;1064827,35525;1085098,35166;1102320,37319;1135329,43778;1151115,45931;1177666,51673;1204934,57414;1231484,63873;1258034,71768;1270951,75356;1283867,79662;1284034,79814;1293296,81411;1315743,89754;1318878,94505;1319746,94733;1339838,102627;1357060,109804;1374282,117699;1387198,124876;1395809,129182;1405137,134205;1436710,152147;1476895,177984;1497705,192337;1498307,192767;1508942,199229;1913898,960968;1913596,966974;1921791,968145;1929684,973886;1933273,993263;1946906,1016229;1952647,1016751;1952647,1011205;1958481,994999;1958387,991828;1964128,972451;1972022,972451;1984220,964557;1985655,996134;1982068,1011205;1977762,1025559;1975609,1049242;1974892,1061443;1973457,1073643;1970397,1075684;1970586,1076513;1973518,1074559;1974892,1062878;1975609,1050678;1977762,1026994;1982068,1012641;1985655,997570;1991396,1001876;1990679,1012641;1989243,1023406;1988525,1043501;1987090,1067184;1983503,1092303;1979197,1118857;1974174,1144693;1964846,1199236;1956235,1204260;1945471,1235838;1942601,1265981;1941165,1270287;1928967,1303300;1925379,1306170;1910310,1341336;1926097,1306170;1929684,1303300;1906722,1368608;1894523,1375067;1891994,1380128;1892371,1380808;1895241,1375067;1907440,1368608;1898829,1393009;1883042,1421716;1875149,1436069;1866538,1450423;1860080,1461188;1850752,1482001;1840706,1502096;1824919,1523626;1809132,1543721;1809790,1542366;1791910,1566687;1753161,1609030;1745532,1620769;1753161,1609747;1791910,1567404;1762490,1611900;1747330,1627779;1735161,1636726;1734504,1637737;1726896,1643591;1726611,1645631;1692884,1680079;1657006,1713092;1655347,1714296;1643372,1729599;1614669,1751129;1587843,1771252;1587746,1771369;1614669,1751847;1643372,1730317;1619692,1754000;1600407,1766559;1587067,1772194;1586683,1772660;1572332,1781989;1566924,1784496;1553317,1795536;1540041,1804955;1519949,1817873;1513491,1818591;1506313,1821782;1505198,1822630;1514208,1819309;1520667,1818591;1494834,1837968;1478330,1846581;1461826,1854475;1450168,1856224;1448192,1857346;1393656,1881029;1390875,1881661;1374282,1892511;1383610,1895382;1349166,1910454;1352036,1900406;1340555,1904712;1329792,1908300;1307547,1915477;1304575,1911909;1293912,1914042;1280996,1916912;1254446,1923372;1253571,1923779;1278844,1917630;1291760,1914759;1302523,1912606;1306829,1916194;1329074,1909018;1339837,1905430;1351318,1901124;1348448,1911171;1318310,1925525;1316833,1925111;1296066,1933419;1278844,1938443;1253011,1944901;1242337,1944005;1220012,1948349;1219285,1949926;1159726,1961408;1146092,1957820;1134611,1957820;1114519,1964279;1096580,1965714;1078640,1966432;1076691,1965597;1060342,1968495;1040609,1964996;1041327,1964279;1044914,1959255;1028410,1957102;1036303,1952796;1059984,1952078;1082946,1951361;1115954,1952078;1138916,1949926;1181971,1940595;1210674,1934137;1232201,1933419;1233699,1932723;1212827,1933419;1184124,1939878;1141069,1949208;1118107,1951361;1085098,1950644;1062136,1951361;1038456,1952079;1039174,1949208;1044196,1942032;1265209,1905430;1415183,1848734;1454649,1827921;1476895,1816438;1499857,1804238;1542911,1778401;1577355,1751847;1641937,1701610;1659876,1687256;1677098,1672185;1702930,1648502;1713694,1630560;1729156,1616385;1729280,1615495;1714412,1629125;1703648,1647066;1677816,1670750;1660594,1685821;1642655,1700174;1578073,1750412;1543629,1776966;1500575,1802802;1477612,1815002;1455367,1826485;1415901,1847298;1265927,1903994;1044914,1940596;1028410,1940596;1026257,1934855;1009035,1934137;993249,1940596;947324,1941313;913598,1939878;897094,1938443;880590,1935572;890532,1924966;888483,1925525;851441,1918664;849734,1919066;778694,1906148;750708,1900406;726311,1896100;696890,1882464;660294,1868829;622263,1853757;628720,1848734;655271,1853757;666752,1863804;706219,1875287;784435,1895382;803809,1898971;824619,1902559;847581,1907583;872886,1913055;874848,1912606;898529,1916195;899246,1914760;933690,1916195;939430,1916912;992531,1916912;1031280,1918348;1077205,1914760;1082945,1914760;1085098,1920501;1130305,1914760;1160443,1907583;1177665,1904712;1188429,1903277;1212109,1897536;1231484,1893230;1250858,1888205;1286396,1882054;1291043,1880311;1253729,1886770;1234354,1891794;1214980,1896100;1191300,1901842;1180536,1903277;1163314,1906148;1116672,1910454;1085098,1913324;1079358,1913324;1033433,1916912;994684,1915477;941583,1915477;935843,1914760;913598,1905430;901399,1913324;901368,1913386;911445,1906865;933690,1916194;899247,1914759;899518,1914584;877001,1911171;850452,1905430;827489,1900406;806679,1896818;787305,1893230;709089,1873135;669623,1861652;658141,1851604;631591,1846580;592124,1826485;580643,1827203;539741,1806390;532565,1793472;534000,1792755;559116,1806390;584231,1820027;591406,1815721;561986,1796343;537589,1785578;503862,1766200;475159,1747541;429952,1728164;412731,1713811;416318,1712375;433540,1717399;397661,1680079;377569,1663573;358912,1647066;335232,1627689;300789,1589652;298425,1582265;291460,1575299;267780,1549462;264910,1536544;255581,1523626;254470,1521883;243382,1514296;221855,1483436;209656,1454729;208221,1454729;191717,1423151;175931,1391574;159426,1354972;144357,1317653;159426,1342772;174496,1374349;179518,1391574;181594,1394618;179039,1381331;172376,1369236;161529,1344841;148662,1323394;132875,1280333;119350,1236192;114909,1223324;95566,1146103;87012,1090044;86951,1091585;87669,1103068;91256,1129622;95561,1156894;88386,1133210;83363,1103068;77622,1103068;74034,1075796;69012,1058572;64706,1042066;52507,1029148;48919,1029148;45331,1011205;43896,988240;46766,955945;48201,944462;50645,936586;49457,918625;51072,892071;53942,886689;53942,883459;48201,894224;43179,887048;33850,874129;32146,863903;31698,864799;28827,893506;26674,922213;24522,944462;24522,990392;25239,1014076;26674,1037759;20216,1060007;18781,1060007;14476,1016947;14476,972451;18063,938002;24519,944458;18781,937285;17346,911449;18781,871976;19498,861211;21652,843269;30262,810974;34553,789520;33133,784420;28109,813127;19498,845422;17346,863364;16628,874129;15193,913601;16628,939438;13041,973886;13041,1018382;17346,1061443;18781,1061443;28109,1102350;33133,1136081;43896,1170529;60849,1244607;62328,1258804;65424,1258804;81211,1296840;86951,1316218;76187,1299711;64706,1273875;63989,1281051;57746,1261696;53225,1262392;48201,1245886;30980,1206413;20216,1171247;19498,1141822;14476,1107374;10888,1072925;2995,1047807;8017,914319;13041,879871;8735,861211;17346,809539;19498,797338;25239,755713;40309,725570;36720,766478;40307,759466;42461,742705;43179,724135;49637,700451;59683,664567;71882,627966;72796,626938;78340,597824;86233,577011;95562,559787;114219,523903;129288,491608;150815,449983;166602,432040;179518,406922;190282,391133;201763,385392;204634,381086;216115,358120;238359,332284;238965,343082;237342,347621;260604,323672;272085,308601;287154,294247;288453,295690;287872,294964;306529,276305;325186,259081;345278,237550;373264,216737;403402,194490;421421,181917;433540,170806;455067,157888;478030,145688;481069,144124;488883,136448;501710,127028;515792,119852;525755,117558;527542,116263;722722,37318;729964,35744;749990,28706;763804,25925;771007,25864;773671,25118;937278,3588;983741,3409;1033433,4305;1034358,4999;1058548,2153;1080793,5741;1103038,10047;1114515,12656;1102320,9329;1080075,5023;1057830,1435;105783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7" o:spid="_x0000_s1046" style="position:absolute;left:17852;top:61068;width:14224;height:14034;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39321f"/>
                <v:stroke joinstyle="miter"/>
                <v:path arrowok="t" o:connecttype="custom" o:connectlocs="773320,1395739;766672,1399318;767070,1399488;828593,1359410;807100,1364527;774860,1368620;773325,1364527;795841,1362480;828593,1359410;884500,1354054;883187,1354425;883860,1354294;483425,1346363;506197,1352247;515921,1352759;543042,1366062;555324,1368620;556092,1368876;558907,1366062;569653,1369132;580400,1371689;601574,1376613;601893,1376294;626456,1380387;638226,1382434;649996,1383457;674047,1384481;706799,1383969;708220,1383969;711404,1382178;718569,1379876;725861,1379748;730850,1380387;732194,1383969;743644,1383969;740062,1389085;738015,1391643;731362,1394713;719080,1394713;703217,1393690;668930,1392667;643343,1390620;620827,1387550;598310,1383969;564024,1378852;537414,1370155;537721,1369931;522061,1365038;508244,1358899;492381,1353783;476005,1348154;483425,1346363;784661,1335394;776842,1336587;722769,1339317;740573,1341503;745179,1340479;776907,1336898;782128,1335883;833243,1327981;806686,1332033;815799,1332293;828912,1329863;930184,1326798;846892,1348974;889042,1339585;396174,1316433;455023,1341503;476005,1348154;491869,1353782;507733,1358898;521549,1365038;518479,1367596;510291,1366061;481122,1355317;466794,1349689;452465,1343549;433530,1336898;417155,1329735;404362,1323084;396174,1316433;420226,1303642;448371,1317968;444789,1320015;412038,1304154;420226,1303642;316343,1268851;351141,1288293;358305,1296480;341930,1287782;329648,1280107;316343,1268851;377363,1255723;377368,1255868;379096,1257960;379286,1257083;1124700,1222138;1122842,1222292;1092137,1244293;1061945,1260665;1040452,1273456;1028682,1278572;1016400,1283688;1001560,1291363;990301,1298014;973926,1304666;957039,1310805;952433,1315410;945268,1317968;927358,1321038;904329,1328201;883348,1334852;860320,1341503;831663,1348666;791236,1355317;790212,1356852;770775,1361711;771278,1361969;792864,1356573;793283,1355317;833710,1348666;862367,1341503;885395,1334852;906377,1328201;929405,1321038;947316,1317968;935191,1325242;935546,1325131;948339,1317456;955504,1314898;955981,1314766;959086,1311317;975973,1305177;992349,1298526;1003607,1291875;1018447,1284200;1030729,1279084;1039151,1275423;1043523,1272432;1065016,1259642;1095208,1243270;247171,1215062;249114,1216729;249777,1217066;1128135,1201706;1127959,1201827;1127959,1201973;1128773,1202089;1128983,1201827;1139191,1194069;1136169,1196156;1135635,1196711;1137707,1195385;205387,1168298;224714,1191050;209389,1172664;1175423,1168283;1175378,1168299;1175039,1170618;1166851,1179827;1157128,1190571;1157714,1190436;1166851,1180338;1175039,1171129;1175423,1168283;255405,1156762;256418,1157996;256469,1157827;179709,1145035;193014,1153734;193667,1154503;199730,1155844;213483,1168571;232418,1183920;240605,1195176;245211,1200804;264657,1217176;259028,1221781;240918,1201662;240094,1201827;257232,1220865;259028,1221781;264657,1217176;313272,1255548;303550,1258618;307131,1261177;292803,1261688;283591,1255548;274892,1248897;253399,1230990;233441,1213083;215019,1195176;206319,1186478;198132,1177269;201202,1173176;211437,1182385;222695,1191082;236512,1205920;237686,1206927;222695,1191082;211948,1182385;201713,1173176;190455,1159361;179709,1145035;1307067,1063686;1306808,1063797;1301219,1077209;1301695,999589;1288133,1019174;1281481,1031453;1274828,1042709;1258964,1063686;1245147,1084663;1232866,1101547;1231842,1102173;1231004,1103414;1232354,1102570;1244635,1085687;1258453,1064709;1274316,1043733;1280969,1032477;1287621,1020197;1301439,1000243;1354659,992569;1348006,1012523;1336237,1034011;1324467,1056012;1313720,1069826;1320885,1055500;1327025,1041174;1331631,1033500;1337772,1023267;1343401,1013035;1354659,992569;1321536,948712;1309114,970569;1308886,971094;1321396,949080;1328348,899209;1313419,939990;1282014,1004171;1277416,1011439;1277387,1011499;1266640,1029918;1255894,1049872;1243612,1065221;1233377,1082617;1172992,1150664;1153034,1167548;1151119,1169004;1150293,1169839;1141948,1176641;1135123,1184432;1110048,1203362;1106119,1205844;1095447,1214542;1093906,1215543;1091625,1217688;1071668,1230990;1051710,1243270;1049425,1244427;1035912,1253203;1031723,1255315;1027658,1258107;1013841,1265782;1000932,1270844;972159,1285354;904654,1310525;857614,1322618;895630,1315410;902794,1313875;925822,1305688;940151,1301084;963180,1289316;989278,1280107;1005999,1273551;1013330,1269363;1019982,1267317;1029193,1262200;1031614,1260518;1037893,1254526;1051710,1246339;1067429,1238636;1073203,1235083;1093161,1221781;1101860,1213594;1111584,1207455;1136658,1188525;1154570,1171640;1174527,1154757;1234912,1086709;1243222,1072585;1243612,1071360;1256917,1050895;1261011,1044755;1266455,1037207;1268175,1034011;1278922,1015592;1299903,972103;1320373,925545;1326386,906614;1384340,853916;1382805,854939;1382805,854939;1389173,823594;1388990,824499;1390480,826288;1395086,831404;1398157,829358;1398234,828965;1396110,830381;1390992,825776;1384612,765474;1384255,765494;1383607,765530;1383828,767962;1383317,780753;1381270,788427;1368988,807869;1365918,824753;1362847,830381;1357730,854939;1352100,874382;1345960,893312;1342378,908149;1338284,923498;1341549,918421;1344425,907637;1346983,892288;1353124,873358;1358753,853916;1363871,829358;1366941,823730;1370011,806846;1382293,787404;1374105,826799;1367965,859544;1354147,901498;1351414,905749;1350246,912115;1346472,922987;1332143,954196;1325490,970569;1321396,979267;1316279,988476;1302462,1013035;1287621,1037081;1268687,1069314;1247706,1101036;1233889,1118942;1219048,1136338;1213931,1143501;1208302,1150664;1199602,1157827;1185374,1173577;1185785,1175222;1170945,1190571;1155081,1201827;1142288,1212060;1130168,1220915;1132053,1220758;1145358,1211036;1158152,1200804;1174016,1189548;1188856,1174199;1188344,1172152;1202673,1156292;1211373,1149129;1217002,1141966;1222119,1134803;1236960,1117408;1250776,1099500;1271758,1067779;1290692,1035546;1305532,1011499;1319349,986941;1324467,977732;1328560,969034;1335213,952662;1349542,921452;1355171,900475;1368988,858521;1375129,825777;1383317,786381;1385163,779460;1383828,779218;1384340,766427;1395598,754659;1389639,779484;1389640,779484;1395598,754660;1400204,749543;1397133,756194;1396430,770136;1396110,783311;1390992,799054;1390992,800852;1397133,783311;1398157,756194;1400543,751026;1378199,727542;1374846,735467;1373593,746985;1371979,741604;1371388,742364;1373082,748008;1372058,756194;1374105,762845;1375692,762757;1374617,759264;1375640,751078;1378199,727542;1421185,713729;1422209,714240;1421697,735729;1422209,750566;1420673,777683;1419138,793032;1414532,815543;1412997,834474;1405321,869265;1398157,899451;1385364,905080;1386387,902010;1388434,880521;1396110,858009;1402251,854428;1402251,854428;1408904,815543;1412485,797125;1415556,778194;1418115,760287;1419138,743403;1419650,729078;1420673,721403;1421185,713729;72074,476501;72328,476629;72352,476557;102948,403167;91690,424144;82479,431819;82457,432309;81566,451895;81592,451848;82479,432330;91690,424655;102948,403679;103332,403934;103524,403551;109089,358655;101924,363771;91178,386283;93636,388250;93717,387904;91690,386283;102436,363771;108780,359241;148493,329492;147846,330009;145103,340556;143375,345864;96295,431819;89643,452795;83502,474284;70196,519308;61497,550006;57403,573030;55356,584797;53821,596565;49215,628286;47680,647728;50239,668193;51438,657042;51262,653356;53309,631867;57915,600146;61568,595763;66872,560273;66615,554099;71670,539608;74678,527442;73779,529541;70708,528517;63032,550518;63544,562797;59962,586332;59450,590425;54333,596565;55868,584797;57915,573030;62009,550006;70708,519308;84014,474284;90155,452795;96807,431819;143887,345864;148493,329492;157704,278329;157704,278329;160262,280375;160262,280375;249916,205486;249817,205564;249519,205902;245339,210281;244282,211818;243592,212598;240605,216933;209390,253770;200690,264003;191991,274747;153522,317256;192502,274236;201201,263491;209901,253258;241117,216421;244282,211818;249519,205902;262906,170206;258489,171744;255204,172963;254423,173955;248793,179071;234465,188281;224742,199025;215531,209769;209390,215397;209181,215136;203377,222113;193526,234328;177662,251724;180220,254793;180269,254750;178173,252235;194037,234840;209901,215397;216042,209770;225253,199025;234976,188281;249305,179072;254934,173955;261075,171653;263013,171052;1004119,77768;1030217,89536;1041475,98745;1016400,86466;1004119,77768;919170,40419;939640,45023;968297,59349;919170,40419;611104,37029;600358,38372;577329,41442;554813,46558;545090,49628;533832,52698;509196,57537;504662,59349;473447,70094;442742,82373;421249,92094;406921,97722;371610,114094;354723,124839;338348,135583;312249,155025;287685,174467;264177,194971;266192,197491;271182,194069;275429,190904;290756,177537;315319,158095;341418,138652;357793,127908;374681,117164;409990,100792;423808,93629;445301,83907;476005,71628;507221,60884;520334,58309;526668,56145;612885,37549;794114,26029;805052,27116;819893,32233;808635,30698;785095,26093;794114,26029;853668,22000;874649,23535;900235,33767;868508,28140;853668,22000;682491,21872;623385,25070;582446,30697;563000,35814;546113,41953;522573,45023;433530,79303;401291,93629;391568,97210;382869,101815;366493,110512;340906,123815;321460,139164;265169,183164;253405,193392;241897,203898;242140,204142;153610,308003;135699,332561;127511,347399;119323,361213;103971,389864;87272,416174;87084,416981;81455,432330;77361,439493;76337,440516;71796,455610;70708,464563;69685,477354;62521,498331;55868,519308;48703,550006;44610,578146;42051,606286;45633,586843;45965,585239;46657,577634;50750,549494;52032,549922;52144,549447;50751,548983;57915,518285;64568,497307;71699,476427;71220,476331;72244,463540;77873,439493;81967,432330;82104,431956;87596,416981;104483,390376;119835,361725;128023,347911;136211,333073;154122,308515;242652,204653;266192,183165;322484,139164;341930,123815;367517,110513;383892,101815;392592,97210;402315,93629;434554,79303;523597,45024;547137,41954;564024,35814;583470,30698;624409,25070;683515,22064;731022,23658;754390,0;778442,1535;803005,4093;819381,8186;830128,13302;843433,10744;863390,15349;875672,18930;875161,19442;874649,23023;853668,21489;846503,19442;839339,17907;825522,14837;811705,11767;797376,9721;781513,9721;768719,9721;748762,9721;747824,9422;739038,13814;742109,18930;772813,25070;759149,25308;759380,25326;773836,25070;786118,26605;809658,31209;820916,32745;839851,36838;859297,40931;878231,45535;897166,51163;906377,53721;915588,56791;915707,56900;922312,58038;938320,63986;940556,67373;941175,67536;955504,73163;967785,78280;980067,83908;989278,89024;995419,92094;1002072,95675;1024588,108466;1053245,126885;1068086,137118;1068516,137425;1076100,142031;1364894,685077;1364678,689359;1370523,690193;1376152,694287;1378711,708100;1388433,724473;1392528,724845;1392528,720891;1396688,709338;1396621,707078;1400715,693263;1406345,693263;1415044,687636;1416067,710147;1413509,720891;1410438,731124;1408903,748008;1408392,756706;1407368,765404;1405186,766858;1405321,767450;1407412,766057;1408392,757729;1408903,749032;1410438,732147;1413509,721915;1416067,711171;1420161,714241;1419650,721915;1418626,729590;1418114,743915;1417091,760799;1414532,778706;1411462,797637;1407880,816055;1401227,854939;1395086,858521;1387410,881033;1385363,902522;1384340,905591;1375640,929127;1373081,931173;1362335,956243;1373593,931173;1376152,929127;1359776,975685;1351077,980290;1349273,983898;1349542,984383;1351589,980289;1360288,975685;1354147,993081;1342889,1013546;1337260,1023779;1331119,1034011;1326513,1041685;1319861,1056523;1312697,1070849;1301439,1086198;1290180,1100524;1290649,1099558;1277898,1116896;1250264,1147083;1244824,1155451;1250264,1147594;1277898,1117407;1256917,1149129;1246106,1160449;1237428,1166827;1236959,1167548;1231533,1171721;1231330,1173176;1207278,1197734;1181691,1221269;1180508,1222127;1171969,1233036;1151499,1248385;1132368,1262731;1132299,1262814;1151499,1248897;1171969,1233548;1155081,1250432;1141328,1259386;1131814,1263403;1131541,1263735;1121306,1270386;1117450,1272173;1107746,1280043;1098278,1286758;1083950,1295968;1079344,1296480;1074225,1298754;1073430,1299359;1079856,1296991;1084462,1296480;1066039,1310293;1054269,1316434;1042499,1322061;1034186,1323308;1032776,1324108;993884,1340991;991901,1341442;980067,1349178;986719,1351224;962156,1361969;964203,1354806;956015,1357876;948339,1360433;932475,1365550;930356,1363006;922752,1364527;913541,1366573;894607,1371178;893982,1371468;912006,1367084;921217,1365038;928893,1363503;931963,1366061;947827,1360945;955503,1358387;963691,1355317;961644,1362480;940151,1372713;939097,1372418;924287,1378340;912006,1381922;893583,1386527;885971,1385887;870050,1388985;869531,1390108;827057,1398294;817334,1395736;809146,1395736;794817,1400341;782024,1401364;769231,1401876;767841,1401280;756182,1403347;742109,1400852;742621,1400341;745179,1396759;733409,1395225;739038,1392155;755926,1391643;772302,1391131;795841,1391643;812217,1390108;842921,1383457;863390,1378852;878742,1378340;879811,1377845;864926,1378341;844456,1382945;813752,1389597;797376,1391131;773836,1390620;757461,1391131;740573,1391643;741085,1389597;744667,1384481;902282,1358387;1009236,1317968;1037381,1303131;1053245,1294944;1069621,1286247;1100325,1267828;1124889,1248897;1170945,1213083;1183738,1202850;1196020,1192106;1214443,1175222;1222119,1162432;1233145,1152326;1233234,1151691;1222631,1161408;1214955,1174199;1196532,1191083;1184250,1201827;1171457,1212060;1125401,1247874;1100837,1266805;1070133,1285224;1053757,1293921;1037893,1302107;1009748,1316945;902794,1357364;745179,1383457;733409,1383457;731874,1379364;719592,1378852;708334,1383457;675583,1383969;651531,1382945;639761,1381922;627991,1379876;635082,1372315;633620,1372713;607204,1367822;605986,1368108;555325,1358899;535367,1354806;517967,1351736;496986,1342015;470888,1332294;443766,1321549;448371,1317968;467306,1321549;475493,1328712;503639,1336898;559419,1351224;573235,1353783;588076,1356340;604451,1359922;622497,1363823;623897,1363503;640785,1366062;641296,1365038;665859,1366062;669953,1366573;707822,1366573;735456,1367596;768207,1365038;772301,1365038;773836,1369132;806076,1365038;827569,1359922;839850,1357876;847527,1356852;864414,1352759;878231,1349689;892048,1346108;917392,1341722;920706,1340480;894095,1345084;880278,1348666;866461,1351736;849574,1355829;841898,1356852;829616,1358899;796353,1361969;773836,1364015;769743,1364015;736991,1366573;709357,1365550;671489,1365550;667395,1365038;651531,1358387;642832,1364015;642810,1364059;649996,1359410;665860,1366061;641297,1365038;641490,1364913;625432,1362480;606498,1358387;590123,1354806;575282,1352247;561465,1349689;505686,1335364;477540,1327178;469353,1320015;450418,1316433;422273,1302107;414085,1302619;384916,1287782;379798,1278572;380822,1278061;398733,1287782;416643,1297503;421761,1294433;400780,1280619;383381,1272944;359329,1259130;338859,1245828;306620,1232014;294338,1221781;296897,1220758;309178,1224339;283591,1197734;269263,1185967;255958,1174199;239071,1160385;214507,1133268;212822,1128002;207854,1123035;190967,1104617;188920,1095407;182267,1086198;181475,1084955;173568,1079546;158215,1057546;149516,1037081;148493,1037081;136723,1014569;125465,992057;113694,965964;102948,939359;113694,957266;124441,979778;128023,992057;129504,994228;127681,984755;122929,976132;115194,958742;106018,943452;94760,912754;85115,881285;81947,872112;68153,817060;62052,777096;62009,778194;62521,786381;65079,805311;68150,824753;63032,807869;59450,786381;55356,786381;52797,766938;49215,754659;46145,742892;37445,733683;34887,733683;32328,720891;31304,704519;33351,681496;34375,673310;36118,667695;35270,654891;36422,635960;38469,632123;38469,629821;34375,637495;30793,632379;24140,623170;22925,615879;22605,616518;20558,636984;19023,657449;17488,673310;17488,706054;17999,722938;19023,739822;14417,755683;13394,755683;10323,724985;10323,693263;12882,668705;17486,673307;13394,668193;12370,649775;13394,621635;13905,613960;15441,601169;21582,578146;24641,562851;23629,559215;20046,579681;13905,602704;12370,615495;11858,623170;10835,651309;11858,669728;9300,694287;9300,726008;12370,756706;13394,756706;20046,785869;23629,809916;31304,834474;43394,887284;44449,897405;46657,897405;57915,924522;62009,938336;54333,926568;46145,908149;45634,913266;41181,899467;37957,899963;34375,888196;22093,860056;14417,834986;13905,814009;10323,789450;7764,764892;2136,746985;5717,651821;9300,627263;6230,613960;12370,577123;13905,568425;17999,538750;28746,517261;26187,546425;28745,541426;30281,529477;30793,516238;35398,499354;42563,473772;51262,447679;51914,446946;55868,426191;61497,411353;68150,399074;81455,373492;92201,350469;107554,320794;118812,308003;128023,290096;135699,278840;143887,274747;145934,271677;154122,255305;169986,236886;170418,244584;169260,247820;185849,230746;194037,220002;204784,209770;205710,210798;205296,210281;218601,196979;231906,184699;246235,169350;266192,154513;287685,138652;300536,129689;309178,121768;324531,112559;340906,103861;343074,102747;348646,97274;357794,90559;367837,85443;374941,83807;376216,82884;515409,26604;520573,25482;534855,20465;544706,18482;549842,18439;551742,17907;668418,2558;701553,2430;736991,3069;737651,3564;754902,1535;770766,4093;786630,7162;794815,9022;786118,6651;770254,3581;754390,1023;75439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wrap anchorx="page" anchory="page"/>
            </v:group>
          </w:pict>
        </mc:Fallback>
      </mc:AlternateContent>
    </w:r>
    <w:r>
      <w:drawing>
        <wp:anchor distT="0" distB="0" distL="114300" distR="114300" simplePos="0" relativeHeight="251680768" behindDoc="0" locked="0" layoutInCell="1" allowOverlap="1" wp14:anchorId="27BE1C9C" wp14:editId="435C4D69">
          <wp:simplePos x="0" y="0"/>
          <mc:AlternateContent>
            <mc:Choice Requires="wp14">
              <wp:positionH relativeFrom="page">
                <wp14:pctPosHOffset>69500</wp14:pctPosHOffset>
              </wp:positionH>
            </mc:Choice>
            <mc:Fallback>
              <wp:positionH relativeFrom="page">
                <wp:posOffset>6990080</wp:posOffset>
              </wp:positionH>
            </mc:Fallback>
          </mc:AlternateContent>
          <mc:AlternateContent>
            <mc:Choice Requires="wp14">
              <wp:positionV relativeFrom="page">
                <wp14:pctPosVOffset>27000</wp14:pctPosVOffset>
              </wp:positionV>
            </mc:Choice>
            <mc:Fallback>
              <wp:positionV relativeFrom="page">
                <wp:posOffset>2098040</wp:posOffset>
              </wp:positionV>
            </mc:Fallback>
          </mc:AlternateContent>
          <wp:extent cx="2633472" cy="2633472"/>
          <wp:effectExtent l="0" t="0" r="0" b="0"/>
          <wp:wrapNone/>
          <wp:docPr id="84" name="Picture 2" descr="Background floral image&#10;"/>
          <wp:cNvGraphicFramePr xmlns:a="http://schemas.openxmlformats.org/drawingml/2006/main"/>
          <a:graphic xmlns:a="http://schemas.openxmlformats.org/drawingml/2006/main">
            <a:graphicData uri="http://schemas.openxmlformats.org/drawingml/2006/picture">
              <pic:pic xmlns:pic="http://schemas.openxmlformats.org/drawingml/2006/picture">
                <pic:nvPicPr>
                  <pic:cNvPr id="84" name="Picture 2" descr="Background floral image&#10;"/>
                  <pic:cNvPicPr/>
                </pic:nvPicPr>
                <pic:blipFill rotWithShape="1">
                  <a:blip r:embed="rId1">
                    <a:extLst>
                      <a:ext uri="{28A0092B-C50C-407E-A947-70E740481C1C}">
                        <a14:useLocalDpi xmlns:a14="http://schemas.microsoft.com/office/drawing/2010/main" val="0"/>
                      </a:ext>
                    </a:extLst>
                  </a:blip>
                  <a:srcRect l="17241" t="28125" r="17241" b="28125"/>
                  <a:stretch/>
                </pic:blipFill>
                <pic:spPr bwMode="auto">
                  <a:xfrm>
                    <a:off x="0" y="0"/>
                    <a:ext cx="2633472" cy="2633472"/>
                  </a:xfrm>
                  <a:prstGeom prst="ellipse">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E07">
      <mc:AlternateContent>
        <mc:Choice Requires="wps">
          <w:drawing>
            <wp:anchor distT="0" distB="0" distL="114300" distR="114300" simplePos="0" relativeHeight="251630592" behindDoc="0" locked="0" layoutInCell="1" allowOverlap="1" wp14:anchorId="47128C96" wp14:editId="2DA82F5C">
              <wp:simplePos x="0" y="0"/>
              <mc:AlternateContent>
                <mc:Choice Requires="wp14">
                  <wp:positionH relativeFrom="page">
                    <wp14:pctPosHOffset>37100</wp14:pctPosHOffset>
                  </wp:positionH>
                </mc:Choice>
                <mc:Fallback>
                  <wp:positionH relativeFrom="page">
                    <wp:posOffset>3731260</wp:posOffset>
                  </wp:positionH>
                </mc:Fallback>
              </mc:AlternateContent>
              <mc:AlternateContent>
                <mc:Choice Requires="wp14">
                  <wp:positionV relativeFrom="page">
                    <wp14:pctPosVOffset>37300</wp14:pctPosVOffset>
                  </wp:positionV>
                </mc:Choice>
                <mc:Fallback>
                  <wp:positionV relativeFrom="page">
                    <wp:posOffset>2898775</wp:posOffset>
                  </wp:positionV>
                </mc:Fallback>
              </mc:AlternateContent>
              <wp:extent cx="2637785" cy="2637785"/>
              <wp:effectExtent l="0" t="0" r="0" b="0"/>
              <wp:wrapNone/>
              <wp:docPr id="87" name="Rectangle 40" descr="Flowers outside of shop" title="Back Page Image"/>
              <wp:cNvGraphicFramePr xmlns:a="http://schemas.openxmlformats.org/drawingml/2006/main"/>
              <a:graphic xmlns:a="http://schemas.openxmlformats.org/drawingml/2006/main">
                <a:graphicData uri="http://schemas.microsoft.com/office/word/2010/wordprocessingShape">
                  <wps:wsp>
                    <wps:cNvSpPr/>
                    <wps:spPr>
                      <a:xfrm>
                        <a:off x="0" y="0"/>
                        <a:ext cx="2637785" cy="2637785"/>
                      </a:xfrm>
                      <a:prstGeom prst="ellipse">
                        <a:avLst/>
                      </a:prstGeom>
                      <a:blipFill dpi="0" rotWithShape="1">
                        <a:blip r:embed="rId2"/>
                        <a:srcRect/>
                        <a:stretch>
                          <a:fillRect l="-29714" t="-21812" r="-67548" b="-14558"/>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26200</wp14:pctWidth>
              </wp14:sizeRelH>
              <wp14:sizeRelV relativeFrom="page">
                <wp14:pctHeight>33900</wp14:pctHeight>
              </wp14:sizeRelV>
            </wp:anchor>
          </w:drawing>
        </mc:Choice>
        <mc:Fallback>
          <w:pict>
            <v:oval w14:anchorId="4DC742D1" id="Rectangle 40" o:spid="_x0000_s1026" alt="Title: Back Page Image - Description: Flowers outside of shop" style="position:absolute;margin-left:0;margin-top:0;width:207.7pt;height:207.7pt;z-index:251630592;visibility:visible;mso-wrap-style:square;mso-width-percent:262;mso-height-percent:339;mso-left-percent:371;mso-top-percent:373;mso-wrap-distance-left:9pt;mso-wrap-distance-top:0;mso-wrap-distance-right:9pt;mso-wrap-distance-bottom:0;mso-position-horizontal-relative:page;mso-position-vertical-relative:page;mso-width-percent:262;mso-height-percent:339;mso-left-percent:371;mso-top-percent:373;mso-width-relative:page;mso-height-relative:page;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" stroked="f" strokeweight="1pt">
              <v:fill r:id="rId3" o:title="Flowers outside of shop" recolor="t" rotate="t" type="frame"/>
              <v:stroke joinstyle="miter"/>
              <w10:wrap anchorx="page" anchory="page"/>
            </v:oval>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3330E49"/>
    <w:multiLevelType w:val="multilevel"/>
    <w:tmpl w:val="52A4F67A"/>
    <w:numStyleLink w:val="Style1"/>
  </w:abstractNum>
  <w:abstractNum w:abstractNumId="3"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D6D92"/>
    <w:multiLevelType w:val="multilevel"/>
    <w:tmpl w:val="52A4F67A"/>
    <w:styleLink w:val="Style1"/>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755397B"/>
    <w:multiLevelType w:val="hybridMultilevel"/>
    <w:tmpl w:val="8D849FB4"/>
    <w:lvl w:ilvl="0" w:tplc="4BC09390">
      <w:start w:val="1"/>
      <w:numFmt w:val="bullet"/>
      <w:lvlText w:val=""/>
      <w:lvlJc w:val="left"/>
      <w:pPr>
        <w:ind w:left="720" w:hanging="360"/>
      </w:pPr>
      <w:rPr>
        <w:rFonts w:ascii="Symbol" w:hAnsi="Symbol" w:hint="default"/>
        <w:color w:val="FF33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3"/>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D56"/>
    <w:rsid w:val="0000140F"/>
    <w:rsid w:val="00023293"/>
    <w:rsid w:val="000326CC"/>
    <w:rsid w:val="000412DF"/>
    <w:rsid w:val="000470C3"/>
    <w:rsid w:val="0005081D"/>
    <w:rsid w:val="00061977"/>
    <w:rsid w:val="00086422"/>
    <w:rsid w:val="0008782A"/>
    <w:rsid w:val="000A065A"/>
    <w:rsid w:val="000B22AB"/>
    <w:rsid w:val="000D151A"/>
    <w:rsid w:val="00120DEC"/>
    <w:rsid w:val="00126C13"/>
    <w:rsid w:val="0014700A"/>
    <w:rsid w:val="0019018B"/>
    <w:rsid w:val="001B6C0D"/>
    <w:rsid w:val="001C47DF"/>
    <w:rsid w:val="001D6CC4"/>
    <w:rsid w:val="00231C6A"/>
    <w:rsid w:val="00242A78"/>
    <w:rsid w:val="00265E48"/>
    <w:rsid w:val="002802CE"/>
    <w:rsid w:val="003007A7"/>
    <w:rsid w:val="003222DC"/>
    <w:rsid w:val="003257E1"/>
    <w:rsid w:val="00325DEC"/>
    <w:rsid w:val="0037154D"/>
    <w:rsid w:val="003A504D"/>
    <w:rsid w:val="003A592D"/>
    <w:rsid w:val="003D3938"/>
    <w:rsid w:val="003F4FD8"/>
    <w:rsid w:val="004045E5"/>
    <w:rsid w:val="00421496"/>
    <w:rsid w:val="0044367C"/>
    <w:rsid w:val="00477697"/>
    <w:rsid w:val="00500564"/>
    <w:rsid w:val="0050265B"/>
    <w:rsid w:val="00521D56"/>
    <w:rsid w:val="005E5B15"/>
    <w:rsid w:val="0062123A"/>
    <w:rsid w:val="006676A1"/>
    <w:rsid w:val="006E2D42"/>
    <w:rsid w:val="00722E07"/>
    <w:rsid w:val="00733159"/>
    <w:rsid w:val="00747893"/>
    <w:rsid w:val="00780BF8"/>
    <w:rsid w:val="00796B1F"/>
    <w:rsid w:val="007D4928"/>
    <w:rsid w:val="007D76D9"/>
    <w:rsid w:val="007F525E"/>
    <w:rsid w:val="00806D18"/>
    <w:rsid w:val="0083044C"/>
    <w:rsid w:val="008426AB"/>
    <w:rsid w:val="0085182D"/>
    <w:rsid w:val="00863AA7"/>
    <w:rsid w:val="008709F5"/>
    <w:rsid w:val="00877A91"/>
    <w:rsid w:val="008B721A"/>
    <w:rsid w:val="008D262C"/>
    <w:rsid w:val="008E3921"/>
    <w:rsid w:val="00911148"/>
    <w:rsid w:val="00925552"/>
    <w:rsid w:val="0094511B"/>
    <w:rsid w:val="009469B5"/>
    <w:rsid w:val="00947471"/>
    <w:rsid w:val="00991A53"/>
    <w:rsid w:val="00993023"/>
    <w:rsid w:val="009D1198"/>
    <w:rsid w:val="00A71DA8"/>
    <w:rsid w:val="00AB1F66"/>
    <w:rsid w:val="00AE1C2A"/>
    <w:rsid w:val="00AF3A6B"/>
    <w:rsid w:val="00AF5FB0"/>
    <w:rsid w:val="00B10630"/>
    <w:rsid w:val="00B1336D"/>
    <w:rsid w:val="00B34E8D"/>
    <w:rsid w:val="00BB7D10"/>
    <w:rsid w:val="00BE15BA"/>
    <w:rsid w:val="00BE6E05"/>
    <w:rsid w:val="00C04F2A"/>
    <w:rsid w:val="00CB0D1D"/>
    <w:rsid w:val="00CC24B6"/>
    <w:rsid w:val="00CD3B21"/>
    <w:rsid w:val="00CD5D33"/>
    <w:rsid w:val="00CE6550"/>
    <w:rsid w:val="00D0268F"/>
    <w:rsid w:val="00D056B2"/>
    <w:rsid w:val="00D0664A"/>
    <w:rsid w:val="00D23062"/>
    <w:rsid w:val="00D30F1D"/>
    <w:rsid w:val="00D3659F"/>
    <w:rsid w:val="00D4030A"/>
    <w:rsid w:val="00DA0DE0"/>
    <w:rsid w:val="00E0645C"/>
    <w:rsid w:val="00E06623"/>
    <w:rsid w:val="00E41759"/>
    <w:rsid w:val="00E55D74"/>
    <w:rsid w:val="00E76EAD"/>
    <w:rsid w:val="00E81234"/>
    <w:rsid w:val="00EA120D"/>
    <w:rsid w:val="00EA49C3"/>
    <w:rsid w:val="00EF541D"/>
    <w:rsid w:val="00F06936"/>
    <w:rsid w:val="00F1493B"/>
    <w:rsid w:val="00F30107"/>
    <w:rsid w:val="00F41328"/>
    <w:rsid w:val="00F61360"/>
    <w:rsid w:val="00F716FF"/>
    <w:rsid w:val="00FC538A"/>
    <w:rsid w:val="00FF5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8E00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0" w:unhideWhenUsed="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CE6550"/>
    <w:pPr>
      <w:spacing w:after="200"/>
    </w:pPr>
    <w:rPr>
      <w:rFonts w:eastAsia="Times New Roman" w:cs="Arial"/>
      <w:noProof/>
      <w:color w:val="222222"/>
      <w:sz w:val="22"/>
      <w:szCs w:val="22"/>
    </w:rPr>
  </w:style>
  <w:style w:type="paragraph" w:styleId="Heading1">
    <w:name w:val="heading 1"/>
    <w:basedOn w:val="Title"/>
    <w:next w:val="Normal"/>
    <w:link w:val="Heading1Char"/>
    <w:uiPriority w:val="9"/>
    <w:qFormat/>
    <w:rsid w:val="00265E48"/>
    <w:pPr>
      <w:outlineLvl w:val="0"/>
    </w:pPr>
    <w:rPr>
      <w:b/>
      <w:color w:val="2C567A" w:themeColor="accent1"/>
      <w:sz w:val="32"/>
      <w:szCs w:val="100"/>
    </w:rPr>
  </w:style>
  <w:style w:type="paragraph" w:styleId="Heading2">
    <w:name w:val="heading 2"/>
    <w:basedOn w:val="Normal"/>
    <w:next w:val="Normal"/>
    <w:link w:val="Heading2Char"/>
    <w:uiPriority w:val="9"/>
    <w:semiHidden/>
    <w:rsid w:val="003222DC"/>
    <w:pPr>
      <w:keepNext/>
      <w:keepLines/>
      <w:spacing w:before="40"/>
      <w:outlineLvl w:val="1"/>
    </w:pPr>
    <w:rPr>
      <w:rFonts w:asciiTheme="majorHAnsi" w:eastAsiaTheme="majorEastAsia" w:hAnsiTheme="majorHAnsi" w:cstheme="majorBidi"/>
      <w:color w:val="21405B" w:themeColor="accent1" w:themeShade="BF"/>
      <w:sz w:val="26"/>
      <w:szCs w:val="26"/>
    </w:rPr>
  </w:style>
  <w:style w:type="paragraph" w:styleId="Heading3">
    <w:name w:val="heading 3"/>
    <w:basedOn w:val="Normal"/>
    <w:next w:val="Normal"/>
    <w:link w:val="Heading3Char"/>
    <w:uiPriority w:val="9"/>
    <w:semiHidden/>
    <w:qFormat/>
    <w:rsid w:val="009D1198"/>
    <w:pPr>
      <w:keepNext/>
      <w:keepLines/>
      <w:spacing w:before="40" w:after="0"/>
      <w:outlineLvl w:val="2"/>
    </w:pPr>
    <w:rPr>
      <w:rFonts w:asciiTheme="majorHAnsi" w:eastAsiaTheme="majorEastAsia" w:hAnsiTheme="majorHAnsi" w:cstheme="majorBidi"/>
      <w:color w:val="162A3C" w:themeColor="accent1" w:themeShade="7F"/>
      <w:sz w:val="24"/>
      <w:szCs w:val="24"/>
    </w:rPr>
  </w:style>
  <w:style w:type="paragraph" w:styleId="Heading4">
    <w:name w:val="heading 4"/>
    <w:next w:val="Normal"/>
    <w:link w:val="Heading4Char"/>
    <w:semiHidden/>
    <w:rsid w:val="0085182D"/>
    <w:pPr>
      <w:spacing w:after="240"/>
      <w:outlineLvl w:val="3"/>
    </w:pPr>
    <w:rPr>
      <w:rFonts w:eastAsia="Times New Roman" w:cs="Arial"/>
      <w:b/>
      <w:noProof/>
      <w:color w:val="0072C7" w:themeColor="accent2"/>
      <w:spacing w:val="1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semiHidden/>
    <w:rsid w:val="00CE6550"/>
    <w:rPr>
      <w:rFonts w:eastAsia="Times New Roman" w:cs="Arial"/>
      <w:b/>
      <w:noProof/>
      <w:color w:val="0072C7" w:themeColor="accent2"/>
      <w:spacing w:val="10"/>
      <w:sz w:val="28"/>
      <w:szCs w:val="32"/>
    </w:rPr>
  </w:style>
  <w:style w:type="paragraph" w:styleId="Title">
    <w:name w:val="Title"/>
    <w:basedOn w:val="Normal"/>
    <w:next w:val="Normal"/>
    <w:link w:val="TitleChar"/>
    <w:uiPriority w:val="10"/>
    <w:rsid w:val="00991A5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1A53"/>
    <w:rPr>
      <w:rFonts w:asciiTheme="majorHAnsi" w:eastAsiaTheme="majorEastAsia" w:hAnsiTheme="majorHAnsi" w:cstheme="majorBidi"/>
      <w:spacing w:val="-10"/>
      <w:kern w:val="28"/>
      <w:sz w:val="56"/>
      <w:szCs w:val="56"/>
    </w:rPr>
  </w:style>
  <w:style w:type="paragraph" w:styleId="ListParagraph">
    <w:name w:val="List Paragraph"/>
    <w:basedOn w:val="Normal"/>
    <w:uiPriority w:val="34"/>
    <w:semiHidden/>
    <w:rsid w:val="00877A91"/>
    <w:pPr>
      <w:ind w:left="720"/>
      <w:contextualSpacing/>
    </w:pPr>
  </w:style>
  <w:style w:type="numbering" w:customStyle="1" w:styleId="Style1">
    <w:name w:val="Style1"/>
    <w:uiPriority w:val="99"/>
    <w:rsid w:val="006676A1"/>
    <w:pPr>
      <w:numPr>
        <w:numId w:val="6"/>
      </w:numPr>
    </w:pPr>
  </w:style>
  <w:style w:type="character" w:customStyle="1" w:styleId="Heading2Char">
    <w:name w:val="Heading 2 Char"/>
    <w:basedOn w:val="DefaultParagraphFont"/>
    <w:link w:val="Heading2"/>
    <w:uiPriority w:val="9"/>
    <w:semiHidden/>
    <w:rsid w:val="00CE6550"/>
    <w:rPr>
      <w:rFonts w:asciiTheme="majorHAnsi" w:eastAsiaTheme="majorEastAsia" w:hAnsiTheme="majorHAnsi" w:cstheme="majorBidi"/>
      <w:noProof/>
      <w:color w:val="21405B" w:themeColor="accent1" w:themeShade="BF"/>
      <w:sz w:val="26"/>
      <w:szCs w:val="26"/>
    </w:rPr>
  </w:style>
  <w:style w:type="paragraph" w:customStyle="1" w:styleId="Address3">
    <w:name w:val="Address 3"/>
    <w:basedOn w:val="Subtitle"/>
    <w:link w:val="Address3Char"/>
    <w:semiHidden/>
    <w:rsid w:val="00CD5D33"/>
    <w:pPr>
      <w:spacing w:after="0"/>
      <w:jc w:val="center"/>
    </w:pPr>
    <w:rPr>
      <w:rFonts w:ascii="Century Gothic" w:hAnsi="Century Gothic"/>
      <w:color w:val="0072C7" w:themeColor="accent2"/>
    </w:rPr>
  </w:style>
  <w:style w:type="character" w:customStyle="1" w:styleId="Address3Char">
    <w:name w:val="Address 3 Char"/>
    <w:basedOn w:val="SubtitleChar"/>
    <w:link w:val="Address3"/>
    <w:semiHidden/>
    <w:rsid w:val="00CE6550"/>
    <w:rPr>
      <w:rFonts w:ascii="Century Gothic" w:eastAsiaTheme="minorEastAsia" w:hAnsi="Century Gothic"/>
      <w:noProof/>
      <w:color w:val="0072C7" w:themeColor="accent2"/>
      <w:spacing w:val="15"/>
      <w:sz w:val="22"/>
      <w:szCs w:val="22"/>
    </w:rPr>
  </w:style>
  <w:style w:type="paragraph" w:styleId="Subtitle">
    <w:name w:val="Subtitle"/>
    <w:basedOn w:val="Normal"/>
    <w:next w:val="Normal"/>
    <w:link w:val="SubtitleChar"/>
    <w:uiPriority w:val="11"/>
    <w:semiHidden/>
    <w:rsid w:val="00CD5D33"/>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semiHidden/>
    <w:rsid w:val="00CE6550"/>
    <w:rPr>
      <w:rFonts w:eastAsiaTheme="minorEastAsia"/>
      <w:noProof/>
      <w:color w:val="5A5A5A" w:themeColor="text1" w:themeTint="A5"/>
      <w:spacing w:val="15"/>
      <w:sz w:val="22"/>
      <w:szCs w:val="22"/>
    </w:rPr>
  </w:style>
  <w:style w:type="character" w:customStyle="1" w:styleId="Heading1Char">
    <w:name w:val="Heading 1 Char"/>
    <w:basedOn w:val="DefaultParagraphFont"/>
    <w:link w:val="Heading1"/>
    <w:uiPriority w:val="9"/>
    <w:rsid w:val="00265E48"/>
    <w:rPr>
      <w:rFonts w:asciiTheme="majorHAnsi" w:eastAsiaTheme="majorEastAsia" w:hAnsiTheme="majorHAnsi" w:cstheme="majorBidi"/>
      <w:b/>
      <w:noProof/>
      <w:color w:val="2C567A" w:themeColor="accent1"/>
      <w:spacing w:val="-10"/>
      <w:kern w:val="28"/>
      <w:sz w:val="32"/>
      <w:szCs w:val="100"/>
    </w:rPr>
  </w:style>
  <w:style w:type="paragraph" w:styleId="Header">
    <w:name w:val="header"/>
    <w:basedOn w:val="Normal"/>
    <w:link w:val="HeaderChar"/>
    <w:uiPriority w:val="99"/>
    <w:semiHidden/>
    <w:rsid w:val="007D76D9"/>
    <w:pPr>
      <w:tabs>
        <w:tab w:val="center" w:pos="4680"/>
        <w:tab w:val="right" w:pos="9360"/>
      </w:tabs>
      <w:spacing w:after="0"/>
    </w:pPr>
    <w:rPr>
      <w:sz w:val="16"/>
    </w:rPr>
  </w:style>
  <w:style w:type="character" w:customStyle="1" w:styleId="HeaderChar">
    <w:name w:val="Header Char"/>
    <w:basedOn w:val="DefaultParagraphFont"/>
    <w:link w:val="Header"/>
    <w:uiPriority w:val="99"/>
    <w:semiHidden/>
    <w:rsid w:val="00CE6550"/>
    <w:rPr>
      <w:rFonts w:eastAsia="Times New Roman" w:cs="Arial"/>
      <w:noProof/>
      <w:color w:val="222222"/>
      <w:sz w:val="16"/>
      <w:szCs w:val="22"/>
    </w:rPr>
  </w:style>
  <w:style w:type="paragraph" w:styleId="Footer">
    <w:name w:val="footer"/>
    <w:basedOn w:val="Normal"/>
    <w:link w:val="FooterChar"/>
    <w:uiPriority w:val="99"/>
    <w:semiHidden/>
    <w:rsid w:val="007D76D9"/>
    <w:pPr>
      <w:tabs>
        <w:tab w:val="center" w:pos="4680"/>
        <w:tab w:val="right" w:pos="9360"/>
      </w:tabs>
    </w:pPr>
  </w:style>
  <w:style w:type="character" w:customStyle="1" w:styleId="FooterChar">
    <w:name w:val="Footer Char"/>
    <w:basedOn w:val="DefaultParagraphFont"/>
    <w:link w:val="Footer"/>
    <w:uiPriority w:val="99"/>
    <w:semiHidden/>
    <w:rsid w:val="00CE6550"/>
    <w:rPr>
      <w:rFonts w:eastAsia="Times New Roman" w:cs="Arial"/>
      <w:noProof/>
      <w:color w:val="222222"/>
      <w:sz w:val="22"/>
      <w:szCs w:val="22"/>
    </w:rPr>
  </w:style>
  <w:style w:type="paragraph" w:styleId="Quote">
    <w:name w:val="Quote"/>
    <w:basedOn w:val="Heading2"/>
    <w:next w:val="Normal"/>
    <w:link w:val="QuoteChar"/>
    <w:uiPriority w:val="29"/>
    <w:qFormat/>
    <w:rsid w:val="0000140F"/>
    <w:pPr>
      <w:jc w:val="center"/>
    </w:pPr>
    <w:rPr>
      <w:b/>
      <w:color w:val="2C567A" w:themeColor="accent1"/>
      <w:sz w:val="56"/>
    </w:rPr>
  </w:style>
  <w:style w:type="character" w:customStyle="1" w:styleId="QuoteChar">
    <w:name w:val="Quote Char"/>
    <w:basedOn w:val="DefaultParagraphFont"/>
    <w:link w:val="Quote"/>
    <w:uiPriority w:val="29"/>
    <w:rsid w:val="0000140F"/>
    <w:rPr>
      <w:rFonts w:asciiTheme="majorHAnsi" w:eastAsiaTheme="majorEastAsia" w:hAnsiTheme="majorHAnsi" w:cstheme="majorBidi"/>
      <w:b/>
      <w:noProof/>
      <w:color w:val="2C567A" w:themeColor="accent1"/>
      <w:sz w:val="56"/>
      <w:szCs w:val="26"/>
    </w:rPr>
  </w:style>
  <w:style w:type="character" w:styleId="PlaceholderText">
    <w:name w:val="Placeholder Text"/>
    <w:basedOn w:val="DefaultParagraphFont"/>
    <w:uiPriority w:val="99"/>
    <w:semiHidden/>
    <w:rsid w:val="007D76D9"/>
    <w:rPr>
      <w:color w:val="808080"/>
    </w:rPr>
  </w:style>
  <w:style w:type="character" w:customStyle="1" w:styleId="Heading3Char">
    <w:name w:val="Heading 3 Char"/>
    <w:basedOn w:val="DefaultParagraphFont"/>
    <w:link w:val="Heading3"/>
    <w:uiPriority w:val="9"/>
    <w:semiHidden/>
    <w:rsid w:val="00CE6550"/>
    <w:rPr>
      <w:rFonts w:asciiTheme="majorHAnsi" w:eastAsiaTheme="majorEastAsia" w:hAnsiTheme="majorHAnsi" w:cstheme="majorBidi"/>
      <w:noProof/>
      <w:color w:val="162A3C" w:themeColor="accent1" w:themeShade="7F"/>
    </w:rPr>
  </w:style>
  <w:style w:type="paragraph" w:customStyle="1" w:styleId="ContactInfo">
    <w:name w:val="Contact Info"/>
    <w:basedOn w:val="Normal"/>
    <w:qFormat/>
    <w:rsid w:val="009D1198"/>
    <w:pPr>
      <w:spacing w:after="120"/>
      <w:jc w:val="center"/>
    </w:pPr>
    <w:rPr>
      <w:rFonts w:asciiTheme="majorHAnsi" w:hAnsiTheme="majorHAnsi"/>
      <w:b/>
      <w:color w:val="FFFFFF" w:themeColor="background1"/>
      <w:spacing w:val="20"/>
      <w:sz w:val="24"/>
    </w:rPr>
  </w:style>
  <w:style w:type="paragraph" w:styleId="NoSpacing">
    <w:name w:val="No Spacing"/>
    <w:uiPriority w:val="1"/>
    <w:semiHidden/>
    <w:rsid w:val="009D1198"/>
    <w:rPr>
      <w:rFonts w:eastAsia="Times New Roman" w:cs="Arial"/>
      <w:noProof/>
      <w:color w:val="22222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g"/><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nny\AppData\Roaming\Microsoft\Templates\Blue%20spheres%20brochur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7191DC35F14C4680443761474B4DE1"/>
        <w:category>
          <w:name w:val="General"/>
          <w:gallery w:val="placeholder"/>
        </w:category>
        <w:types>
          <w:type w:val="bbPlcHdr"/>
        </w:types>
        <w:behaviors>
          <w:behavior w:val="content"/>
        </w:behaviors>
        <w:guid w:val="{5114362A-524A-4296-BDEB-C39EE06B8560}"/>
      </w:docPartPr>
      <w:docPartBody>
        <w:p w:rsidR="00000000" w:rsidRDefault="00096D5F">
          <w:pPr>
            <w:pStyle w:val="8D7191DC35F14C4680443761474B4DE1"/>
          </w:pPr>
          <w:r w:rsidRPr="0000140F">
            <w:t>Title or Heading Here</w:t>
          </w:r>
        </w:p>
      </w:docPartBody>
    </w:docPart>
    <w:docPart>
      <w:docPartPr>
        <w:name w:val="DE53D17DC0094A2FBE782C259A6A0F0E"/>
        <w:category>
          <w:name w:val="General"/>
          <w:gallery w:val="placeholder"/>
        </w:category>
        <w:types>
          <w:type w:val="bbPlcHdr"/>
        </w:types>
        <w:behaviors>
          <w:behavior w:val="content"/>
        </w:behaviors>
        <w:guid w:val="{2F5081AA-EDD1-46C5-8E91-61DFF7A5DAE9}"/>
      </w:docPartPr>
      <w:docPartBody>
        <w:p w:rsidR="00000000" w:rsidRDefault="00096D5F">
          <w:pPr>
            <w:pStyle w:val="DE53D17DC0094A2FBE782C259A6A0F0E"/>
          </w:pPr>
          <w:r w:rsidRPr="0000140F">
            <w:rPr>
              <w:rFonts w:eastAsiaTheme="minorHAnsi"/>
            </w:rPr>
            <w:t>We think the design of this brochure is great as is!  But, if you do not agree, you are able to make it yours by making a few minor design tweaks!  Tips on updating specific features are available throughout this example text.</w:t>
          </w:r>
        </w:p>
      </w:docPartBody>
    </w:docPart>
    <w:docPart>
      <w:docPartPr>
        <w:name w:val="E82B1351110F44E283517DDC612F7805"/>
        <w:category>
          <w:name w:val="General"/>
          <w:gallery w:val="placeholder"/>
        </w:category>
        <w:types>
          <w:type w:val="bbPlcHdr"/>
        </w:types>
        <w:behaviors>
          <w:behavior w:val="content"/>
        </w:behaviors>
        <w:guid w:val="{F6EEAC40-31A7-44CC-B5F2-5D90B94A1C98}"/>
      </w:docPartPr>
      <w:docPartBody>
        <w:p w:rsidR="00000000" w:rsidRDefault="00096D5F">
          <w:pPr>
            <w:pStyle w:val="E82B1351110F44E283517DDC612F7805"/>
          </w:pPr>
          <w:r w:rsidRPr="0000140F">
            <w:t>Title or Heading Here</w:t>
          </w:r>
        </w:p>
      </w:docPartBody>
    </w:docPart>
    <w:docPart>
      <w:docPartPr>
        <w:name w:val="5F09E6F860D3411BADA6B60B96E5BA6B"/>
        <w:category>
          <w:name w:val="General"/>
          <w:gallery w:val="placeholder"/>
        </w:category>
        <w:types>
          <w:type w:val="bbPlcHdr"/>
        </w:types>
        <w:behaviors>
          <w:behavior w:val="content"/>
        </w:behaviors>
        <w:guid w:val="{9384925D-733D-4265-A0FA-C31B5EACC416}"/>
      </w:docPartPr>
      <w:docPartBody>
        <w:p w:rsidR="00836E7A" w:rsidRPr="00CD3B21" w:rsidRDefault="00096D5F" w:rsidP="0000140F">
          <w:r w:rsidRPr="00CD3B21">
            <w:t>You can easily change the overall colors of the template with just a few clicks.  Go to the Design tab and click on Colors.  From the list of colors, you can choose a different color scheme.  As you hover over the different choices, y</w:t>
          </w:r>
          <w:r w:rsidRPr="00CD3B21">
            <w:t>ou can see what the overall feel of the document will change with each different option.</w:t>
          </w:r>
        </w:p>
        <w:p w:rsidR="00000000" w:rsidRDefault="00096D5F">
          <w:pPr>
            <w:pStyle w:val="5F09E6F860D3411BADA6B60B96E5BA6B"/>
          </w:pPr>
          <w:r w:rsidRPr="00CD3B21">
            <w:t xml:space="preserve">Changed the color and want to go back to the original design?  Easy!  Just go back to the Design tab and choose the Themes option.  From the list, click the option to </w:t>
          </w:r>
          <w:r w:rsidRPr="00CD3B21">
            <w:t>reset the theme of this template.  And just like that, your document color scheme will be restored to its original!</w:t>
          </w:r>
        </w:p>
      </w:docPartBody>
    </w:docPart>
    <w:docPart>
      <w:docPartPr>
        <w:name w:val="BA932813D0284E16925A29CF05576A4A"/>
        <w:category>
          <w:name w:val="General"/>
          <w:gallery w:val="placeholder"/>
        </w:category>
        <w:types>
          <w:type w:val="bbPlcHdr"/>
        </w:types>
        <w:behaviors>
          <w:behavior w:val="content"/>
        </w:behaviors>
        <w:guid w:val="{10C58B8C-A759-4BDA-8971-664E68B7739C}"/>
      </w:docPartPr>
      <w:docPartBody>
        <w:p w:rsidR="00000000" w:rsidRDefault="00096D5F">
          <w:pPr>
            <w:pStyle w:val="BA932813D0284E16925A29CF05576A4A"/>
          </w:pPr>
          <w:r w:rsidRPr="0000140F">
            <w:rPr>
              <w:rStyle w:val="QuoteChar"/>
            </w:rPr>
            <w:t>“Large quote goes here.”</w:t>
          </w:r>
        </w:p>
      </w:docPartBody>
    </w:docPart>
    <w:docPart>
      <w:docPartPr>
        <w:name w:val="483D38570D39460EBB6F83FB68BE076A"/>
        <w:category>
          <w:name w:val="General"/>
          <w:gallery w:val="placeholder"/>
        </w:category>
        <w:types>
          <w:type w:val="bbPlcHdr"/>
        </w:types>
        <w:behaviors>
          <w:behavior w:val="content"/>
        </w:behaviors>
        <w:guid w:val="{712FCCE3-D67F-4A48-BFA4-7B343E888D2F}"/>
      </w:docPartPr>
      <w:docPartBody>
        <w:p w:rsidR="00000000" w:rsidRDefault="00096D5F">
          <w:pPr>
            <w:pStyle w:val="483D38570D39460EBB6F83FB68BE076A"/>
          </w:pPr>
          <w:r w:rsidRPr="0000140F">
            <w:t>Stree Address</w:t>
          </w:r>
        </w:p>
      </w:docPartBody>
    </w:docPart>
    <w:docPart>
      <w:docPartPr>
        <w:name w:val="65A4AC197B0B47229CA38A498FEFBCE3"/>
        <w:category>
          <w:name w:val="General"/>
          <w:gallery w:val="placeholder"/>
        </w:category>
        <w:types>
          <w:type w:val="bbPlcHdr"/>
        </w:types>
        <w:behaviors>
          <w:behavior w:val="content"/>
        </w:behaviors>
        <w:guid w:val="{5B4BBC9E-1717-4418-BDC2-BA21B34C2035}"/>
      </w:docPartPr>
      <w:docPartBody>
        <w:p w:rsidR="00000000" w:rsidRDefault="00096D5F">
          <w:pPr>
            <w:pStyle w:val="65A4AC197B0B47229CA38A498FEFBCE3"/>
          </w:pPr>
          <w:r w:rsidRPr="0000140F">
            <w:t>City, ST  ZIP Code</w:t>
          </w:r>
        </w:p>
      </w:docPartBody>
    </w:docPart>
    <w:docPart>
      <w:docPartPr>
        <w:name w:val="69C01DAC81E640CE83177D734E4116C8"/>
        <w:category>
          <w:name w:val="General"/>
          <w:gallery w:val="placeholder"/>
        </w:category>
        <w:types>
          <w:type w:val="bbPlcHdr"/>
        </w:types>
        <w:behaviors>
          <w:behavior w:val="content"/>
        </w:behaviors>
        <w:guid w:val="{20DC2811-31E8-4A26-9110-D13EC18AD0C5}"/>
      </w:docPartPr>
      <w:docPartBody>
        <w:p w:rsidR="00000000" w:rsidRDefault="00096D5F">
          <w:pPr>
            <w:pStyle w:val="69C01DAC81E640CE83177D734E4116C8"/>
          </w:pPr>
          <w:r w:rsidRPr="0000140F">
            <w:rPr>
              <w:rStyle w:val="PlaceholderText"/>
              <w:rFonts w:eastAsiaTheme="minorHAnsi"/>
            </w:rPr>
            <w:t>Phone Number</w:t>
          </w:r>
        </w:p>
      </w:docPartBody>
    </w:docPart>
    <w:docPart>
      <w:docPartPr>
        <w:name w:val="B23D64C459734805BA870864D71E596D"/>
        <w:category>
          <w:name w:val="General"/>
          <w:gallery w:val="placeholder"/>
        </w:category>
        <w:types>
          <w:type w:val="bbPlcHdr"/>
        </w:types>
        <w:behaviors>
          <w:behavior w:val="content"/>
        </w:behaviors>
        <w:guid w:val="{47129D89-46FC-433F-A5B9-F81EA0F77E56}"/>
      </w:docPartPr>
      <w:docPartBody>
        <w:p w:rsidR="00000000" w:rsidRDefault="00096D5F">
          <w:pPr>
            <w:pStyle w:val="B23D64C459734805BA870864D71E596D"/>
          </w:pPr>
          <w:r w:rsidRPr="0000140F">
            <w:rPr>
              <w:rStyle w:val="PlaceholderText"/>
              <w:rFonts w:eastAsiaTheme="minorHAnsi"/>
            </w:rPr>
            <w:t>Fax Number</w:t>
          </w:r>
        </w:p>
      </w:docPartBody>
    </w:docPart>
    <w:docPart>
      <w:docPartPr>
        <w:name w:val="0BA174DFBD6946DCAA1A97FF7A078635"/>
        <w:category>
          <w:name w:val="General"/>
          <w:gallery w:val="placeholder"/>
        </w:category>
        <w:types>
          <w:type w:val="bbPlcHdr"/>
        </w:types>
        <w:behaviors>
          <w:behavior w:val="content"/>
        </w:behaviors>
        <w:guid w:val="{B5533834-928A-417F-8386-E2AD972A3C2F}"/>
      </w:docPartPr>
      <w:docPartBody>
        <w:p w:rsidR="00000000" w:rsidRDefault="00096D5F">
          <w:pPr>
            <w:pStyle w:val="0BA174DFBD6946DCAA1A97FF7A078635"/>
          </w:pPr>
          <w:r w:rsidRPr="0000140F">
            <w:rPr>
              <w:rStyle w:val="Heading1Char"/>
            </w:rPr>
            <w:t>Another Title</w:t>
          </w:r>
        </w:p>
      </w:docPartBody>
    </w:docPart>
    <w:docPart>
      <w:docPartPr>
        <w:name w:val="C2782D8EF35F42BEA51E402D98F5069A"/>
        <w:category>
          <w:name w:val="General"/>
          <w:gallery w:val="placeholder"/>
        </w:category>
        <w:types>
          <w:type w:val="bbPlcHdr"/>
        </w:types>
        <w:behaviors>
          <w:behavior w:val="content"/>
        </w:behaviors>
        <w:guid w:val="{32FD6FFC-EC9E-40A8-800C-1F9A9F6818B3}"/>
      </w:docPartPr>
      <w:docPartBody>
        <w:p w:rsidR="00836E7A" w:rsidRPr="00F41328" w:rsidRDefault="00096D5F" w:rsidP="0000140F">
          <w:r w:rsidRPr="00F41328">
            <w:t>Have other images you wish to use?  It is si</w:t>
          </w:r>
          <w:r w:rsidRPr="00F41328">
            <w:t>mple to replace any of the pictures in this pamphlet.  Simply double click in the Header of any page.  Click twice on the image you wish to change.  Images in the background might need an extra click as they are part of the background’s grouped images.  Ke</w:t>
          </w:r>
          <w:r w:rsidRPr="00F41328">
            <w:t>ep clicking until your selection handles are around the one image you wish to replace.</w:t>
          </w:r>
        </w:p>
        <w:p w:rsidR="00000000" w:rsidRDefault="00096D5F">
          <w:pPr>
            <w:pStyle w:val="C2782D8EF35F42BEA51E402D98F5069A"/>
          </w:pPr>
          <w:r w:rsidRPr="00F41328">
            <w:t>Once the image you wish to replace is selected, you can either select “Change Picture” from the short cut menu, or click on “Fill” and choose the option for “Picture.”</w:t>
          </w:r>
        </w:p>
      </w:docPartBody>
    </w:docPart>
    <w:docPart>
      <w:docPartPr>
        <w:name w:val="E84E30ADE5924F79BB7ED4665438FEAC"/>
        <w:category>
          <w:name w:val="General"/>
          <w:gallery w:val="placeholder"/>
        </w:category>
        <w:types>
          <w:type w:val="bbPlcHdr"/>
        </w:types>
        <w:behaviors>
          <w:behavior w:val="content"/>
        </w:behaviors>
        <w:guid w:val="{B56D6D2E-21BB-479C-88F6-CAA5367802AB}"/>
      </w:docPartPr>
      <w:docPartBody>
        <w:p w:rsidR="00000000" w:rsidRDefault="00096D5F">
          <w:pPr>
            <w:pStyle w:val="E84E30ADE5924F79BB7ED4665438FEAC"/>
          </w:pPr>
          <w:r w:rsidRPr="0000140F">
            <w:t>C</w:t>
          </w:r>
          <w:r w:rsidRPr="0000140F">
            <w:t>ustomize Heading/Text</w:t>
          </w:r>
        </w:p>
      </w:docPartBody>
    </w:docPart>
    <w:docPart>
      <w:docPartPr>
        <w:name w:val="E14C47503D12405BA301FF13787EB422"/>
        <w:category>
          <w:name w:val="General"/>
          <w:gallery w:val="placeholder"/>
        </w:category>
        <w:types>
          <w:type w:val="bbPlcHdr"/>
        </w:types>
        <w:behaviors>
          <w:behavior w:val="content"/>
        </w:behaviors>
        <w:guid w:val="{39436566-2A86-4C19-953F-BEFFBDBF8B79}"/>
      </w:docPartPr>
      <w:docPartBody>
        <w:p w:rsidR="00000000" w:rsidRDefault="00096D5F">
          <w:pPr>
            <w:pStyle w:val="E14C47503D12405BA301FF13787EB422"/>
          </w:pPr>
          <w:r w:rsidRPr="0000140F">
            <w:rPr>
              <w:rFonts w:eastAsiaTheme="minorHAnsi"/>
            </w:rPr>
            <w:t>To change any of the text in this document, just click on the block of text you want to update!  The formatting has already been programmed for ease of formatting.</w:t>
          </w:r>
        </w:p>
      </w:docPartBody>
    </w:docPart>
    <w:docPart>
      <w:docPartPr>
        <w:name w:val="32ED51AB6F43438E95FB6462FF105015"/>
        <w:category>
          <w:name w:val="General"/>
          <w:gallery w:val="placeholder"/>
        </w:category>
        <w:types>
          <w:type w:val="bbPlcHdr"/>
        </w:types>
        <w:behaviors>
          <w:behavior w:val="content"/>
        </w:behaviors>
        <w:guid w:val="{2AA8C98E-09F7-4D2E-AE8B-621BC2C8324E}"/>
      </w:docPartPr>
      <w:docPartBody>
        <w:p w:rsidR="00000000" w:rsidRDefault="00096D5F">
          <w:pPr>
            <w:pStyle w:val="32ED51AB6F43438E95FB6462FF105015"/>
          </w:pPr>
          <w:r w:rsidRPr="0000140F">
            <w:t>Title or Heading Here</w:t>
          </w:r>
        </w:p>
      </w:docPartBody>
    </w:docPart>
    <w:docPart>
      <w:docPartPr>
        <w:name w:val="D168BC07DCAE4DE6B3A064D869B3EFE5"/>
        <w:category>
          <w:name w:val="General"/>
          <w:gallery w:val="placeholder"/>
        </w:category>
        <w:types>
          <w:type w:val="bbPlcHdr"/>
        </w:types>
        <w:behaviors>
          <w:behavior w:val="content"/>
        </w:behaviors>
        <w:guid w:val="{05FED077-EBDA-48B9-918C-7ADEEFF987A9}"/>
      </w:docPartPr>
      <w:docPartBody>
        <w:p w:rsidR="00836E7A" w:rsidRPr="00F41328" w:rsidRDefault="00096D5F" w:rsidP="0000140F">
          <w:pPr>
            <w:rPr>
              <w:rFonts w:eastAsiaTheme="minorHAnsi"/>
            </w:rPr>
          </w:pPr>
          <w:r w:rsidRPr="00F41328">
            <w:rPr>
              <w:rFonts w:eastAsiaTheme="minorHAnsi"/>
            </w:rPr>
            <w:t>In the same way you change the colors, you can u</w:t>
          </w:r>
          <w:r w:rsidRPr="00F41328">
            <w:rPr>
              <w:rFonts w:eastAsiaTheme="minorHAnsi"/>
            </w:rPr>
            <w:t>pdate the fonts of the entire document easily!  From the Design tab, choose a font combination that fits your taste.</w:t>
          </w:r>
        </w:p>
        <w:p w:rsidR="00000000" w:rsidRDefault="00096D5F">
          <w:pPr>
            <w:pStyle w:val="D168BC07DCAE4DE6B3A064D869B3EFE5"/>
          </w:pPr>
          <w:r w:rsidRPr="00F41328">
            <w:rPr>
              <w:rFonts w:eastAsiaTheme="minorHAnsi"/>
            </w:rPr>
            <w:t>Reset the theme to restore the template to its original state!</w:t>
          </w:r>
        </w:p>
      </w:docPartBody>
    </w:docPart>
    <w:docPart>
      <w:docPartPr>
        <w:name w:val="AE74AE54FDCA40CA993F469BFC65ACC8"/>
        <w:category>
          <w:name w:val="General"/>
          <w:gallery w:val="placeholder"/>
        </w:category>
        <w:types>
          <w:type w:val="bbPlcHdr"/>
        </w:types>
        <w:behaviors>
          <w:behavior w:val="content"/>
        </w:behaviors>
        <w:guid w:val="{72D157D1-CFA0-4303-BB47-0CEBFE51EAB6}"/>
      </w:docPartPr>
      <w:docPartBody>
        <w:p w:rsidR="00000000" w:rsidRDefault="00096D5F">
          <w:pPr>
            <w:pStyle w:val="AE74AE54FDCA40CA993F469BFC65ACC8"/>
          </w:pPr>
          <w:r w:rsidRPr="0000140F">
            <w:t>Customize Heading/Text</w:t>
          </w:r>
        </w:p>
      </w:docPartBody>
    </w:docPart>
    <w:docPart>
      <w:docPartPr>
        <w:name w:val="3CBC00BC0C5F44E4834460EFF56AC6E6"/>
        <w:category>
          <w:name w:val="General"/>
          <w:gallery w:val="placeholder"/>
        </w:category>
        <w:types>
          <w:type w:val="bbPlcHdr"/>
        </w:types>
        <w:behaviors>
          <w:behavior w:val="content"/>
        </w:behaviors>
        <w:guid w:val="{7F13EA59-E6B6-478E-9804-A97EB505A169}"/>
      </w:docPartPr>
      <w:docPartBody>
        <w:p w:rsidR="00000000" w:rsidRDefault="00096D5F">
          <w:pPr>
            <w:pStyle w:val="3CBC00BC0C5F44E4834460EFF56AC6E6"/>
          </w:pPr>
          <w:r w:rsidRPr="0000140F">
            <w:rPr>
              <w:rFonts w:eastAsiaTheme="minorHAnsi"/>
            </w:rPr>
            <w:t>To change any of the text in this document, just clic</w:t>
          </w:r>
          <w:r w:rsidRPr="0000140F">
            <w:rPr>
              <w:rFonts w:eastAsiaTheme="minorHAnsi"/>
            </w:rPr>
            <w:t>k on the block of text you want to update!  The formatting has already been programmed for ease of 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D5F"/>
    <w:rsid w:val="00096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pPr>
      <w:spacing w:after="200"/>
      <w:outlineLvl w:val="0"/>
    </w:pPr>
    <w:rPr>
      <w:b/>
      <w:noProof/>
      <w:color w:val="4472C4" w:themeColor="accent1"/>
      <w:sz w:val="32"/>
      <w:szCs w:val="10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7191DC35F14C4680443761474B4DE1">
    <w:name w:val="8D7191DC35F14C4680443761474B4DE1"/>
  </w:style>
  <w:style w:type="paragraph" w:customStyle="1" w:styleId="DE53D17DC0094A2FBE782C259A6A0F0E">
    <w:name w:val="DE53D17DC0094A2FBE782C259A6A0F0E"/>
  </w:style>
  <w:style w:type="paragraph" w:customStyle="1" w:styleId="E82B1351110F44E283517DDC612F7805">
    <w:name w:val="E82B1351110F44E283517DDC612F7805"/>
  </w:style>
  <w:style w:type="paragraph" w:customStyle="1" w:styleId="5F09E6F860D3411BADA6B60B96E5BA6B">
    <w:name w:val="5F09E6F860D3411BADA6B60B96E5BA6B"/>
  </w:style>
  <w:style w:type="paragraph" w:styleId="Quote">
    <w:name w:val="Quote"/>
    <w:basedOn w:val="Heading2"/>
    <w:next w:val="Normal"/>
    <w:link w:val="QuoteChar"/>
    <w:uiPriority w:val="29"/>
    <w:qFormat/>
    <w:pPr>
      <w:spacing w:after="200" w:line="240" w:lineRule="auto"/>
      <w:jc w:val="center"/>
    </w:pPr>
    <w:rPr>
      <w:b/>
      <w:noProof/>
      <w:color w:val="4472C4" w:themeColor="accent1"/>
      <w:sz w:val="56"/>
    </w:rPr>
  </w:style>
  <w:style w:type="character" w:customStyle="1" w:styleId="QuoteChar">
    <w:name w:val="Quote Char"/>
    <w:basedOn w:val="DefaultParagraphFont"/>
    <w:link w:val="Quote"/>
    <w:uiPriority w:val="29"/>
    <w:rPr>
      <w:rFonts w:asciiTheme="majorHAnsi" w:eastAsiaTheme="majorEastAsia" w:hAnsiTheme="majorHAnsi" w:cstheme="majorBidi"/>
      <w:b/>
      <w:noProof/>
      <w:color w:val="4472C4" w:themeColor="accent1"/>
      <w:sz w:val="56"/>
      <w:szCs w:val="26"/>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paragraph" w:customStyle="1" w:styleId="BA932813D0284E16925A29CF05576A4A">
    <w:name w:val="BA932813D0284E16925A29CF05576A4A"/>
  </w:style>
  <w:style w:type="paragraph" w:customStyle="1" w:styleId="483D38570D39460EBB6F83FB68BE076A">
    <w:name w:val="483D38570D39460EBB6F83FB68BE076A"/>
  </w:style>
  <w:style w:type="paragraph" w:customStyle="1" w:styleId="65A4AC197B0B47229CA38A498FEFBCE3">
    <w:name w:val="65A4AC197B0B47229CA38A498FEFBCE3"/>
  </w:style>
  <w:style w:type="character" w:styleId="PlaceholderText">
    <w:name w:val="Placeholder Text"/>
    <w:basedOn w:val="DefaultParagraphFont"/>
    <w:uiPriority w:val="99"/>
    <w:semiHidden/>
    <w:rPr>
      <w:color w:val="808080"/>
    </w:rPr>
  </w:style>
  <w:style w:type="paragraph" w:customStyle="1" w:styleId="69C01DAC81E640CE83177D734E4116C8">
    <w:name w:val="69C01DAC81E640CE83177D734E4116C8"/>
  </w:style>
  <w:style w:type="paragraph" w:customStyle="1" w:styleId="B23D64C459734805BA870864D71E596D">
    <w:name w:val="B23D64C459734805BA870864D71E596D"/>
  </w:style>
  <w:style w:type="character" w:customStyle="1" w:styleId="Heading1Char">
    <w:name w:val="Heading 1 Char"/>
    <w:basedOn w:val="DefaultParagraphFont"/>
    <w:link w:val="Heading1"/>
    <w:uiPriority w:val="9"/>
    <w:rPr>
      <w:rFonts w:asciiTheme="majorHAnsi" w:eastAsiaTheme="majorEastAsia" w:hAnsiTheme="majorHAnsi" w:cstheme="majorBidi"/>
      <w:b/>
      <w:noProof/>
      <w:color w:val="4472C4" w:themeColor="accent1"/>
      <w:spacing w:val="-10"/>
      <w:kern w:val="28"/>
      <w:sz w:val="32"/>
      <w:szCs w:val="100"/>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customStyle="1" w:styleId="0BA174DFBD6946DCAA1A97FF7A078635">
    <w:name w:val="0BA174DFBD6946DCAA1A97FF7A078635"/>
  </w:style>
  <w:style w:type="paragraph" w:customStyle="1" w:styleId="C2782D8EF35F42BEA51E402D98F5069A">
    <w:name w:val="C2782D8EF35F42BEA51E402D98F5069A"/>
  </w:style>
  <w:style w:type="paragraph" w:customStyle="1" w:styleId="E84E30ADE5924F79BB7ED4665438FEAC">
    <w:name w:val="E84E30ADE5924F79BB7ED4665438FEAC"/>
  </w:style>
  <w:style w:type="paragraph" w:customStyle="1" w:styleId="E14C47503D12405BA301FF13787EB422">
    <w:name w:val="E14C47503D12405BA301FF13787EB422"/>
  </w:style>
  <w:style w:type="paragraph" w:customStyle="1" w:styleId="32ED51AB6F43438E95FB6462FF105015">
    <w:name w:val="32ED51AB6F43438E95FB6462FF105015"/>
  </w:style>
  <w:style w:type="paragraph" w:customStyle="1" w:styleId="D168BC07DCAE4DE6B3A064D869B3EFE5">
    <w:name w:val="D168BC07DCAE4DE6B3A064D869B3EFE5"/>
  </w:style>
  <w:style w:type="paragraph" w:customStyle="1" w:styleId="AE74AE54FDCA40CA993F469BFC65ACC8">
    <w:name w:val="AE74AE54FDCA40CA993F469BFC65ACC8"/>
  </w:style>
  <w:style w:type="paragraph" w:customStyle="1" w:styleId="3CBC00BC0C5F44E4834460EFF56AC6E6">
    <w:name w:val="3CBC00BC0C5F44E4834460EFF56AC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8" ma:contentTypeDescription="Create a new document." ma:contentTypeScope="" ma:versionID="0f12cf464957118729b6c32269c3bef6">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a3cd9a7ce2c5f9b2e78bd9172391e822"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78166F9-BCC9-4C7F-A506-8D7C8E1890D1}">
  <ds:schemaRefs>
    <ds:schemaRef ds:uri="http://schemas.microsoft.com/sharepoint/v3/contenttype/forms"/>
  </ds:schemaRefs>
</ds:datastoreItem>
</file>

<file path=customXml/itemProps2.xml><?xml version="1.0" encoding="utf-8"?>
<ds:datastoreItem xmlns:ds="http://schemas.openxmlformats.org/officeDocument/2006/customXml" ds:itemID="{11D1F1C9-77FA-4FD5-9C33-5F57A53E3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0402B8-67BB-41F6-97A3-9154006B69A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88A683-02EA-47FE-B105-9F72C3536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 spheres brochure</Template>
  <TotalTime>0</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2019-06-03T11:08:00Z</dcterms:created>
  <dcterms:modified xsi:type="dcterms:W3CDTF">2019-06-03T11:08:00Z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