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1571" w:lineRule="exact"/>
        <w:ind w:left="2150" w:right="-20"/>
        <w:jc w:val="left"/>
        <w:rPr>
          <w:rFonts w:ascii="Arial" w:hAnsi="Arial" w:cs="Arial" w:eastAsia="Arial"/>
          <w:sz w:val="144"/>
          <w:szCs w:val="144"/>
        </w:rPr>
      </w:pPr>
      <w:rPr/>
      <w:r>
        <w:rPr/>
        <w:pict>
          <v:group style="position:absolute;margin-left:69.360001pt;margin-top:0pt;width:541.199997pt;height:654.48pt;mso-position-horizontal-relative:page;mso-position-vertical-relative:page;z-index:-643" coordorigin="1387,0" coordsize="10824,13090">
            <v:shape style="position:absolute;left:2189;top:0;width:10022;height:13075" type="#_x0000_t75">
              <v:imagedata r:id="rId7" o:title=""/>
            </v:shape>
            <v:group style="position:absolute;left:1402;top:13075;width:1843;height:2" coordorigin="1402,13075" coordsize="1843,2">
              <v:shape style="position:absolute;left:1402;top:13075;width:1843;height:2" coordorigin="1402,13075" coordsize="1843,0" path="m1402,13075l3245,13075e" filled="f" stroked="t" strokeweight="1.44pt" strokecolor="#ACAFA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0pt;margin-top:1005.119995pt;width:607.2pt;height:.1pt;mso-position-horizontal-relative:page;mso-position-vertical-relative:page;z-index:-642" coordorigin="0,20102" coordsize="12144,2">
            <v:shape style="position:absolute;left:0;top:20102;width:12144;height:2" coordorigin="0,20102" coordsize="12144,0" path="m0,20102l12144,20102e" filled="f" stroked="t" strokeweight="1.92pt" strokecolor="#AFAFB3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44"/>
          <w:szCs w:val="144"/>
          <w:color w:val="485EB1"/>
          <w:spacing w:val="0"/>
          <w:w w:val="105"/>
          <w:position w:val="-1"/>
        </w:rPr>
        <w:t>Group</w:t>
      </w:r>
      <w:r>
        <w:rPr>
          <w:rFonts w:ascii="Arial" w:hAnsi="Arial" w:cs="Arial" w:eastAsia="Arial"/>
          <w:sz w:val="144"/>
          <w:szCs w:val="144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52.799998pt;height:249.6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20160"/>
          <w:pgMar w:top="1000" w:bottom="280" w:left="0" w:right="1720"/>
        </w:sectPr>
      </w:pPr>
      <w:rPr/>
    </w:p>
    <w:p>
      <w:pPr>
        <w:spacing w:before="0" w:after="0" w:line="1428" w:lineRule="exact"/>
        <w:ind w:left="238" w:right="6204"/>
        <w:jc w:val="both"/>
        <w:rPr>
          <w:rFonts w:ascii="Courier New" w:hAnsi="Courier New" w:cs="Courier New" w:eastAsia="Courier New"/>
          <w:sz w:val="139"/>
          <w:szCs w:val="139"/>
        </w:rPr>
      </w:pPr>
      <w:rPr/>
      <w:r>
        <w:rPr/>
        <w:pict>
          <v:group style="position:absolute;margin-left:0pt;margin-top:1.08pt;width:42.48pt;height:.1pt;mso-position-horizontal-relative:page;mso-position-vertical-relative:page;z-index:-640" coordorigin="0,22" coordsize="850,2">
            <v:shape style="position:absolute;left:0;top:22;width:850;height:2" coordorigin="0,22" coordsize="850,0" path="m0,22l850,22e" filled="f" stroked="t" strokeweight="1.44pt" strokecolor="#484B54">
              <v:path arrowok="t"/>
            </v:shape>
          </v:group>
          <w10:wrap type="none"/>
        </w:pict>
      </w:r>
      <w:r>
        <w:rPr/>
        <w:pict>
          <v:group style="position:absolute;margin-left:264.959991pt;margin-top:.12pt;width:44.4pt;height:.1pt;mso-position-horizontal-relative:page;mso-position-vertical-relative:page;z-index:-639" coordorigin="5299,2" coordsize="888,2">
            <v:shape style="position:absolute;left:5299;top:2;width:888;height:2" coordorigin="5299,2" coordsize="888,0" path="m5299,2l6187,2e" filled="f" stroked="t" strokeweight=".24pt" strokecolor="#676767">
              <v:path arrowok="t"/>
            </v:shape>
          </v:group>
          <w10:wrap type="none"/>
        </w:pict>
      </w:r>
      <w:r>
        <w:rPr/>
        <w:pict>
          <v:group style="position:absolute;margin-left:390.720001pt;margin-top:0pt;width:183.12pt;height:175.2pt;mso-position-horizontal-relative:page;mso-position-vertical-relative:page;z-index:-638" coordorigin="7814,0" coordsize="3662,3504">
            <v:group style="position:absolute;left:7819;top:10;width:3653;height:2" coordorigin="7819,10" coordsize="3653,2">
              <v:shape style="position:absolute;left:7819;top:10;width:3653;height:2" coordorigin="7819,10" coordsize="3653,0" path="m7819,10l11472,10e" filled="f" stroked="t" strokeweight=".48pt" strokecolor="#777C7C">
                <v:path arrowok="t"/>
              </v:shape>
            </v:group>
            <v:group style="position:absolute;left:11376;top:0;width:2;height:3494" coordorigin="11376,0" coordsize="2,3494">
              <v:shape style="position:absolute;left:11376;top:0;width:2;height:3494" coordorigin="11376,0" coordsize="0,3494" path="m11376,3494l11376,0e" filled="f" stroked="t" strokeweight=".96pt" strokecolor="#B8B8B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0pt;margin-top:0pt;width:611.04pt;height:1006.56pt;mso-position-horizontal-relative:page;mso-position-vertical-relative:page;z-index:-637" coordorigin="0,0" coordsize="12221,20131">
            <v:group style="position:absolute;left:12202;top:0;width:2;height:20122" coordorigin="12202,0" coordsize="2,20122">
              <v:shape style="position:absolute;left:12202;top:0;width:2;height:20122" coordorigin="12202,0" coordsize="0,20122" path="m12202,20122l12202,0e" filled="f" stroked="t" strokeweight=".96pt" strokecolor="#9CA0A8">
                <v:path arrowok="t"/>
              </v:shape>
            </v:group>
            <v:group style="position:absolute;left:0;top:20112;width:12211;height:2" coordorigin="0,20112" coordsize="12211,2">
              <v:shape style="position:absolute;left:0;top:20112;width:12211;height:2" coordorigin="0,20112" coordsize="12211,0" path="m0,20112l12211,20112e" filled="f" stroked="t" strokeweight=".96pt" strokecolor="#AFAFB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.92pt;margin-top:63.84pt;width:.1pt;height:93.6pt;mso-position-horizontal-relative:page;mso-position-vertical-relative:page;z-index:-636" coordorigin="38,1277" coordsize="2,1872">
            <v:shape style="position:absolute;left:38;top:1277;width:2;height:1872" coordorigin="38,1277" coordsize="0,1872" path="m38,3149l38,1277e" filled="f" stroked="t" strokeweight="3.6pt" strokecolor="#2F3F77">
              <v:path arrowok="t"/>
            </v:shape>
          </v:group>
          <w10:wrap type="none"/>
        </w:pict>
      </w:r>
      <w:r>
        <w:rPr/>
        <w:pict>
          <v:group style="position:absolute;margin-left:55.68pt;margin-top:653.520020pt;width:471.84pt;height:.1pt;mso-position-horizontal-relative:page;mso-position-vertical-relative:page;z-index:-635" coordorigin="1114,13070" coordsize="9437,2">
            <v:shape style="position:absolute;left:1114;top:13070;width:9437;height:2" coordorigin="1114,13070" coordsize="9437,0" path="m1114,13070l10550,13070e" filled="f" stroked="t" strokeweight=".48pt" strokecolor="#9CA0A0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139"/>
          <w:szCs w:val="139"/>
          <w:color w:val="A3B1DF"/>
          <w:spacing w:val="0"/>
          <w:w w:val="83"/>
          <w:b/>
          <w:bCs/>
          <w:position w:val="1"/>
        </w:rPr>
        <w:t>Group</w:t>
      </w:r>
      <w:r>
        <w:rPr>
          <w:rFonts w:ascii="Courier New" w:hAnsi="Courier New" w:cs="Courier New" w:eastAsia="Courier New"/>
          <w:sz w:val="139"/>
          <w:szCs w:val="139"/>
          <w:color w:val="000000"/>
          <w:spacing w:val="0"/>
          <w:w w:val="100"/>
          <w:position w:val="0"/>
        </w:rPr>
      </w:r>
    </w:p>
    <w:p>
      <w:pPr>
        <w:spacing w:before="0" w:after="0" w:line="1322" w:lineRule="exact"/>
        <w:ind w:left="277" w:right="3875"/>
        <w:jc w:val="both"/>
        <w:rPr>
          <w:rFonts w:ascii="Courier New" w:hAnsi="Courier New" w:cs="Courier New" w:eastAsia="Courier New"/>
          <w:sz w:val="139"/>
          <w:szCs w:val="139"/>
        </w:rPr>
      </w:pPr>
      <w:rPr/>
      <w:r>
        <w:rPr/>
        <w:pict>
          <v:shape style="position:absolute;margin-left:565.440002pt;margin-top:86.503067pt;width:23.040001pt;height:429.119995pt;mso-position-horizontal-relative:page;mso-position-vertical-relative:paragraph;z-index:-641" type="#_x0000_t75">
            <v:imagedata r:id="rId9" o:title=""/>
          </v:shape>
        </w:pict>
      </w:r>
      <w:r>
        <w:rPr>
          <w:rFonts w:ascii="Courier New" w:hAnsi="Courier New" w:cs="Courier New" w:eastAsia="Courier New"/>
          <w:sz w:val="139"/>
          <w:szCs w:val="139"/>
          <w:color w:val="A3B1DF"/>
          <w:spacing w:val="0"/>
          <w:w w:val="77"/>
          <w:b/>
          <w:bCs/>
          <w:position w:val="15"/>
        </w:rPr>
        <w:t>Processes</w:t>
      </w:r>
      <w:r>
        <w:rPr>
          <w:rFonts w:ascii="Courier New" w:hAnsi="Courier New" w:cs="Courier New" w:eastAsia="Courier New"/>
          <w:sz w:val="139"/>
          <w:szCs w:val="139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8" w:lineRule="auto"/>
        <w:ind w:left="190" w:right="2923" w:firstLine="10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affect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think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behave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textboo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looke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mental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representation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self,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information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attitude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ourselve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others;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yet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looke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happen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physicall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interacting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others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alread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broa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type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D1F"/>
          <w:spacing w:val="0"/>
          <w:w w:val="19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1F1D1F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categorie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D1F"/>
          <w:spacing w:val="0"/>
          <w:w w:val="19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1F1D1F"/>
          <w:spacing w:val="0"/>
          <w:w w:val="19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Here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physicall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interactin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(for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instance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tutorial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sport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work).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affect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productivit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F1D1F"/>
          <w:spacing w:val="5"/>
          <w:w w:val="1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chapter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second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leader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emerge.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600" w:lineRule="atLeast"/>
        <w:ind w:left="190" w:right="1975" w:firstLine="6725"/>
        <w:jc w:val="left"/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26"/>
          <w:szCs w:val="26"/>
          <w:color w:val="445EA7"/>
          <w:spacing w:val="0"/>
          <w:w w:val="106"/>
          <w:b/>
          <w:bCs/>
        </w:rPr>
        <w:t>GROUPS</w:t>
      </w:r>
      <w:r>
        <w:rPr>
          <w:rFonts w:ascii="Arial" w:hAnsi="Arial" w:cs="Arial" w:eastAsia="Arial"/>
          <w:sz w:val="26"/>
          <w:szCs w:val="26"/>
          <w:color w:val="445EA7"/>
          <w:spacing w:val="0"/>
          <w:w w:val="106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E8EC6"/>
          <w:spacing w:val="0"/>
          <w:w w:val="100"/>
          <w:b/>
          <w:bCs/>
        </w:rPr>
        <w:t>Wha</w:t>
      </w:r>
      <w:r>
        <w:rPr>
          <w:rFonts w:ascii="Arial" w:hAnsi="Arial" w:cs="Arial" w:eastAsia="Arial"/>
          <w:sz w:val="26"/>
          <w:szCs w:val="26"/>
          <w:color w:val="7E8EC6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6"/>
          <w:szCs w:val="26"/>
          <w:color w:val="7E8EC6"/>
          <w:spacing w:val="45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E8EC6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26"/>
          <w:szCs w:val="26"/>
          <w:color w:val="7E8EC6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26"/>
          <w:szCs w:val="26"/>
          <w:color w:val="7E8EC6"/>
          <w:spacing w:val="23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E8EC6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6"/>
          <w:szCs w:val="26"/>
          <w:color w:val="7E8EC6"/>
          <w:spacing w:val="20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E8EC6"/>
          <w:spacing w:val="0"/>
          <w:w w:val="106"/>
          <w:b/>
          <w:bCs/>
        </w:rPr>
        <w:t>Group?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spacing w:before="13" w:after="0" w:line="258" w:lineRule="auto"/>
        <w:ind w:left="190" w:right="2939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mea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?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kind-o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know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mea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groups,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purpose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2"/>
        </w:rPr>
        <w:t>concrete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definition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Previously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psychologist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talke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1"/>
        </w:rPr>
        <w:t>be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define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numbe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ways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5689"/>
          <w:spacing w:val="0"/>
          <w:w w:val="106"/>
          <w:b/>
          <w:bCs/>
        </w:rPr>
        <w:t>Cohesivenes</w:t>
      </w:r>
      <w:r>
        <w:rPr>
          <w:rFonts w:ascii="Times New Roman" w:hAnsi="Times New Roman" w:cs="Times New Roman" w:eastAsia="Times New Roman"/>
          <w:sz w:val="20"/>
          <w:szCs w:val="20"/>
          <w:color w:val="465689"/>
          <w:spacing w:val="0"/>
          <w:w w:val="106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5689"/>
          <w:spacing w:val="4"/>
          <w:w w:val="106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thinkin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2"/>
        </w:rPr>
        <w:t>groups.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start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act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line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collectio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Fine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14142"/>
          <w:spacing w:val="0"/>
          <w:w w:val="129"/>
        </w:rPr>
        <w:t>&amp;</w:t>
      </w:r>
      <w:r>
        <w:rPr>
          <w:rFonts w:ascii="Arial" w:hAnsi="Arial" w:cs="Arial" w:eastAsia="Arial"/>
          <w:sz w:val="19"/>
          <w:szCs w:val="19"/>
          <w:color w:val="414142"/>
          <w:spacing w:val="7"/>
          <w:w w:val="12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Holyfield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1996).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Cohesive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exert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6)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typicall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committe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group.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inverse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correlatio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size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cohesiveness;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joi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group,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difficult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maintai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2"/>
        </w:rPr>
        <w:t>cohesion.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41" w:lineRule="exact"/>
        <w:ind w:left="397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similarit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interconnectedness.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7" w:after="0" w:line="240" w:lineRule="auto"/>
        <w:ind w:left="186" w:right="296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categor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formatio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tend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emphasize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2"/>
          <w:spacing w:val="0"/>
          <w:w w:val="100"/>
        </w:rPr>
        <w:t>similarities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1200" w:bottom="280" w:left="1720" w:right="360"/>
        </w:sectPr>
      </w:pPr>
      <w:rPr/>
    </w:p>
    <w:p>
      <w:pPr>
        <w:spacing w:before="79" w:after="0" w:line="237" w:lineRule="exact"/>
        <w:ind w:left="111" w:right="-20"/>
        <w:jc w:val="left"/>
        <w:tabs>
          <w:tab w:pos="142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0pt;margin-top:0pt;width:612pt;height:1006.680407pt;mso-position-horizontal-relative:page;mso-position-vertical-relative:page;z-index:-634" coordorigin="0,0" coordsize="12240,20134">
            <v:shape style="position:absolute;left:0;top:4013;width:595;height:6317" type="#_x0000_t75">
              <v:imagedata r:id="rId10" o:title=""/>
            </v:shape>
            <v:group style="position:absolute;left:38;top:20095;width:12173;height:2" coordorigin="38,20095" coordsize="12173,2">
              <v:shape style="position:absolute;left:38;top:20095;width:12173;height:2" coordorigin="38,20095" coordsize="12173,0" path="m38,20095l12211,20095e" filled="f" stroked="t" strokeweight="1.196247pt" strokecolor="#AFAFB3">
                <v:path arrowok="t"/>
              </v:shape>
            </v:group>
            <v:group style="position:absolute;left:41;top:10289;width:2;height:9833" coordorigin="41,10289" coordsize="2,9833">
              <v:shape style="position:absolute;left:41;top:10289;width:2;height:9833" coordorigin="41,10289" coordsize="0,9833" path="m41,20122l41,10289e" filled="f" stroked="t" strokeweight="1.196247pt" strokecolor="#B3B3B8">
                <v:path arrowok="t"/>
              </v:shape>
            </v:group>
            <v:group style="position:absolute;left:498;top:13060;width:10240;height:2" coordorigin="498,13060" coordsize="10240,2">
              <v:shape style="position:absolute;left:498;top:13060;width:10240;height:2" coordorigin="498,13060" coordsize="10240,0" path="m498,13060l10738,13060e" filled="f" stroked="t" strokeweight="1.435496pt" strokecolor="#A8A8AC">
                <v:path arrowok="t"/>
              </v:shape>
            </v:group>
            <v:group style="position:absolute;left:10934;top:0;width:2;height:8428" coordorigin="10934,0" coordsize="2,8428">
              <v:shape style="position:absolute;left:10934;top:0;width:2;height:8428" coordorigin="10934,0" coordsize="0,8428" path="m10934,8428l10934,0e" filled="f" stroked="t" strokeweight="1.435496pt" strokecolor="#C3C8CF">
                <v:path arrowok="t"/>
              </v:shape>
            </v:group>
            <v:group style="position:absolute;left:11178;top:13045;width:880;height:2" coordorigin="11178,13045" coordsize="880,2">
              <v:shape style="position:absolute;left:11178;top:13045;width:880;height:2" coordorigin="11178,13045" coordsize="880,0" path="m11178,13045l12058,13045e" filled="f" stroked="t" strokeweight=".956998pt" strokecolor="#A8ACAC">
                <v:path arrowok="t"/>
              </v:shape>
              <v:shape style="position:absolute;left:12096;top:7910;width:144;height:3898" type="#_x0000_t75">
                <v:imagedata r:id="rId11" o:title=""/>
              </v:shape>
            </v:group>
            <v:group style="position:absolute;left:12178;top:6137;width:2;height:13961" coordorigin="12178,6137" coordsize="2,13961">
              <v:shape style="position:absolute;left:12178;top:6137;width:2;height:13961" coordorigin="12178,6137" coordsize="0,13961" path="m12178,20098l12178,6137e" filled="f" stroked="t" strokeweight="1.435496pt" strokecolor="#9CA0A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0pt;margin-top:1.438288pt;width:145.463643pt;height:.1pt;mso-position-horizontal-relative:page;mso-position-vertical-relative:page;z-index:-633" coordorigin="0,29" coordsize="2909,2">
            <v:shape style="position:absolute;left:0;top:29;width:2909;height:2" coordorigin="0,29" coordsize="2909,0" path="m0,29l2909,29e" filled="f" stroked="t" strokeweight=".717748pt" strokecolor="#4F4F57">
              <v:path arrowok="t"/>
            </v:shape>
          </v:group>
          <w10:wrap type="none"/>
        </w:pict>
      </w:r>
      <w:r>
        <w:rPr/>
        <w:pict>
          <v:group style="position:absolute;margin-left:1.435496pt;margin-top:123.692749pt;width:.1pt;height:72.873246pt;mso-position-horizontal-relative:page;mso-position-vertical-relative:page;z-index:-632" coordorigin="29,2474" coordsize="2,1457">
            <v:shape style="position:absolute;left:29;top:2474;width:2;height:1457" coordorigin="29,2474" coordsize="0,1457" path="m29,3931l29,2474e" filled="f" stroked="t" strokeweight=".956998pt" strokecolor="#AFAFB3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1"/>
          <w:szCs w:val="21"/>
          <w:color w:val="6D79A5"/>
          <w:spacing w:val="0"/>
          <w:w w:val="100"/>
          <w:b/>
          <w:bCs/>
          <w:position w:val="-1"/>
        </w:rPr>
        <w:t>128</w:t>
      </w:r>
      <w:r>
        <w:rPr>
          <w:rFonts w:ascii="Arial" w:hAnsi="Arial" w:cs="Arial" w:eastAsia="Arial"/>
          <w:sz w:val="21"/>
          <w:szCs w:val="21"/>
          <w:color w:val="6D79A5"/>
          <w:spacing w:val="-48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1"/>
          <w:szCs w:val="21"/>
          <w:color w:val="6D79A5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21"/>
          <w:szCs w:val="21"/>
          <w:color w:val="6D79A5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9"/>
          <w:szCs w:val="19"/>
          <w:color w:val="6D6D70"/>
          <w:spacing w:val="2"/>
          <w:w w:val="100"/>
          <w:position w:val="0"/>
        </w:rPr>
        <w:t>E</w:t>
      </w:r>
      <w:r>
        <w:rPr>
          <w:rFonts w:ascii="Arial" w:hAnsi="Arial" w:cs="Arial" w:eastAsia="Arial"/>
          <w:sz w:val="19"/>
          <w:szCs w:val="19"/>
          <w:color w:val="4D4D50"/>
          <w:spacing w:val="0"/>
          <w:w w:val="100"/>
          <w:position w:val="0"/>
        </w:rPr>
        <w:t>ss</w:t>
      </w:r>
      <w:r>
        <w:rPr>
          <w:rFonts w:ascii="Arial" w:hAnsi="Arial" w:cs="Arial" w:eastAsia="Arial"/>
          <w:sz w:val="19"/>
          <w:szCs w:val="19"/>
          <w:color w:val="4D4D50"/>
          <w:spacing w:val="4"/>
          <w:w w:val="100"/>
          <w:position w:val="0"/>
        </w:rPr>
        <w:t>e</w:t>
      </w:r>
      <w:r>
        <w:rPr>
          <w:rFonts w:ascii="Arial" w:hAnsi="Arial" w:cs="Arial" w:eastAsia="Arial"/>
          <w:sz w:val="19"/>
          <w:szCs w:val="19"/>
          <w:color w:val="6D6D70"/>
          <w:spacing w:val="0"/>
          <w:w w:val="100"/>
          <w:position w:val="0"/>
        </w:rPr>
        <w:t>n</w:t>
      </w:r>
      <w:r>
        <w:rPr>
          <w:rFonts w:ascii="Arial" w:hAnsi="Arial" w:cs="Arial" w:eastAsia="Arial"/>
          <w:sz w:val="19"/>
          <w:szCs w:val="19"/>
          <w:color w:val="6D6D70"/>
          <w:spacing w:val="5"/>
          <w:w w:val="100"/>
          <w:position w:val="0"/>
        </w:rPr>
        <w:t>t</w:t>
      </w:r>
      <w:r>
        <w:rPr>
          <w:rFonts w:ascii="Arial" w:hAnsi="Arial" w:cs="Arial" w:eastAsia="Arial"/>
          <w:sz w:val="19"/>
          <w:szCs w:val="19"/>
          <w:color w:val="4D4D50"/>
          <w:spacing w:val="0"/>
          <w:w w:val="100"/>
          <w:position w:val="0"/>
        </w:rPr>
        <w:t>i</w:t>
      </w:r>
      <w:r>
        <w:rPr>
          <w:rFonts w:ascii="Arial" w:hAnsi="Arial" w:cs="Arial" w:eastAsia="Arial"/>
          <w:sz w:val="19"/>
          <w:szCs w:val="19"/>
          <w:color w:val="4D4D50"/>
          <w:spacing w:val="-1"/>
          <w:w w:val="100"/>
          <w:position w:val="0"/>
        </w:rPr>
        <w:t>a</w:t>
      </w:r>
      <w:r>
        <w:rPr>
          <w:rFonts w:ascii="Arial" w:hAnsi="Arial" w:cs="Arial" w:eastAsia="Arial"/>
          <w:sz w:val="19"/>
          <w:szCs w:val="19"/>
          <w:color w:val="6D6D70"/>
          <w:spacing w:val="0"/>
          <w:w w:val="100"/>
          <w:position w:val="0"/>
        </w:rPr>
        <w:t>l</w:t>
      </w:r>
      <w:r>
        <w:rPr>
          <w:rFonts w:ascii="Arial" w:hAnsi="Arial" w:cs="Arial" w:eastAsia="Arial"/>
          <w:sz w:val="19"/>
          <w:szCs w:val="19"/>
          <w:color w:val="6D6D70"/>
          <w:spacing w:val="31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color w:val="4D4D50"/>
          <w:spacing w:val="2"/>
          <w:w w:val="100"/>
          <w:position w:val="0"/>
        </w:rPr>
        <w:t>S</w:t>
      </w:r>
      <w:r>
        <w:rPr>
          <w:rFonts w:ascii="Arial" w:hAnsi="Arial" w:cs="Arial" w:eastAsia="Arial"/>
          <w:sz w:val="19"/>
          <w:szCs w:val="19"/>
          <w:color w:val="6D6D70"/>
          <w:spacing w:val="-1"/>
          <w:w w:val="100"/>
          <w:position w:val="0"/>
        </w:rPr>
        <w:t>o</w:t>
      </w:r>
      <w:r>
        <w:rPr>
          <w:rFonts w:ascii="Arial" w:hAnsi="Arial" w:cs="Arial" w:eastAsia="Arial"/>
          <w:sz w:val="19"/>
          <w:szCs w:val="19"/>
          <w:color w:val="4D4D50"/>
          <w:spacing w:val="0"/>
          <w:w w:val="100"/>
          <w:position w:val="0"/>
        </w:rPr>
        <w:t>ci</w:t>
      </w:r>
      <w:r>
        <w:rPr>
          <w:rFonts w:ascii="Arial" w:hAnsi="Arial" w:cs="Arial" w:eastAsia="Arial"/>
          <w:sz w:val="19"/>
          <w:szCs w:val="19"/>
          <w:color w:val="4D4D50"/>
          <w:spacing w:val="-8"/>
          <w:w w:val="100"/>
          <w:position w:val="0"/>
        </w:rPr>
        <w:t>a</w:t>
      </w:r>
      <w:r>
        <w:rPr>
          <w:rFonts w:ascii="Arial" w:hAnsi="Arial" w:cs="Arial" w:eastAsia="Arial"/>
          <w:sz w:val="19"/>
          <w:szCs w:val="19"/>
          <w:color w:val="6D6D70"/>
          <w:spacing w:val="0"/>
          <w:w w:val="100"/>
          <w:position w:val="0"/>
        </w:rPr>
        <w:t>l</w:t>
      </w:r>
      <w:r>
        <w:rPr>
          <w:rFonts w:ascii="Arial" w:hAnsi="Arial" w:cs="Arial" w:eastAsia="Arial"/>
          <w:sz w:val="19"/>
          <w:szCs w:val="19"/>
          <w:color w:val="6D6D70"/>
          <w:spacing w:val="35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color w:val="6D6D70"/>
          <w:spacing w:val="0"/>
          <w:w w:val="103"/>
          <w:position w:val="0"/>
        </w:rPr>
        <w:t>Psy</w:t>
      </w:r>
      <w:r>
        <w:rPr>
          <w:rFonts w:ascii="Arial" w:hAnsi="Arial" w:cs="Arial" w:eastAsia="Arial"/>
          <w:sz w:val="19"/>
          <w:szCs w:val="19"/>
          <w:color w:val="6D6D70"/>
          <w:spacing w:val="4"/>
          <w:w w:val="104"/>
          <w:position w:val="0"/>
        </w:rPr>
        <w:t>c</w:t>
      </w:r>
      <w:r>
        <w:rPr>
          <w:rFonts w:ascii="Arial" w:hAnsi="Arial" w:cs="Arial" w:eastAsia="Arial"/>
          <w:sz w:val="19"/>
          <w:szCs w:val="19"/>
          <w:color w:val="4D4D50"/>
          <w:spacing w:val="-1"/>
          <w:w w:val="102"/>
          <w:position w:val="0"/>
        </w:rPr>
        <w:t>h</w:t>
      </w:r>
      <w:r>
        <w:rPr>
          <w:rFonts w:ascii="Arial" w:hAnsi="Arial" w:cs="Arial" w:eastAsia="Arial"/>
          <w:sz w:val="19"/>
          <w:szCs w:val="19"/>
          <w:color w:val="6D6D70"/>
          <w:spacing w:val="0"/>
          <w:w w:val="105"/>
          <w:position w:val="0"/>
        </w:rPr>
        <w:t>ology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5" w:after="0" w:line="304" w:lineRule="exact"/>
        <w:ind w:right="85"/>
        <w:jc w:val="right"/>
        <w:rPr>
          <w:rFonts w:ascii="Arial" w:hAnsi="Arial" w:cs="Arial" w:eastAsia="Arial"/>
          <w:sz w:val="27"/>
          <w:szCs w:val="2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1.396408pt;margin-top:1.32853pt;width:348.825646pt;height:108.1099pt;mso-position-horizontal-relative:page;mso-position-vertical-relative:paragraph;z-index:-63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00" w:hRule="exact"/>
                    </w:trPr>
                    <w:tc>
                      <w:tcPr>
                        <w:tcW w:w="333" w:type="dxa"/>
                        <w:tcBorders>
                          <w:top w:val="single" w:sz="5.741984" w:space="0" w:color="48547C"/>
                          <w:bottom w:val="single" w:sz="3.827992" w:space="0" w:color="3F4B6B"/>
                          <w:left w:val="single" w:sz="3.827992" w:space="0" w:color="5B6B93"/>
                          <w:right w:val="single" w:sz="3.827992" w:space="0" w:color="747CA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371" w:type="dxa"/>
                        <w:tcBorders>
                          <w:top w:val="single" w:sz="5.741984" w:space="0" w:color="48547C"/>
                          <w:bottom w:val="single" w:sz="3.827992" w:space="0" w:color="3F4B6B"/>
                          <w:left w:val="single" w:sz="3.827992" w:space="0" w:color="747CAC"/>
                          <w:right w:val="single" w:sz="3.827992" w:space="0" w:color="7780AF"/>
                        </w:tcBorders>
                      </w:tcPr>
                      <w:p>
                        <w:pPr>
                          <w:spacing w:before="51" w:after="0" w:line="240" w:lineRule="auto"/>
                          <w:ind w:left="7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0"/>
                            <w:w w:val="100"/>
                          </w:rPr>
                          <w:t>Typ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1"/>
                            <w:w w:val="97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C8EC3"/>
                            <w:spacing w:val="0"/>
                            <w:w w:val="97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C8EC3"/>
                            <w:spacing w:val="16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0"/>
                            <w:w w:val="104"/>
                          </w:rPr>
                          <w:t>group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47" w:type="dxa"/>
                        <w:tcBorders>
                          <w:top w:val="single" w:sz="5.741984" w:space="0" w:color="48547C"/>
                          <w:bottom w:val="single" w:sz="3.827992" w:space="0" w:color="3F4B6B"/>
                          <w:left w:val="single" w:sz="3.827992" w:space="0" w:color="7780AF"/>
                          <w:right w:val="single" w:sz="3.827992" w:space="0" w:color="546090"/>
                        </w:tcBorders>
                      </w:tcPr>
                      <w:p>
                        <w:pPr>
                          <w:spacing w:before="51" w:after="0" w:line="240" w:lineRule="auto"/>
                          <w:ind w:left="9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4"/>
                            <w:w w:val="10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C8EC3"/>
                            <w:spacing w:val="2"/>
                            <w:w w:val="99"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0"/>
                            <w:w w:val="105"/>
                          </w:rPr>
                          <w:t>am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1"/>
                            <w:w w:val="105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C8EC3"/>
                            <w:spacing w:val="-5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79A5"/>
                            <w:spacing w:val="0"/>
                            <w:w w:val="103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333" w:type="dxa"/>
                        <w:tcBorders>
                          <w:top w:val="single" w:sz="3.827992" w:space="0" w:color="3F4B6B"/>
                          <w:bottom w:val="single" w:sz="3.827992" w:space="0" w:color="3B4B60"/>
                          <w:left w:val="single" w:sz="3.827992" w:space="0" w:color="5B6B93"/>
                          <w:right w:val="single" w:sz="3.827992" w:space="0" w:color="747CA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371" w:type="dxa"/>
                        <w:tcBorders>
                          <w:top w:val="single" w:sz="3.827992" w:space="0" w:color="3F4B6B"/>
                          <w:bottom w:val="single" w:sz="3.827992" w:space="0" w:color="3B4B60"/>
                          <w:left w:val="single" w:sz="3.827992" w:space="0" w:color="747CAC"/>
                          <w:right w:val="single" w:sz="3.827992" w:space="0" w:color="7780AF"/>
                        </w:tcBorders>
                      </w:tcPr>
                      <w:p>
                        <w:pPr>
                          <w:spacing w:before="56" w:after="0" w:line="276" w:lineRule="auto"/>
                          <w:ind w:left="74" w:right="460" w:firstLine="1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Intimac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groups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3"/>
                          </w:rPr>
                          <w:t>most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group-like)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47" w:type="dxa"/>
                        <w:tcBorders>
                          <w:top w:val="single" w:sz="3.827992" w:space="0" w:color="3F4B6B"/>
                          <w:bottom w:val="single" w:sz="3.827992" w:space="0" w:color="3B4B60"/>
                          <w:left w:val="single" w:sz="3.827992" w:space="0" w:color="7780AF"/>
                          <w:right w:val="single" w:sz="3.827992" w:space="0" w:color="546090"/>
                        </w:tcBorders>
                      </w:tcPr>
                      <w:p>
                        <w:pPr>
                          <w:spacing w:before="61" w:after="0" w:line="240" w:lineRule="auto"/>
                          <w:ind w:left="9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Famil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-16"/>
                            <w:w w:val="100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Partner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romanti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relationship,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Friends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08" w:hRule="exact"/>
                    </w:trPr>
                    <w:tc>
                      <w:tcPr>
                        <w:tcW w:w="333" w:type="dxa"/>
                        <w:tcBorders>
                          <w:top w:val="single" w:sz="3.827992" w:space="0" w:color="3B4B60"/>
                          <w:bottom w:val="single" w:sz="3.827992" w:space="0" w:color="384467"/>
                          <w:left w:val="single" w:sz="3.827992" w:space="0" w:color="5B6B93"/>
                          <w:right w:val="single" w:sz="3.827992" w:space="0" w:color="747CAC"/>
                        </w:tcBorders>
                      </w:tcPr>
                      <w:p>
                        <w:pPr>
                          <w:spacing w:before="56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95993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371" w:type="dxa"/>
                        <w:tcBorders>
                          <w:top w:val="single" w:sz="3.827992" w:space="0" w:color="3B4B60"/>
                          <w:bottom w:val="single" w:sz="3.827992" w:space="0" w:color="384467"/>
                          <w:left w:val="single" w:sz="3.827992" w:space="0" w:color="747CAC"/>
                          <w:right w:val="single" w:sz="3.827992" w:space="0" w:color="7780AF"/>
                        </w:tcBorders>
                      </w:tcPr>
                      <w:p>
                        <w:pPr>
                          <w:spacing w:before="56" w:after="0" w:line="240" w:lineRule="auto"/>
                          <w:ind w:left="6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Tas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5"/>
                          </w:rPr>
                          <w:t>groups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47" w:type="dxa"/>
                        <w:tcBorders>
                          <w:top w:val="single" w:sz="3.827992" w:space="0" w:color="3B4B60"/>
                          <w:bottom w:val="single" w:sz="3.827992" w:space="0" w:color="384467"/>
                          <w:left w:val="single" w:sz="3.827992" w:space="0" w:color="7780AF"/>
                          <w:right w:val="single" w:sz="3.827992" w:space="0" w:color="546090"/>
                        </w:tcBorders>
                      </w:tcPr>
                      <w:p>
                        <w:pPr>
                          <w:spacing w:before="61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Colleague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-2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Committees,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Wor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6"/>
                          </w:rPr>
                          <w:t>groups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79" w:hRule="exact"/>
                    </w:trPr>
                    <w:tc>
                      <w:tcPr>
                        <w:tcW w:w="333" w:type="dxa"/>
                        <w:tcBorders>
                          <w:top w:val="single" w:sz="3.827992" w:space="0" w:color="384467"/>
                          <w:bottom w:val="single" w:sz="3.827992" w:space="0" w:color="3F4B67"/>
                          <w:left w:val="single" w:sz="3.827992" w:space="0" w:color="5B6B93"/>
                          <w:right w:val="single" w:sz="3.827992" w:space="0" w:color="747CAC"/>
                        </w:tcBorders>
                      </w:tcPr>
                      <w:p>
                        <w:pPr>
                          <w:spacing w:before="61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95993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371" w:type="dxa"/>
                        <w:tcBorders>
                          <w:top w:val="single" w:sz="3.827992" w:space="0" w:color="384467"/>
                          <w:bottom w:val="single" w:sz="3.827992" w:space="0" w:color="3F4B67"/>
                          <w:left w:val="single" w:sz="3.827992" w:space="0" w:color="747CAC"/>
                          <w:right w:val="single" w:sz="3.827992" w:space="0" w:color="7780AF"/>
                        </w:tcBorders>
                      </w:tcPr>
                      <w:p>
                        <w:pPr>
                          <w:spacing w:before="61" w:after="0" w:line="240" w:lineRule="auto"/>
                          <w:ind w:left="7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5"/>
                          </w:rPr>
                          <w:t>categories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47" w:type="dxa"/>
                        <w:tcBorders>
                          <w:top w:val="single" w:sz="3.827992" w:space="0" w:color="384467"/>
                          <w:bottom w:val="single" w:sz="3.827992" w:space="0" w:color="3F4B67"/>
                          <w:left w:val="single" w:sz="3.827992" w:space="0" w:color="7780AF"/>
                          <w:right w:val="single" w:sz="3.827992" w:space="0" w:color="546090"/>
                        </w:tcBorders>
                      </w:tcPr>
                      <w:p>
                        <w:pPr>
                          <w:spacing w:before="61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Wome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-4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D6D70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Muslim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6"/>
                          </w:rPr>
                          <w:t>British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333" w:type="dxa"/>
                        <w:tcBorders>
                          <w:top w:val="single" w:sz="3.827992" w:space="0" w:color="3F4B67"/>
                          <w:bottom w:val="single" w:sz="5.741984" w:space="0" w:color="485780"/>
                          <w:left w:val="single" w:sz="3.827992" w:space="0" w:color="5B6B93"/>
                          <w:right w:val="single" w:sz="3.827992" w:space="0" w:color="747CAC"/>
                        </w:tcBorders>
                      </w:tcPr>
                      <w:p>
                        <w:pPr>
                          <w:spacing w:before="56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95993"/>
                            <w:spacing w:val="0"/>
                            <w:w w:val="108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371" w:type="dxa"/>
                        <w:tcBorders>
                          <w:top w:val="single" w:sz="3.827992" w:space="0" w:color="3F4B67"/>
                          <w:bottom w:val="single" w:sz="5.741984" w:space="0" w:color="485780"/>
                          <w:left w:val="single" w:sz="3.827992" w:space="0" w:color="747CAC"/>
                          <w:right w:val="single" w:sz="3.827992" w:space="0" w:color="7780AF"/>
                        </w:tcBorders>
                      </w:tcPr>
                      <w:p>
                        <w:pPr>
                          <w:spacing w:before="56" w:after="0" w:line="270" w:lineRule="auto"/>
                          <w:ind w:left="74" w:right="212" w:firstLine="1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Loose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association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5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least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group-like)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47" w:type="dxa"/>
                        <w:tcBorders>
                          <w:top w:val="single" w:sz="3.827992" w:space="0" w:color="3F4B67"/>
                          <w:bottom w:val="single" w:sz="5.741984" w:space="0" w:color="485780"/>
                          <w:left w:val="single" w:sz="3.827992" w:space="0" w:color="7780AF"/>
                          <w:right w:val="single" w:sz="3.827992" w:space="0" w:color="546090"/>
                        </w:tcBorders>
                      </w:tcPr>
                      <w:p>
                        <w:pPr>
                          <w:spacing w:before="61" w:after="0" w:line="270" w:lineRule="auto"/>
                          <w:ind w:left="81" w:right="301" w:firstLine="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Peopl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who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live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on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63638"/>
                            <w:spacing w:val="0"/>
                            <w:w w:val="100"/>
                          </w:rPr>
                          <w:t>th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6363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63638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same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street,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people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5"/>
                          </w:rPr>
                          <w:t>who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like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0"/>
                          </w:rPr>
                          <w:t>rock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D4D50"/>
                            <w:spacing w:val="0"/>
                            <w:w w:val="104"/>
                          </w:rPr>
                          <w:t>music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27"/>
          <w:szCs w:val="27"/>
          <w:color w:val="495993"/>
          <w:spacing w:val="0"/>
          <w:w w:val="101"/>
          <w:b/>
          <w:bCs/>
          <w:position w:val="-1"/>
        </w:rPr>
        <w:t>GROU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8" w:after="0" w:line="240" w:lineRule="auto"/>
        <w:ind w:left="1427" w:right="287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95993"/>
          <w:spacing w:val="0"/>
          <w:w w:val="100"/>
          <w:b/>
          <w:bCs/>
        </w:rPr>
        <w:t>Figur</w:t>
      </w:r>
      <w:r>
        <w:rPr>
          <w:rFonts w:ascii="Arial" w:hAnsi="Arial" w:cs="Arial" w:eastAsia="Arial"/>
          <w:sz w:val="17"/>
          <w:szCs w:val="17"/>
          <w:color w:val="49599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495993"/>
          <w:spacing w:val="2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95993"/>
          <w:spacing w:val="1"/>
          <w:w w:val="100"/>
          <w:b/>
          <w:bCs/>
        </w:rPr>
        <w:t>5</w:t>
      </w:r>
      <w:r>
        <w:rPr>
          <w:rFonts w:ascii="Arial" w:hAnsi="Arial" w:cs="Arial" w:eastAsia="Arial"/>
          <w:sz w:val="17"/>
          <w:szCs w:val="17"/>
          <w:color w:val="34416B"/>
          <w:spacing w:val="-7"/>
          <w:w w:val="100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495993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17"/>
          <w:szCs w:val="17"/>
          <w:color w:val="495993"/>
          <w:spacing w:val="0"/>
          <w:w w:val="100"/>
          <w:b/>
          <w:bCs/>
        </w:rPr>
        <w:t>   </w:t>
      </w:r>
      <w:r>
        <w:rPr>
          <w:rFonts w:ascii="Arial" w:hAnsi="Arial" w:cs="Arial" w:eastAsia="Arial"/>
          <w:sz w:val="17"/>
          <w:szCs w:val="17"/>
          <w:color w:val="495993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Fou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4D4D50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type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D4D50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4D4D50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group</w:t>
      </w:r>
      <w:r>
        <w:rPr>
          <w:rFonts w:ascii="Arial" w:hAnsi="Arial" w:cs="Arial" w:eastAsia="Arial"/>
          <w:sz w:val="17"/>
          <w:szCs w:val="17"/>
          <w:color w:val="4D4D50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4D4D50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increasing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entitativity,</w:t>
      </w:r>
      <w:r>
        <w:rPr>
          <w:rFonts w:ascii="Arial" w:hAnsi="Arial" w:cs="Arial" w:eastAsia="Arial"/>
          <w:sz w:val="17"/>
          <w:szCs w:val="17"/>
          <w:color w:val="4D4D50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fro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D4D50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Lickel</w:t>
      </w:r>
      <w:r>
        <w:rPr>
          <w:rFonts w:ascii="Arial" w:hAnsi="Arial" w:cs="Arial" w:eastAsia="Arial"/>
          <w:sz w:val="17"/>
          <w:szCs w:val="17"/>
          <w:color w:val="4D4D50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D4D50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al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4D4D50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50"/>
          <w:spacing w:val="0"/>
          <w:w w:val="104"/>
        </w:rPr>
        <w:t>(2000)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408" w:right="2343" w:firstLine="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de-emphasize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withi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categories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true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withi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physi­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Jackso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1991).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physical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sense;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1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usuall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come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togethe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commo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fact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basis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similarity.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27" w:right="7852"/>
        <w:jc w:val="both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7C8EC3"/>
          <w:spacing w:val="0"/>
          <w:w w:val="102"/>
          <w:b/>
          <w:bCs/>
        </w:rPr>
        <w:t>Entitativity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</w:rPr>
      </w:r>
    </w:p>
    <w:p>
      <w:pPr>
        <w:spacing w:before="15" w:after="0" w:line="258" w:lineRule="auto"/>
        <w:ind w:left="1398" w:right="2333" w:firstLine="10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definin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encompasse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qualitie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outline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above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5993"/>
          <w:spacing w:val="0"/>
          <w:w w:val="104"/>
          <w:b/>
          <w:bCs/>
        </w:rPr>
        <w:t>entitativit</w:t>
      </w:r>
      <w:r>
        <w:rPr>
          <w:rFonts w:ascii="Times New Roman" w:hAnsi="Times New Roman" w:cs="Times New Roman" w:eastAsia="Times New Roman"/>
          <w:sz w:val="20"/>
          <w:szCs w:val="20"/>
          <w:color w:val="495993"/>
          <w:spacing w:val="4"/>
          <w:w w:val="105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73"/>
          <w:b/>
          <w:bCs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-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Entitativit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refer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extent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collec­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'groupy'.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Althoug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definition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vary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1"/>
        </w:rPr>
        <w:t>is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generall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agree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entitativit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encompasse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concept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like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cohesivenes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1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D6D70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7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D6D70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3"/>
          <w:i/>
        </w:rPr>
        <w:t>inter­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3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5"/>
          <w:i/>
        </w:rPr>
        <w:t>connectedness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5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17"/>
          <w:w w:val="105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similarity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commo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importance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physicall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0"/>
          <w:w w:val="100"/>
          <w:i/>
        </w:rPr>
        <w:t>interact</w:t>
      </w:r>
      <w:r>
        <w:rPr>
          <w:rFonts w:ascii="Times New Roman" w:hAnsi="Times New Roman" w:cs="Times New Roman" w:eastAsia="Times New Roman"/>
          <w:sz w:val="20"/>
          <w:szCs w:val="20"/>
          <w:color w:val="4D4D50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another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collectio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exhibit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characteristic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Lickel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(2000)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found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divide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wide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four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9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increasin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entitativity: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loose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collection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standin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bus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stop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liste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thrash-metal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categorie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7"/>
        </w:rPr>
        <w:t>nationality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race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colleagues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6"/>
        </w:rPr>
        <w:t>finall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6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intimacy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13"/>
        </w:rPr>
        <w:t>friends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14"/>
        </w:rPr>
        <w:t>)-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5.1.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" w:after="0" w:line="257" w:lineRule="auto"/>
        <w:ind w:left="1389" w:right="2354" w:firstLine="21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Lickel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7"/>
        </w:rPr>
        <w:t>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98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D6D70"/>
          <w:spacing w:val="-1"/>
          <w:w w:val="138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7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taxonom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perfect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type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5"/>
        </w:rPr>
        <w:t>chapter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5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9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5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9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goin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pres­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prio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relationshi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interconnectednes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between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involved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goin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groups,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talkin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here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categories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(w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hig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intimac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(w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inter-individual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6"/>
        </w:rPr>
        <w:t>involve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96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7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friendship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romantic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partner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50"/>
          <w:spacing w:val="0"/>
          <w:w w:val="100"/>
        </w:rPr>
        <w:t>12).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520" w:bottom="280" w:left="1420" w:right="60"/>
        </w:sectPr>
      </w:pPr>
      <w:rPr/>
    </w:p>
    <w:p>
      <w:pPr>
        <w:spacing w:before="0" w:after="0" w:line="344" w:lineRule="exact"/>
        <w:ind w:left="111" w:right="-20"/>
        <w:jc w:val="left"/>
        <w:rPr>
          <w:rFonts w:ascii="Courier New" w:hAnsi="Courier New" w:cs="Courier New" w:eastAsia="Courier New"/>
          <w:sz w:val="41"/>
          <w:szCs w:val="41"/>
        </w:rPr>
      </w:pPr>
      <w:rPr/>
      <w:r>
        <w:rPr/>
        <w:pict>
          <v:group style="position:absolute;margin-left:557.76001pt;margin-top:.000007pt;width:25.67999pt;height:575.999993pt;mso-position-horizontal-relative:page;mso-position-vertical-relative:page;z-index:-629" coordorigin="11155,0" coordsize="514,11520">
            <v:shape style="position:absolute;left:11155;top:0;width:480;height:1286" type="#_x0000_t75">
              <v:imagedata r:id="rId12" o:title=""/>
            </v:shape>
            <v:shape style="position:absolute;left:11213;top:3130;width:346;height:3686" type="#_x0000_t75">
              <v:imagedata r:id="rId13" o:title=""/>
            </v:shape>
            <v:group style="position:absolute;left:11234;top:1258;width:2;height:1901" coordorigin="11234,1258" coordsize="2,1901">
              <v:shape style="position:absolute;left:11234;top:1258;width:2;height:1901" coordorigin="11234,1258" coordsize="0,1901" path="m11234,3158l11234,1258e" filled="f" stroked="t" strokeweight="1.44pt" strokecolor="#C3C3C3">
                <v:path arrowok="t"/>
              </v:shape>
            </v:group>
            <v:group style="position:absolute;left:11381;top:1286;width:192;height:10138" coordorigin="11381,1286" coordsize="192,10138">
              <v:shape style="position:absolute;left:11381;top:1286;width:192;height:10138" coordorigin="11381,1286" coordsize="192,10138" path="m11381,1286l11573,1286,11573,11424,11381,11424,11381,1286xe" filled="t" fillcolor="#83878C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0pt;margin-top:0pt;width:611.52pt;height:1006.56pt;mso-position-horizontal-relative:page;mso-position-vertical-relative:page;z-index:-628" coordorigin="0,0" coordsize="12230,20131">
            <v:group style="position:absolute;left:12202;top:0;width:2;height:20122" coordorigin="12202,0" coordsize="2,20122">
              <v:shape style="position:absolute;left:12202;top:0;width:2;height:20122" coordorigin="12202,0" coordsize="0,20122" path="m12202,20122l12202,0e" filled="f" stroked="t" strokeweight=".96pt" strokecolor="#9CA0A3">
                <v:path arrowok="t"/>
              </v:shape>
            </v:group>
            <v:group style="position:absolute;left:0;top:20102;width:12211;height:2" coordorigin="0,20102" coordsize="12211,2">
              <v:shape style="position:absolute;left:0;top:20102;width:12211;height:2" coordorigin="0,20102" coordsize="12211,0" path="m0,20102l12211,20102e" filled="f" stroked="t" strokeweight="1.92pt" strokecolor="#AFAFB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71.559998pt;margin-top:600.960022pt;width:10.32pt;height:44.16pt;mso-position-horizontal-relative:page;mso-position-vertical-relative:page;z-index:-627" coordorigin="11431,12019" coordsize="206,883">
            <v:shape style="position:absolute;left:11431;top:12019;width:206;height:883" coordorigin="11431,12019" coordsize="206,883" path="m11431,12019l11638,12019,11638,12902,11431,12902,11431,12019x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66.239998pt;margin-top:653.76001pt;width:487.68pt;height:.1pt;mso-position-horizontal-relative:page;mso-position-vertical-relative:page;z-index:-626" coordorigin="1325,13075" coordsize="9754,2">
            <v:shape style="position:absolute;left:1325;top:13075;width:9754;height:2" coordorigin="1325,13075" coordsize="9754,0" path="m1325,13075l11078,13075e" filled="f" stroked="t" strokeweight="1.44pt" strokecolor="#A3A8A8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41"/>
          <w:szCs w:val="41"/>
          <w:color w:val="646467"/>
          <w:w w:val="94"/>
          <w:position w:val="4"/>
        </w:rPr>
        <w:t>--</w:t>
      </w:r>
      <w:r>
        <w:rPr>
          <w:rFonts w:ascii="Courier New" w:hAnsi="Courier New" w:cs="Courier New" w:eastAsia="Courier New"/>
          <w:sz w:val="41"/>
          <w:szCs w:val="41"/>
          <w:color w:val="484649"/>
          <w:w w:val="51"/>
          <w:position w:val="4"/>
        </w:rPr>
        <w:t>---</w:t>
      </w:r>
      <w:r>
        <w:rPr>
          <w:rFonts w:ascii="Courier New" w:hAnsi="Courier New" w:cs="Courier New" w:eastAsia="Courier New"/>
          <w:sz w:val="41"/>
          <w:szCs w:val="41"/>
          <w:color w:val="484649"/>
          <w:spacing w:val="-60"/>
          <w:w w:val="51"/>
          <w:position w:val="4"/>
        </w:rPr>
        <w:t>-</w:t>
      </w:r>
      <w:r>
        <w:rPr>
          <w:rFonts w:ascii="Courier New" w:hAnsi="Courier New" w:cs="Courier New" w:eastAsia="Courier New"/>
          <w:sz w:val="41"/>
          <w:szCs w:val="41"/>
          <w:color w:val="232324"/>
          <w:spacing w:val="0"/>
          <w:w w:val="48"/>
          <w:position w:val="4"/>
        </w:rPr>
        <w:t>-----------------</w:t>
      </w:r>
      <w:r>
        <w:rPr>
          <w:rFonts w:ascii="Courier New" w:hAnsi="Courier New" w:cs="Courier New" w:eastAsia="Courier New"/>
          <w:sz w:val="41"/>
          <w:szCs w:val="41"/>
          <w:color w:val="232324"/>
          <w:spacing w:val="-72"/>
          <w:w w:val="48"/>
          <w:position w:val="4"/>
        </w:rPr>
        <w:t>-</w:t>
      </w:r>
      <w:r>
        <w:rPr>
          <w:rFonts w:ascii="Courier New" w:hAnsi="Courier New" w:cs="Courier New" w:eastAsia="Courier New"/>
          <w:sz w:val="41"/>
          <w:szCs w:val="41"/>
          <w:color w:val="484649"/>
          <w:spacing w:val="0"/>
          <w:w w:val="55"/>
          <w:position w:val="4"/>
        </w:rPr>
        <w:t>-----</w:t>
      </w:r>
      <w:r>
        <w:rPr>
          <w:rFonts w:ascii="Courier New" w:hAnsi="Courier New" w:cs="Courier New" w:eastAsia="Courier New"/>
          <w:sz w:val="41"/>
          <w:szCs w:val="41"/>
          <w:color w:val="484649"/>
          <w:spacing w:val="-85"/>
          <w:w w:val="55"/>
          <w:position w:val="4"/>
        </w:rPr>
        <w:t>-</w:t>
      </w:r>
      <w:r>
        <w:rPr>
          <w:rFonts w:ascii="Courier New" w:hAnsi="Courier New" w:cs="Courier New" w:eastAsia="Courier New"/>
          <w:sz w:val="41"/>
          <w:szCs w:val="41"/>
          <w:color w:val="646467"/>
          <w:spacing w:val="0"/>
          <w:w w:val="49"/>
          <w:position w:val="4"/>
        </w:rPr>
        <w:t>------</w:t>
      </w:r>
      <w:r>
        <w:rPr>
          <w:rFonts w:ascii="Courier New" w:hAnsi="Courier New" w:cs="Courier New" w:eastAsia="Courier New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44" w:lineRule="exact"/>
        <w:ind w:right="409"/>
        <w:jc w:val="right"/>
        <w:tabs>
          <w:tab w:pos="25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Arial" w:hAnsi="Arial" w:cs="Arial" w:eastAsia="Arial"/>
          <w:sz w:val="19"/>
          <w:szCs w:val="19"/>
          <w:color w:val="757577"/>
          <w:spacing w:val="0"/>
          <w:w w:val="100"/>
          <w:position w:val="-1"/>
        </w:rPr>
        <w:t>Grou</w:t>
      </w:r>
      <w:r>
        <w:rPr>
          <w:rFonts w:ascii="Arial" w:hAnsi="Arial" w:cs="Arial" w:eastAsia="Arial"/>
          <w:sz w:val="19"/>
          <w:szCs w:val="19"/>
          <w:color w:val="757577"/>
          <w:spacing w:val="0"/>
          <w:w w:val="100"/>
          <w:position w:val="-1"/>
        </w:rPr>
        <w:t>p</w:t>
      </w:r>
      <w:r>
        <w:rPr>
          <w:rFonts w:ascii="Arial" w:hAnsi="Arial" w:cs="Arial" w:eastAsia="Arial"/>
          <w:sz w:val="19"/>
          <w:szCs w:val="19"/>
          <w:color w:val="757577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757577"/>
          <w:spacing w:val="0"/>
          <w:w w:val="100"/>
          <w:position w:val="-1"/>
        </w:rPr>
        <w:t>Processes</w:t>
      </w:r>
      <w:r>
        <w:rPr>
          <w:rFonts w:ascii="Arial" w:hAnsi="Arial" w:cs="Arial" w:eastAsia="Arial"/>
          <w:sz w:val="19"/>
          <w:szCs w:val="19"/>
          <w:color w:val="757577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757577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9"/>
          <w:szCs w:val="19"/>
          <w:color w:val="757577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6775A3"/>
          <w:spacing w:val="0"/>
          <w:w w:val="114"/>
          <w:position w:val="-1"/>
        </w:rPr>
        <w:t>129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7" w:after="0" w:line="293" w:lineRule="exact"/>
        <w:ind w:left="706" w:right="-20"/>
        <w:jc w:val="left"/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26"/>
          <w:szCs w:val="26"/>
          <w:color w:val="3F4F8E"/>
          <w:spacing w:val="0"/>
          <w:w w:val="100"/>
          <w:b/>
          <w:bCs/>
          <w:position w:val="-1"/>
        </w:rPr>
        <w:t>GROUP</w:t>
      </w:r>
      <w:r>
        <w:rPr>
          <w:rFonts w:ascii="Arial" w:hAnsi="Arial" w:cs="Arial" w:eastAsia="Arial"/>
          <w:sz w:val="26"/>
          <w:szCs w:val="26"/>
          <w:color w:val="3F4F8E"/>
          <w:spacing w:val="57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6"/>
          <w:szCs w:val="26"/>
          <w:color w:val="3F4F8E"/>
          <w:spacing w:val="0"/>
          <w:w w:val="106"/>
          <w:b/>
          <w:bCs/>
          <w:position w:val="-1"/>
        </w:rPr>
        <w:t>PRODUCTIVITY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7" w:after="0" w:line="240" w:lineRule="auto"/>
        <w:ind w:left="1651" w:right="3497"/>
        <w:jc w:val="both"/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26"/>
          <w:szCs w:val="26"/>
          <w:color w:val="7082BF"/>
          <w:spacing w:val="0"/>
          <w:w w:val="100"/>
          <w:b/>
          <w:bCs/>
        </w:rPr>
        <w:t>Social</w:t>
      </w:r>
      <w:r>
        <w:rPr>
          <w:rFonts w:ascii="Arial" w:hAnsi="Arial" w:cs="Arial" w:eastAsia="Arial"/>
          <w:sz w:val="26"/>
          <w:szCs w:val="26"/>
          <w:color w:val="7082BF"/>
          <w:spacing w:val="62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Facilitation</w:t>
      </w:r>
      <w:r>
        <w:rPr>
          <w:rFonts w:ascii="Arial" w:hAnsi="Arial" w:cs="Arial" w:eastAsia="Arial"/>
          <w:sz w:val="26"/>
          <w:szCs w:val="26"/>
          <w:color w:val="7082BF"/>
          <w:spacing w:val="-8"/>
          <w:w w:val="107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0"/>
          <w:b/>
          <w:bCs/>
        </w:rPr>
        <w:t>and</w:t>
      </w:r>
      <w:r>
        <w:rPr>
          <w:rFonts w:ascii="Arial" w:hAnsi="Arial" w:cs="Arial" w:eastAsia="Arial"/>
          <w:sz w:val="26"/>
          <w:szCs w:val="26"/>
          <w:color w:val="7082BF"/>
          <w:spacing w:val="43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0"/>
          <w:b/>
          <w:bCs/>
        </w:rPr>
        <w:t>Social</w:t>
      </w:r>
      <w:r>
        <w:rPr>
          <w:rFonts w:ascii="Arial" w:hAnsi="Arial" w:cs="Arial" w:eastAsia="Arial"/>
          <w:sz w:val="26"/>
          <w:szCs w:val="26"/>
          <w:color w:val="7082BF"/>
          <w:spacing w:val="49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Inhibition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spacing w:before="8" w:after="0" w:line="259" w:lineRule="auto"/>
        <w:ind w:left="1642" w:right="1722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sectio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entitativity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fact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1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Rather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sectio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examine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impact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9"/>
        </w:rPr>
        <w:t>individua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99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-10"/>
          <w:w w:val="162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7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better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wors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others?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4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we've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someone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els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student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project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presentatio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sport­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event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school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hinde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us?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40" w:lineRule="exact"/>
        <w:ind w:left="1853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Floy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Allport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(1920)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coine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0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0"/>
          <w:b/>
          <w:bCs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3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7" w:after="0" w:line="258" w:lineRule="auto"/>
        <w:ind w:left="1642" w:right="1723" w:firstLine="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denc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orig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nall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observe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Triplett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1897).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researched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earl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day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psychology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demonstration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wide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variet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(fro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cockroache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chickens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perform­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wide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variet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behaviour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(fro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runnin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faste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eatin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more;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Chen,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" w:after="0" w:line="257" w:lineRule="auto"/>
        <w:ind w:left="1646" w:right="1707" w:firstLine="1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7.84pt;margin-top:5.322712pt;width:16.32pt;height:366.839995pt;mso-position-horizontal-relative:page;mso-position-vertical-relative:paragraph;z-index:-630" coordorigin="557,106" coordsize="326,7337">
            <v:shape style="position:absolute;left:557;top:4256;width:326;height:3187" type="#_x0000_t75">
              <v:imagedata r:id="rId14" o:title=""/>
            </v:shape>
            <v:group style="position:absolute;left:658;top:166;width:2;height:4090" coordorigin="658,166" coordsize="2,4090">
              <v:shape style="position:absolute;left:658;top:166;width:2;height:4090" coordorigin="658,166" coordsize="0,4090" path="m658,4256l658,166e" filled="f" stroked="t" strokeweight="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1937).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Importantl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2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6"/>
        </w:rPr>
        <w:t>however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6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type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essential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determinant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whether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occu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Indee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sometime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opposite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observed: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detriment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somethin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refe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0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0"/>
          <w:w w:val="104"/>
          <w:b/>
          <w:bCs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3F4F8E"/>
          <w:spacing w:val="4"/>
          <w:w w:val="105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74"/>
          <w:b/>
          <w:bCs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" w:after="0" w:line="258" w:lineRule="auto"/>
        <w:ind w:left="1642" w:right="1717" w:firstLine="211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9"/>
          <w:szCs w:val="19"/>
          <w:color w:val="484649"/>
          <w:spacing w:val="0"/>
          <w:w w:val="144"/>
        </w:rPr>
        <w:t>It</w:t>
      </w:r>
      <w:r>
        <w:rPr>
          <w:rFonts w:ascii="Arial" w:hAnsi="Arial" w:cs="Arial" w:eastAsia="Arial"/>
          <w:sz w:val="19"/>
          <w:szCs w:val="19"/>
          <w:color w:val="484649"/>
          <w:spacing w:val="-13"/>
          <w:w w:val="14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became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apparent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running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eatin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shouting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inhibit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com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e.g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solvin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problems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answerin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presentatio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just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given;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Allport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1920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84649"/>
          <w:spacing w:val="0"/>
          <w:w w:val="129"/>
        </w:rPr>
        <w:t>&amp;</w:t>
      </w:r>
      <w:r>
        <w:rPr>
          <w:rFonts w:ascii="Arial" w:hAnsi="Arial" w:cs="Arial" w:eastAsia="Arial"/>
          <w:sz w:val="19"/>
          <w:szCs w:val="19"/>
          <w:color w:val="484649"/>
          <w:spacing w:val="-10"/>
          <w:w w:val="12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Titus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198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Travi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1925).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Jus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1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moment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carr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past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school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likely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faste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sport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trac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runnin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learne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contras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46467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completin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maths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question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examinatio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room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lot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aroun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you,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7"/>
        </w:rPr>
        <w:t>probabl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7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seemed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difficult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revisin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home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own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difficult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2323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learne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key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questio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emerge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why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opposite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dependin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upon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complexit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1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646467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46467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belo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theories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attempt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answer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757577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656" w:right="3125"/>
        <w:jc w:val="both"/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Explanation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s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26"/>
          <w:szCs w:val="26"/>
          <w:color w:val="7082BF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Facilitation</w:t>
      </w:r>
      <w:r>
        <w:rPr>
          <w:rFonts w:ascii="Arial" w:hAnsi="Arial" w:cs="Arial" w:eastAsia="Arial"/>
          <w:sz w:val="26"/>
          <w:szCs w:val="26"/>
          <w:color w:val="7082BF"/>
          <w:spacing w:val="-1"/>
          <w:w w:val="107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0"/>
          <w:b/>
          <w:bCs/>
        </w:rPr>
        <w:t>and</w:t>
      </w:r>
      <w:r>
        <w:rPr>
          <w:rFonts w:ascii="Arial" w:hAnsi="Arial" w:cs="Arial" w:eastAsia="Arial"/>
          <w:sz w:val="26"/>
          <w:szCs w:val="26"/>
          <w:color w:val="7082BF"/>
          <w:spacing w:val="39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7082BF"/>
          <w:spacing w:val="0"/>
          <w:w w:val="107"/>
          <w:b/>
          <w:bCs/>
        </w:rPr>
        <w:t>Inhibition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spacing w:before="13" w:after="0" w:line="257" w:lineRule="auto"/>
        <w:ind w:left="1637" w:right="1728" w:firstLine="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sectio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ke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theorie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offere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explana­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8"/>
        </w:rPr>
        <w:t>tion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8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2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why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apparentl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facilitate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99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13"/>
          <w:w w:val="9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eas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inhibit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difficult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tasks: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drive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theory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3"/>
          <w:i/>
        </w:rPr>
        <w:t>evalua­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3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apprehension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8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distractio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0"/>
          <w:w w:val="102"/>
          <w:i/>
        </w:rPr>
        <w:t>conflic</w:t>
      </w:r>
      <w:r>
        <w:rPr>
          <w:rFonts w:ascii="Times New Roman" w:hAnsi="Times New Roman" w:cs="Times New Roman" w:eastAsia="Times New Roman"/>
          <w:sz w:val="20"/>
          <w:szCs w:val="20"/>
          <w:color w:val="484649"/>
          <w:spacing w:val="7"/>
          <w:w w:val="102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46467"/>
          <w:spacing w:val="0"/>
          <w:w w:val="121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0" w:bottom="280" w:left="120" w:right="1720"/>
        </w:sectPr>
      </w:pPr>
      <w:rPr/>
    </w:p>
    <w:p>
      <w:pPr>
        <w:spacing w:before="81" w:after="0" w:line="240" w:lineRule="auto"/>
        <w:ind w:left="114" w:right="-20"/>
        <w:jc w:val="left"/>
        <w:tabs>
          <w:tab w:pos="142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0pt;margin-top:0pt;width:282.278146pt;height:982.139529pt;mso-position-horizontal-relative:page;mso-position-vertical-relative:page;z-index:-625" coordorigin="0,0" coordsize="5646,19643">
            <v:shape style="position:absolute;left:0;top:710;width:710;height:11098" type="#_x0000_t75">
              <v:imagedata r:id="rId15" o:title=""/>
            </v:shape>
            <v:group style="position:absolute;left:86;top:0;width:2;height:737" coordorigin="86,0" coordsize="2,737">
              <v:shape style="position:absolute;left:86;top:0;width:2;height:737" coordorigin="86,0" coordsize="0,737" path="m86,737l86,0e" filled="f" stroked="t" strokeweight=".953642pt" strokecolor="#979CA3">
                <v:path arrowok="t"/>
              </v:shape>
            </v:group>
            <v:group style="position:absolute;left:76;top:24;width:5565;height:2" coordorigin="76,24" coordsize="5565,2">
              <v:shape style="position:absolute;left:76;top:24;width:5565;height:2" coordorigin="76,24" coordsize="5565,0" path="m76,24l5641,24e" filled="f" stroked="t" strokeweight=".476821pt" strokecolor="#939397">
                <v:path arrowok="t"/>
              </v:shape>
            </v:group>
            <v:group style="position:absolute;left:31;top:8581;width:2;height:11052" coordorigin="31,8581" coordsize="2,11052">
              <v:shape style="position:absolute;left:31;top:8581;width:2;height:11052" coordorigin="31,8581" coordsize="0,11052" path="m31,19633l31,8581e" filled="f" stroked="t" strokeweight=".953642pt" strokecolor="#A8ACA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46.198669pt;margin-top:1.439637pt;width:65.086093pt;height:951.009562pt;mso-position-horizontal-relative:page;mso-position-vertical-relative:page;z-index:-624" coordorigin="10924,29" coordsize="1302,19020">
            <v:group style="position:absolute;left:10938;top:62;width:1273;height:2" coordorigin="10938,62" coordsize="1273,2">
              <v:shape style="position:absolute;left:10938;top:62;width:1273;height:2" coordorigin="10938,62" coordsize="1273,0" path="m10938,62l12211,62e" filled="f" stroked="t" strokeweight="1.430464pt" strokecolor="#676B70">
                <v:path arrowok="t"/>
              </v:shape>
            </v:group>
            <v:group style="position:absolute;left:11046;top:43;width:2;height:3462" coordorigin="11046,43" coordsize="2,3462">
              <v:shape style="position:absolute;left:11046;top:43;width:2;height:3462" coordorigin="11046,43" coordsize="0,3462" path="m11046,3505l11046,43e" filled="f" stroked="t" strokeweight="1.192053pt" strokecolor="#BFC3C8">
                <v:path arrowok="t"/>
              </v:shape>
            </v:group>
            <v:group style="position:absolute;left:12152;top:43;width:2;height:18992" coordorigin="12152,43" coordsize="2,18992">
              <v:shape style="position:absolute;left:12152;top:43;width:2;height:18992" coordorigin="12152,43" coordsize="0,18992" path="m12152,19035l12152,43e" filled="f" stroked="t" strokeweight="1.430464pt" strokecolor="#A0A3A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0.516556pt;margin-top:653.284546pt;width:518.781457pt;height:.1pt;mso-position-horizontal-relative:page;mso-position-vertical-relative:page;z-index:-623" coordorigin="610,13066" coordsize="10376,2">
            <v:shape style="position:absolute;left:610;top:13066;width:10376;height:2" coordorigin="610,13066" coordsize="10376,0" path="m610,13066l10986,13066e" filled="f" stroked="t" strokeweight="1.430464pt" strokecolor="#A8A8AC">
              <v:path arrowok="t"/>
            </v:shape>
          </v:group>
          <w10:wrap type="none"/>
        </w:pict>
      </w:r>
      <w:r>
        <w:rPr/>
        <w:pict>
          <v:group style="position:absolute;margin-left:554.066223pt;margin-top:652.805725pt;width:48.635762pt;height:.1pt;mso-position-horizontal-relative:page;mso-position-vertical-relative:page;z-index:-622" coordorigin="11081,13056" coordsize="973,2">
            <v:shape style="position:absolute;left:11081;top:13056;width:973;height:2" coordorigin="11081,13056" coordsize="973,0" path="m11081,13056l12054,13056e" filled="f" stroked="t" strokeweight=".715232pt" strokecolor="#ACACAC">
              <v:path arrowok="t"/>
            </v:shape>
          </v:group>
          <w10:wrap type="none"/>
        </w:pict>
      </w:r>
      <w:r>
        <w:rPr/>
        <w:pict>
          <v:group style="position:absolute;margin-left:551.324524pt;margin-top:209.740616pt;width:.1pt;height:35.435629pt;mso-position-horizontal-relative:page;mso-position-vertical-relative:page;z-index:-621" coordorigin="11026,4195" coordsize="2,709">
            <v:shape style="position:absolute;left:11026;top:4195;width:2;height:709" coordorigin="11026,4195" coordsize="0,709" path="m11026,4904l11026,4195e" filled="f" stroked="t" strokeweight="1.430464pt" strokecolor="#C3C3CC">
              <v:path arrowok="t"/>
            </v:shape>
          </v:group>
          <w10:wrap type="none"/>
        </w:pict>
      </w:r>
      <w:r>
        <w:rPr/>
        <w:pict>
          <v:group style="position:absolute;margin-left:550.728455pt;margin-top:260.020905pt;width:.1pt;height:98.16627pt;mso-position-horizontal-relative:page;mso-position-vertical-relative:page;z-index:-620" coordorigin="11015,5200" coordsize="2,1963">
            <v:shape style="position:absolute;left:11015;top:5200;width:2;height:1963" coordorigin="11015,5200" coordsize="0,1963" path="m11015,7164l11015,5200e" filled="f" stroked="t" strokeweight=".715232pt" strokecolor="#BFC3C8">
              <v:path arrowok="t"/>
            </v:shape>
          </v:group>
          <w10:wrap type="none"/>
        </w:pict>
      </w:r>
      <w:r>
        <w:rPr/>
        <w:pict>
          <v:group style="position:absolute;margin-left:153.298019pt;margin-top:1004.049377pt;width:453.456954pt;height:.1pt;mso-position-horizontal-relative:page;mso-position-vertical-relative:page;z-index:-619" coordorigin="3066,20081" coordsize="9069,2">
            <v:shape style="position:absolute;left:3066;top:20081;width:9069;height:2" coordorigin="3066,20081" coordsize="9069,0" path="m3066,20081l12135,20081e" filled="f" stroked="t" strokeweight="1.192053pt" strokecolor="#ACAFAF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1"/>
          <w:szCs w:val="21"/>
          <w:color w:val="526090"/>
          <w:spacing w:val="0"/>
          <w:w w:val="100"/>
        </w:rPr>
        <w:t>130</w:t>
      </w:r>
      <w:r>
        <w:rPr>
          <w:rFonts w:ascii="Arial" w:hAnsi="Arial" w:cs="Arial" w:eastAsia="Arial"/>
          <w:sz w:val="21"/>
          <w:szCs w:val="21"/>
          <w:color w:val="526090"/>
          <w:spacing w:val="-41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526090"/>
          <w:spacing w:val="0"/>
          <w:w w:val="100"/>
        </w:rPr>
        <w:tab/>
      </w:r>
      <w:r>
        <w:rPr>
          <w:rFonts w:ascii="Arial" w:hAnsi="Arial" w:cs="Arial" w:eastAsia="Arial"/>
          <w:sz w:val="21"/>
          <w:szCs w:val="21"/>
          <w:color w:val="526090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626064"/>
          <w:spacing w:val="0"/>
          <w:w w:val="100"/>
        </w:rPr>
        <w:t>Essent</w:t>
      </w:r>
      <w:r>
        <w:rPr>
          <w:rFonts w:ascii="Arial" w:hAnsi="Arial" w:cs="Arial" w:eastAsia="Arial"/>
          <w:sz w:val="19"/>
          <w:szCs w:val="19"/>
          <w:color w:val="79797C"/>
          <w:spacing w:val="1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626064"/>
          <w:spacing w:val="-2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79797C"/>
          <w:spacing w:val="0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79797C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626064"/>
          <w:spacing w:val="0"/>
          <w:w w:val="100"/>
        </w:rPr>
        <w:t>Soci</w:t>
      </w:r>
      <w:r>
        <w:rPr>
          <w:rFonts w:ascii="Arial" w:hAnsi="Arial" w:cs="Arial" w:eastAsia="Arial"/>
          <w:sz w:val="19"/>
          <w:szCs w:val="19"/>
          <w:color w:val="626064"/>
          <w:spacing w:val="-2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79797C"/>
          <w:spacing w:val="0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79797C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79797C"/>
          <w:spacing w:val="-1"/>
          <w:w w:val="105"/>
        </w:rPr>
        <w:t>P</w:t>
      </w:r>
      <w:r>
        <w:rPr>
          <w:rFonts w:ascii="Arial" w:hAnsi="Arial" w:cs="Arial" w:eastAsia="Arial"/>
          <w:sz w:val="19"/>
          <w:szCs w:val="19"/>
          <w:color w:val="626064"/>
          <w:spacing w:val="0"/>
          <w:w w:val="103"/>
        </w:rPr>
        <w:t>sy</w:t>
      </w:r>
      <w:r>
        <w:rPr>
          <w:rFonts w:ascii="Arial" w:hAnsi="Arial" w:cs="Arial" w:eastAsia="Arial"/>
          <w:sz w:val="19"/>
          <w:szCs w:val="19"/>
          <w:color w:val="626064"/>
          <w:spacing w:val="-1"/>
          <w:w w:val="103"/>
        </w:rPr>
        <w:t>c</w:t>
      </w:r>
      <w:r>
        <w:rPr>
          <w:rFonts w:ascii="Arial" w:hAnsi="Arial" w:cs="Arial" w:eastAsia="Arial"/>
          <w:sz w:val="19"/>
          <w:szCs w:val="19"/>
          <w:color w:val="79797C"/>
          <w:spacing w:val="-2"/>
          <w:w w:val="107"/>
        </w:rPr>
        <w:t>h</w:t>
      </w:r>
      <w:r>
        <w:rPr>
          <w:rFonts w:ascii="Arial" w:hAnsi="Arial" w:cs="Arial" w:eastAsia="Arial"/>
          <w:sz w:val="19"/>
          <w:szCs w:val="19"/>
          <w:color w:val="626064"/>
          <w:spacing w:val="0"/>
          <w:w w:val="104"/>
        </w:rPr>
        <w:t>ology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25" w:right="6044"/>
        <w:jc w:val="both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A0ACD6"/>
          <w:spacing w:val="0"/>
          <w:w w:val="100"/>
          <w:b/>
          <w:bCs/>
        </w:rPr>
        <w:t>Driv</w:t>
      </w:r>
      <w:r>
        <w:rPr>
          <w:rFonts w:ascii="Arial" w:hAnsi="Arial" w:cs="Arial" w:eastAsia="Arial"/>
          <w:sz w:val="23"/>
          <w:szCs w:val="23"/>
          <w:color w:val="A0ACD6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3"/>
          <w:szCs w:val="23"/>
          <w:color w:val="A0ACD6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color w:val="A0ACD6"/>
          <w:spacing w:val="0"/>
          <w:w w:val="103"/>
          <w:b/>
          <w:bCs/>
        </w:rPr>
        <w:t>Theory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18" w:after="0" w:line="258" w:lineRule="auto"/>
        <w:ind w:left="1406" w:right="555" w:firstLine="10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4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met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Zajonc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discussio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attitude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8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formatio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1965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offere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effects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Zajonc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explaine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5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goe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like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2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evolutionar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idea;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organism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experience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heightene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readines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organism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7"/>
        </w:rPr>
        <w:t>organism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7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coul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8"/>
        </w:rPr>
        <w:t>represent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97"/>
        </w:rPr>
        <w:t>survival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9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5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opportunit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reproduce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useful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scenarios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secon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upon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assumptio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enhance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-learne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tendencie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99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98"/>
        </w:rPr>
        <w:t>Hul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4"/>
          <w:w w:val="98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78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194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secon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component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know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type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anxiety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6"/>
        </w:rPr>
        <w:t>narro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6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attentio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98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98"/>
        </w:rPr>
        <w:t>Kahnema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9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98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-9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1973)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reduce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processin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capacit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Muelle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505052"/>
          <w:spacing w:val="0"/>
          <w:w w:val="100"/>
        </w:rPr>
        <w:t>&amp;</w:t>
      </w:r>
      <w:r>
        <w:rPr>
          <w:rFonts w:ascii="Arial" w:hAnsi="Arial" w:cs="Arial" w:eastAsia="Arial"/>
          <w:sz w:val="19"/>
          <w:szCs w:val="19"/>
          <w:color w:val="50505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Thompson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1984).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lend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supp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activate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autonomic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nervou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system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internal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cue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compete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demand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processin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capacit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Mandle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6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1975).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lea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reliance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automatic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processin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Ingram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505052"/>
          <w:spacing w:val="0"/>
          <w:w w:val="100"/>
        </w:rPr>
        <w:t>&amp;</w:t>
      </w:r>
      <w:r>
        <w:rPr>
          <w:rFonts w:ascii="Arial" w:hAnsi="Arial" w:cs="Arial" w:eastAsia="Arial"/>
          <w:sz w:val="19"/>
          <w:szCs w:val="19"/>
          <w:color w:val="50505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Kend­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1987)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word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6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dependence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well-learned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Chapter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discussio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automaticity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).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" w:after="0" w:line="257" w:lineRule="auto"/>
        <w:ind w:left="1396" w:right="574" w:firstLine="21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occurs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therefor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depend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evoke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correct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incorrect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hand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instance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runnin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97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-45"/>
          <w:w w:val="1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practise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activit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88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-33"/>
          <w:w w:val="1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predict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run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faste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improve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7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-learne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3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505052"/>
          <w:spacing w:val="0"/>
          <w:w w:val="146"/>
        </w:rPr>
        <w:t>If,</w:t>
      </w:r>
      <w:r>
        <w:rPr>
          <w:rFonts w:ascii="Arial" w:hAnsi="Arial" w:cs="Arial" w:eastAsia="Arial"/>
          <w:sz w:val="19"/>
          <w:szCs w:val="19"/>
          <w:color w:val="505052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7"/>
        </w:rPr>
        <w:t>however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solve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9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88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-41"/>
          <w:w w:val="1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somethin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particularl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learne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97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-49"/>
          <w:w w:val="1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restrictio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resources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inhibit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abilit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solve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1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problem.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5" w:after="0" w:line="257" w:lineRule="auto"/>
        <w:ind w:left="1392" w:right="577" w:firstLine="21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hand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determine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inhibition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occurs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matc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1"/>
        </w:rPr>
        <w:t>requirements.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cases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co-vary;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28262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learned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like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ridin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bike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like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solvin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questions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good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test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involve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complex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dependent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complexit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but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determine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instea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perso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fittin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hand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expert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show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7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9797C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inhibition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complex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expert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62606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-learne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3D3D3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05052"/>
          <w:spacing w:val="0"/>
          <w:w w:val="100"/>
        </w:rPr>
        <w:t>relevant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560" w:bottom="280" w:left="1560" w:right="1720"/>
        </w:sectPr>
      </w:pPr>
      <w:rPr/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20160"/>
          <w:pgMar w:top="0" w:bottom="280" w:left="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12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97"/>
        </w:rPr>
        <w:t>100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10"/>
        </w:rPr>
        <w:t>90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14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7"/>
        </w:rPr>
        <w:t>80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12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6"/>
        </w:rPr>
        <w:t>70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161" w:lineRule="exact"/>
        <w:ind w:right="-19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D4D4F"/>
          <w:spacing w:val="0"/>
          <w:w w:val="157"/>
          <w:position w:val="-2"/>
        </w:rPr>
        <w:t>&gt;</w:t>
      </w:r>
      <w:r>
        <w:rPr>
          <w:rFonts w:ascii="Arial" w:hAnsi="Arial" w:cs="Arial" w:eastAsia="Arial"/>
          <w:sz w:val="16"/>
          <w:szCs w:val="16"/>
          <w:color w:val="4D4D4F"/>
          <w:spacing w:val="17"/>
          <w:w w:val="157"/>
          <w:position w:val="-2"/>
        </w:rPr>
        <w:t> </w:t>
      </w:r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7"/>
          <w:position w:val="-1"/>
        </w:rPr>
        <w:t>60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78" w:lineRule="exact"/>
        <w:ind w:right="328"/>
        <w:jc w:val="righ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D4D4F"/>
          <w:spacing w:val="0"/>
          <w:w w:val="126"/>
        </w:rPr>
        <w:t>tJ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96" w:lineRule="exact"/>
        <w:ind w:right="326"/>
        <w:jc w:val="righ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2.208672pt;margin-top:1.420372pt;width:6.68955pt;height:10.5pt;mso-position-horizontal-relative:page;mso-position-vertical-relative:paragraph;z-index:-615" type="#_x0000_t202" filled="f" stroked="f">
            <v:textbox inset="0,0,0,0">
              <w:txbxContent>
                <w:p>
                  <w:pPr>
                    <w:spacing w:before="0" w:after="0" w:line="210" w:lineRule="exact"/>
                    <w:ind w:right="-71"/>
                    <w:jc w:val="left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  <w:rPr/>
                  <w:r>
                    <w:rPr>
                      <w:rFonts w:ascii="Arial" w:hAnsi="Arial" w:cs="Arial" w:eastAsia="Arial"/>
                      <w:sz w:val="21"/>
                      <w:szCs w:val="21"/>
                      <w:color w:val="4D4D4F"/>
                      <w:spacing w:val="0"/>
                      <w:w w:val="114"/>
                    </w:rPr>
                    <w:t>:;</w:t>
                  </w:r>
                  <w:r>
                    <w:rPr>
                      <w:rFonts w:ascii="Arial" w:hAnsi="Arial" w:cs="Arial" w:eastAsia="Arial"/>
                      <w:sz w:val="21"/>
                      <w:szCs w:val="2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0"/>
          <w:szCs w:val="10"/>
          <w:color w:val="4D4D4F"/>
          <w:spacing w:val="0"/>
          <w:w w:val="77"/>
        </w:rPr>
        <w:t>Cll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3" w:after="0" w:line="156" w:lineRule="exact"/>
        <w:ind w:right="-9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2"/>
          <w:position w:val="-1"/>
        </w:rPr>
        <w:t>50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77" w:lineRule="exact"/>
        <w:ind w:right="328"/>
        <w:jc w:val="righ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D4D4F"/>
          <w:spacing w:val="0"/>
          <w:w w:val="126"/>
        </w:rPr>
        <w:t>tJ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93" w:lineRule="exact"/>
        <w:ind w:right="328"/>
        <w:jc w:val="righ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D4D4F"/>
          <w:spacing w:val="0"/>
          <w:w w:val="126"/>
        </w:rPr>
        <w:t>tJ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193" w:lineRule="exact"/>
        <w:ind w:right="-12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Arial" w:hAnsi="Arial" w:cs="Arial" w:eastAsia="Arial"/>
          <w:sz w:val="14"/>
          <w:szCs w:val="14"/>
          <w:color w:val="5D5D5E"/>
          <w:spacing w:val="0"/>
          <w:w w:val="67"/>
          <w:b/>
          <w:bCs/>
          <w:position w:val="5"/>
        </w:rPr>
        <w:t>&lt;C</w:t>
      </w:r>
      <w:r>
        <w:rPr>
          <w:rFonts w:ascii="Arial" w:hAnsi="Arial" w:cs="Arial" w:eastAsia="Arial"/>
          <w:sz w:val="14"/>
          <w:szCs w:val="14"/>
          <w:color w:val="5D5D5E"/>
          <w:spacing w:val="0"/>
          <w:w w:val="67"/>
          <w:b/>
          <w:bCs/>
          <w:position w:val="5"/>
        </w:rPr>
        <w:t>    </w:t>
      </w:r>
      <w:r>
        <w:rPr>
          <w:rFonts w:ascii="Arial" w:hAnsi="Arial" w:cs="Arial" w:eastAsia="Arial"/>
          <w:sz w:val="14"/>
          <w:szCs w:val="14"/>
          <w:color w:val="5D5D5E"/>
          <w:spacing w:val="3"/>
          <w:w w:val="67"/>
          <w:b/>
          <w:bCs/>
          <w:position w:val="5"/>
        </w:rPr>
        <w:t> </w:t>
      </w:r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6"/>
          <w:position w:val="1"/>
        </w:rPr>
        <w:t>40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9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2"/>
        </w:rPr>
        <w:t>30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8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04"/>
        </w:rPr>
        <w:t>20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11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98"/>
        </w:rPr>
        <w:t>10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-19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D4D4F"/>
          <w:spacing w:val="0"/>
          <w:w w:val="119"/>
        </w:rPr>
        <w:t>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32" w:after="0" w:line="240" w:lineRule="auto"/>
        <w:ind w:left="3300" w:right="-20"/>
        <w:jc w:val="left"/>
        <w:tabs>
          <w:tab w:pos="5800" w:val="left"/>
        </w:tabs>
        <w:rPr>
          <w:rFonts w:ascii="Arial" w:hAnsi="Arial" w:cs="Arial" w:eastAsia="Arial"/>
          <w:sz w:val="21"/>
          <w:szCs w:val="21"/>
        </w:rPr>
      </w:pPr>
      <w:rPr/>
      <w:r>
        <w:rPr/>
        <w:br w:type="column"/>
      </w:r>
      <w:r>
        <w:rPr>
          <w:rFonts w:ascii="Arial" w:hAnsi="Arial" w:cs="Arial" w:eastAsia="Arial"/>
          <w:sz w:val="19"/>
          <w:szCs w:val="19"/>
          <w:color w:val="5D5D5E"/>
          <w:spacing w:val="0"/>
          <w:w w:val="100"/>
        </w:rPr>
        <w:t>Grou</w:t>
      </w:r>
      <w:r>
        <w:rPr>
          <w:rFonts w:ascii="Arial" w:hAnsi="Arial" w:cs="Arial" w:eastAsia="Arial"/>
          <w:sz w:val="19"/>
          <w:szCs w:val="19"/>
          <w:color w:val="5D5D5E"/>
          <w:spacing w:val="0"/>
          <w:w w:val="100"/>
        </w:rPr>
        <w:t>p</w:t>
      </w:r>
      <w:r>
        <w:rPr>
          <w:rFonts w:ascii="Arial" w:hAnsi="Arial" w:cs="Arial" w:eastAsia="Arial"/>
          <w:sz w:val="19"/>
          <w:szCs w:val="19"/>
          <w:color w:val="5D5D5E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5D5D5E"/>
          <w:spacing w:val="0"/>
          <w:w w:val="100"/>
        </w:rPr>
        <w:t>Processes</w:t>
      </w:r>
      <w:r>
        <w:rPr>
          <w:rFonts w:ascii="Arial" w:hAnsi="Arial" w:cs="Arial" w:eastAsia="Arial"/>
          <w:sz w:val="19"/>
          <w:szCs w:val="19"/>
          <w:color w:val="5D5D5E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5D5D5E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5D5D5E"/>
          <w:spacing w:val="0"/>
          <w:w w:val="100"/>
        </w:rPr>
      </w:r>
      <w:r>
        <w:rPr>
          <w:rFonts w:ascii="Arial" w:hAnsi="Arial" w:cs="Arial" w:eastAsia="Arial"/>
          <w:sz w:val="21"/>
          <w:szCs w:val="21"/>
          <w:color w:val="596799"/>
          <w:spacing w:val="0"/>
          <w:w w:val="104"/>
          <w:position w:val="1"/>
        </w:rPr>
        <w:t>131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-33" w:right="3190"/>
        <w:jc w:val="center"/>
        <w:tabs>
          <w:tab w:pos="244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>Belo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>w</w:t>
      </w:r>
      <w:r>
        <w:rPr>
          <w:rFonts w:ascii="Arial" w:hAnsi="Arial" w:cs="Arial" w:eastAsia="Arial"/>
          <w:sz w:val="16"/>
          <w:szCs w:val="16"/>
          <w:color w:val="4D4D4F"/>
          <w:spacing w:val="-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>average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ab/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>Abov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4D4D4F"/>
          <w:spacing w:val="-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</w:rPr>
        <w:t>average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41" w:after="0" w:line="240" w:lineRule="auto"/>
        <w:ind w:left="1471" w:right="4751"/>
        <w:jc w:val="center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4D4D4F"/>
          <w:spacing w:val="0"/>
          <w:w w:val="104"/>
          <w:b/>
          <w:bCs/>
        </w:rPr>
        <w:t>Ability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1" w:lineRule="exact"/>
        <w:ind w:left="397" w:right="3661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5D5D5E"/>
          <w:spacing w:val="0"/>
          <w:w w:val="62"/>
          <w:position w:val="-1"/>
        </w:rPr>
        <w:t>I</w:t>
      </w:r>
      <w:r>
        <w:rPr>
          <w:rFonts w:ascii="Arial" w:hAnsi="Arial" w:cs="Arial" w:eastAsia="Arial"/>
          <w:sz w:val="24"/>
          <w:szCs w:val="24"/>
          <w:color w:val="5D5D5E"/>
          <w:spacing w:val="0"/>
          <w:w w:val="62"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5D5D5E"/>
          <w:spacing w:val="9"/>
          <w:w w:val="62"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465DAC"/>
          <w:spacing w:val="11"/>
          <w:w w:val="402"/>
          <w:position w:val="-1"/>
        </w:rPr>
        <w:t>•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  <w:position w:val="-1"/>
        </w:rPr>
        <w:t>O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1"/>
          <w:position w:val="-1"/>
        </w:rPr>
        <w:t>n</w:t>
      </w:r>
      <w:r>
        <w:rPr>
          <w:rFonts w:ascii="Arial" w:hAnsi="Arial" w:cs="Arial" w:eastAsia="Arial"/>
          <w:sz w:val="16"/>
          <w:szCs w:val="16"/>
          <w:color w:val="4D4D4F"/>
          <w:spacing w:val="-5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  <w:position w:val="-1"/>
        </w:rPr>
        <w:t>own</w:t>
      </w:r>
      <w:r>
        <w:rPr>
          <w:rFonts w:ascii="Arial" w:hAnsi="Arial" w:cs="Arial" w:eastAsia="Arial"/>
          <w:sz w:val="16"/>
          <w:szCs w:val="16"/>
          <w:color w:val="4D4D4F"/>
          <w:spacing w:val="42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1508E"/>
          <w:spacing w:val="0"/>
          <w:w w:val="252"/>
          <w:position w:val="-1"/>
        </w:rPr>
        <w:t>D</w:t>
      </w:r>
      <w:r>
        <w:rPr>
          <w:rFonts w:ascii="Arial" w:hAnsi="Arial" w:cs="Arial" w:eastAsia="Arial"/>
          <w:sz w:val="16"/>
          <w:szCs w:val="16"/>
          <w:color w:val="41508E"/>
          <w:spacing w:val="-39"/>
          <w:w w:val="252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  <w:position w:val="-1"/>
        </w:rPr>
        <w:t>Wit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  <w:position w:val="-1"/>
        </w:rPr>
        <w:t>h</w:t>
      </w:r>
      <w:r>
        <w:rPr>
          <w:rFonts w:ascii="Arial" w:hAnsi="Arial" w:cs="Arial" w:eastAsia="Arial"/>
          <w:sz w:val="16"/>
          <w:szCs w:val="16"/>
          <w:color w:val="4D4D4F"/>
          <w:spacing w:val="-8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  <w:position w:val="-1"/>
        </w:rPr>
        <w:t>audience</w:t>
      </w:r>
      <w:r>
        <w:rPr>
          <w:rFonts w:ascii="Arial" w:hAnsi="Arial" w:cs="Arial" w:eastAsia="Arial"/>
          <w:sz w:val="16"/>
          <w:szCs w:val="16"/>
          <w:color w:val="4D4D4F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D4D4F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5D5D5E"/>
          <w:spacing w:val="0"/>
          <w:w w:val="41"/>
          <w:position w:val="-1"/>
        </w:rPr>
        <w:t>I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20160"/>
          <w:pgMar w:top="1000" w:bottom="280" w:left="0" w:right="1720"/>
          <w:cols w:num="2" w:equalWidth="0">
            <w:col w:w="2885" w:space="850"/>
            <w:col w:w="6785"/>
          </w:cols>
        </w:sectPr>
      </w:pPr>
      <w:rPr/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/>
        <w:pict>
          <v:shape style="position:absolute;margin-left:0pt;margin-top:0pt;width:53.759998pt;height:984pt;mso-position-horizontal-relative:page;mso-position-vertical-relative:page;z-index:-618" type="#_x0000_t75">
            <v:imagedata r:id="rId16" o:title=""/>
          </v:shape>
        </w:pict>
      </w:r>
      <w:r>
        <w:rPr/>
        <w:pict>
          <v:group style="position:absolute;margin-left:0pt;margin-top:0pt;width:611.043376pt;height:1007.039066pt;mso-position-horizontal-relative:page;mso-position-vertical-relative:page;z-index:-617" coordorigin="0,0" coordsize="12221,20141">
            <v:shape style="position:absolute;left:2938;top:1478;width:5126;height:3514" type="#_x0000_t75">
              <v:imagedata r:id="rId17" o:title=""/>
            </v:shape>
            <v:shape style="position:absolute;left:11040;top:4397;width:346;height:2381" type="#_x0000_t75">
              <v:imagedata r:id="rId18" o:title=""/>
            </v:shape>
            <v:shape style="position:absolute;left:11213;top:11731;width:250;height:1190" type="#_x0000_t75">
              <v:imagedata r:id="rId19" o:title=""/>
            </v:shape>
            <v:group style="position:absolute;left:11154;top:0;width:191;height:11720" coordorigin="11154,0" coordsize="191,11720">
              <v:shape style="position:absolute;left:11154;top:0;width:191;height:11720" coordorigin="11154,0" coordsize="191,11720" path="m11154,0l11346,0,11346,11720,11154,11720,11154,0xe" filled="t" fillcolor="#74777C" stroked="f">
                <v:path arrowok="t"/>
                <v:fill/>
              </v:shape>
            </v:group>
            <v:group style="position:absolute;left:12175;top:19;width:2;height:20107" coordorigin="12175,19" coordsize="2,20107">
              <v:shape style="position:absolute;left:12175;top:19;width:2;height:20107" coordorigin="12175,19" coordsize="0,20107" path="m12175,20126l12175,19e" filled="f" stroked="t" strokeweight="1.434936pt" strokecolor="#9CA0A8">
                <v:path arrowok="t"/>
              </v:shape>
            </v:group>
            <v:group style="position:absolute;left:11312;top:29;width:899;height:2" coordorigin="11312,29" coordsize="899,2">
              <v:shape style="position:absolute;left:11312;top:29;width:899;height:2" coordorigin="11312,29" coordsize="899,0" path="m11312,29l12211,29e" filled="f" stroked="t" strokeweight=".956624pt" strokecolor="#93979C">
                <v:path arrowok="t"/>
              </v:shape>
            </v:group>
            <v:group style="position:absolute;left:1167;top:13053;width:9834;height:2" coordorigin="1167,13053" coordsize="9834,2">
              <v:shape style="position:absolute;left:1167;top:13053;width:9834;height:2" coordorigin="1167,13053" coordsize="9834,0" path="m1167,13053l11001,13053e" filled="f" stroked="t" strokeweight=".956624pt" strokecolor="#A8A8AC">
                <v:path arrowok="t"/>
              </v:shape>
            </v:group>
            <v:group style="position:absolute;left:0;top:20100;width:12173;height:2" coordorigin="0,20100" coordsize="12173,2">
              <v:shape style="position:absolute;left:0;top:20100;width:12173;height:2" coordorigin="0,20100" coordsize="12173,0" path="m0,20100l12173,20100e" filled="f" stroked="t" strokeweight="1.19578pt" strokecolor="#AFAFB3">
                <v:path arrowok="t"/>
              </v:shape>
            </v:group>
            <v:group style="position:absolute;left:2997;top:1535;width:2;height:3448" coordorigin="2997,1535" coordsize="2,3448">
              <v:shape style="position:absolute;left:2997;top:1535;width:2;height:3448" coordorigin="2997,1535" coordsize="0,3448" path="m2997,4982l2997,1535e" filled="f" stroked="t" strokeweight=".478312pt" strokecolor="#5B5B60">
                <v:path arrowok="t"/>
              </v:shape>
            </v:group>
            <v:group style="position:absolute;left:4970;top:4057;width:2;height:873" coordorigin="4970,4057" coordsize="2,873">
              <v:shape style="position:absolute;left:4970;top:4057;width:2;height:873" coordorigin="4970,4057" coordsize="0,873" path="m4970,4930l4970,4057e" filled="f" stroked="t" strokeweight=".478312pt" strokecolor="#5B679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50.297791pt;margin-top:.959087pt;width:.1pt;height:214.835394pt;mso-position-horizontal-relative:page;mso-position-vertical-relative:page;z-index:-616" coordorigin="11006,19" coordsize="2,4297">
            <v:shape style="position:absolute;left:11006;top:19;width:2;height:4297" coordorigin="11006,19" coordsize="0,4297" path="m11006,4316l11006,19e" filled="f" stroked="t" strokeweight="1.674091pt" strokecolor="#CCCFCF">
              <v:path arrowok="t"/>
            </v:shape>
          </v:group>
          <w10:wrap type="none"/>
        </w:pict>
      </w:r>
      <w:r>
        <w:rPr>
          <w:sz w:val="26"/>
          <w:szCs w:val="26"/>
        </w:rPr>
      </w:r>
    </w:p>
    <w:p>
      <w:pPr>
        <w:spacing w:before="38" w:after="0" w:line="282" w:lineRule="auto"/>
        <w:ind w:left="1641" w:right="2329" w:firstLine="-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1508E"/>
          <w:spacing w:val="0"/>
          <w:w w:val="100"/>
          <w:b/>
          <w:bCs/>
        </w:rPr>
        <w:t>Figur</w:t>
      </w:r>
      <w:r>
        <w:rPr>
          <w:rFonts w:ascii="Arial" w:hAnsi="Arial" w:cs="Arial" w:eastAsia="Arial"/>
          <w:sz w:val="17"/>
          <w:szCs w:val="17"/>
          <w:color w:val="41508E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41508E"/>
          <w:spacing w:val="2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1508E"/>
          <w:spacing w:val="0"/>
          <w:w w:val="100"/>
          <w:b/>
          <w:bCs/>
        </w:rPr>
        <w:t>5.2</w:t>
      </w:r>
      <w:r>
        <w:rPr>
          <w:rFonts w:ascii="Arial" w:hAnsi="Arial" w:cs="Arial" w:eastAsia="Arial"/>
          <w:sz w:val="17"/>
          <w:szCs w:val="17"/>
          <w:color w:val="41508E"/>
          <w:spacing w:val="0"/>
          <w:w w:val="100"/>
          <w:b/>
          <w:bCs/>
        </w:rPr>
        <w:t>   </w:t>
      </w:r>
      <w:r>
        <w:rPr>
          <w:rFonts w:ascii="Arial" w:hAnsi="Arial" w:cs="Arial" w:eastAsia="Arial"/>
          <w:sz w:val="17"/>
          <w:szCs w:val="17"/>
          <w:color w:val="41508E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Poo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4D4D4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players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'</w:t>
      </w:r>
      <w:r>
        <w:rPr>
          <w:rFonts w:ascii="Arial" w:hAnsi="Arial" w:cs="Arial" w:eastAsia="Arial"/>
          <w:sz w:val="17"/>
          <w:szCs w:val="17"/>
          <w:color w:val="4D4D4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accuracy</w:t>
      </w:r>
      <w:r>
        <w:rPr>
          <w:rFonts w:ascii="Arial" w:hAnsi="Arial" w:cs="Arial" w:eastAsia="Arial"/>
          <w:sz w:val="17"/>
          <w:szCs w:val="17"/>
          <w:color w:val="4D4D4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as</w:t>
      </w:r>
      <w:r>
        <w:rPr>
          <w:rFonts w:ascii="Arial" w:hAnsi="Arial" w:cs="Arial" w:eastAsia="Arial"/>
          <w:sz w:val="17"/>
          <w:szCs w:val="17"/>
          <w:color w:val="4D4D4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D4D4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functio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4D4D4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4D4D4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audience</w:t>
      </w:r>
      <w:r>
        <w:rPr>
          <w:rFonts w:ascii="Arial" w:hAnsi="Arial" w:cs="Arial" w:eastAsia="Arial"/>
          <w:sz w:val="17"/>
          <w:szCs w:val="17"/>
          <w:color w:val="4D4D4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presence</w:t>
      </w:r>
      <w:r>
        <w:rPr>
          <w:rFonts w:ascii="Arial" w:hAnsi="Arial" w:cs="Arial" w:eastAsia="Arial"/>
          <w:sz w:val="17"/>
          <w:szCs w:val="17"/>
          <w:color w:val="4D4D4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and</w:t>
      </w:r>
      <w:r>
        <w:rPr>
          <w:rFonts w:ascii="Arial" w:hAnsi="Arial" w:cs="Arial" w:eastAsia="Arial"/>
          <w:sz w:val="17"/>
          <w:szCs w:val="17"/>
          <w:color w:val="4D4D4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1"/>
        </w:rPr>
        <w:t>ability.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Dat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D4D4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fro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D4D4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Michaels</w:t>
      </w:r>
      <w:r>
        <w:rPr>
          <w:rFonts w:ascii="Arial" w:hAnsi="Arial" w:cs="Arial" w:eastAsia="Arial"/>
          <w:sz w:val="17"/>
          <w:szCs w:val="17"/>
          <w:color w:val="4D4D4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D4D4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al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4D4D4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F"/>
          <w:spacing w:val="0"/>
          <w:w w:val="104"/>
        </w:rPr>
        <w:t>(1982)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9" w:lineRule="auto"/>
        <w:ind w:left="1631" w:right="1871" w:firstLine="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problems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instance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expect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basi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theory,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show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1"/>
        </w:rPr>
        <w:t>carrying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test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But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experts?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professor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8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university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It'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wel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9"/>
          <w:w w:val="1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verse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solvin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maths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learned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5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36363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givin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1"/>
        </w:rPr>
        <w:t>lecture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2"/>
        </w:rPr>
        <w:t>).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40" w:lineRule="exact"/>
        <w:ind w:left="184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Michael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(1982)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empirical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evidence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expert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4F"/>
          <w:spacing w:val="0"/>
          <w:w w:val="107"/>
          <w:i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7" w:after="0" w:line="258" w:lineRule="auto"/>
        <w:ind w:left="1631" w:right="1881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Afte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assessin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abilit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selectio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poo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player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college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student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union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shootin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accurac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assesse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without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Michael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found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line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4"/>
        </w:rPr>
        <w:t>theory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4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3"/>
          <w:w w:val="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belo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6"/>
        </w:rPr>
        <w:t>average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7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players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decrease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typical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above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average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players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4F"/>
          <w:spacing w:val="0"/>
          <w:w w:val="100"/>
          <w:i/>
        </w:rPr>
        <w:t>increase</w:t>
      </w:r>
      <w:r>
        <w:rPr>
          <w:rFonts w:ascii="Times New Roman" w:hAnsi="Times New Roman" w:cs="Times New Roman" w:eastAsia="Times New Roman"/>
          <w:sz w:val="20"/>
          <w:szCs w:val="20"/>
          <w:color w:val="4D4D4F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D4D4F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1"/>
        </w:rPr>
        <w:t>5.2).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641" w:right="5938"/>
        <w:jc w:val="both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8E9AC1"/>
          <w:spacing w:val="0"/>
          <w:w w:val="100"/>
          <w:b/>
          <w:bCs/>
        </w:rPr>
        <w:t>Evaluation</w:t>
      </w:r>
      <w:r>
        <w:rPr>
          <w:rFonts w:ascii="Arial" w:hAnsi="Arial" w:cs="Arial" w:eastAsia="Arial"/>
          <w:sz w:val="23"/>
          <w:szCs w:val="23"/>
          <w:color w:val="8E9AC1"/>
          <w:spacing w:val="43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color w:val="A3AED4"/>
          <w:spacing w:val="0"/>
          <w:w w:val="103"/>
          <w:b/>
          <w:bCs/>
        </w:rPr>
        <w:t>Apprehension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19" w:after="0" w:line="259" w:lineRule="auto"/>
        <w:ind w:left="1631" w:right="1892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secon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dis­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pute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8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4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8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4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7"/>
        </w:rPr>
        <w:t>tendenc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7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well-learned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typicall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correct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5D5D5E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incorrect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F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20160"/>
          <w:pgMar w:top="1000" w:bottom="280" w:left="0" w:right="1720"/>
        </w:sectPr>
      </w:pPr>
      <w:rPr/>
    </w:p>
    <w:p>
      <w:pPr>
        <w:spacing w:before="73" w:after="0" w:line="237" w:lineRule="exact"/>
        <w:ind w:left="107" w:right="-20"/>
        <w:jc w:val="left"/>
        <w:tabs>
          <w:tab w:pos="14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21"/>
          <w:szCs w:val="21"/>
          <w:color w:val="5D699C"/>
          <w:spacing w:val="0"/>
          <w:w w:val="100"/>
          <w:b/>
          <w:bCs/>
          <w:position w:val="-1"/>
        </w:rPr>
        <w:t>132</w:t>
      </w:r>
      <w:r>
        <w:rPr>
          <w:rFonts w:ascii="Arial" w:hAnsi="Arial" w:cs="Arial" w:eastAsia="Arial"/>
          <w:sz w:val="21"/>
          <w:szCs w:val="21"/>
          <w:color w:val="5D699C"/>
          <w:spacing w:val="-51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1"/>
          <w:szCs w:val="21"/>
          <w:color w:val="5D699C"/>
          <w:spacing w:val="0"/>
          <w:w w:val="100"/>
          <w:b/>
          <w:bCs/>
          <w:position w:val="-1"/>
        </w:rPr>
        <w:tab/>
      </w:r>
      <w:r>
        <w:rPr>
          <w:rFonts w:ascii="Arial" w:hAnsi="Arial" w:cs="Arial" w:eastAsia="Arial"/>
          <w:sz w:val="21"/>
          <w:szCs w:val="21"/>
          <w:color w:val="5D699C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9"/>
          <w:szCs w:val="19"/>
          <w:color w:val="605E62"/>
          <w:spacing w:val="0"/>
          <w:w w:val="100"/>
          <w:position w:val="1"/>
        </w:rPr>
        <w:t>Essentia</w:t>
      </w:r>
      <w:r>
        <w:rPr>
          <w:rFonts w:ascii="Arial" w:hAnsi="Arial" w:cs="Arial" w:eastAsia="Arial"/>
          <w:sz w:val="19"/>
          <w:szCs w:val="19"/>
          <w:color w:val="605E62"/>
          <w:spacing w:val="0"/>
          <w:w w:val="100"/>
          <w:position w:val="1"/>
        </w:rPr>
        <w:t>l</w:t>
      </w:r>
      <w:r>
        <w:rPr>
          <w:rFonts w:ascii="Arial" w:hAnsi="Arial" w:cs="Arial" w:eastAsia="Arial"/>
          <w:sz w:val="19"/>
          <w:szCs w:val="19"/>
          <w:color w:val="605E62"/>
          <w:spacing w:val="29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605E62"/>
          <w:spacing w:val="0"/>
          <w:w w:val="100"/>
          <w:position w:val="1"/>
        </w:rPr>
        <w:t>Socia</w:t>
      </w:r>
      <w:r>
        <w:rPr>
          <w:rFonts w:ascii="Arial" w:hAnsi="Arial" w:cs="Arial" w:eastAsia="Arial"/>
          <w:sz w:val="19"/>
          <w:szCs w:val="19"/>
          <w:color w:val="605E62"/>
          <w:spacing w:val="0"/>
          <w:w w:val="100"/>
          <w:position w:val="1"/>
        </w:rPr>
        <w:t>l</w:t>
      </w:r>
      <w:r>
        <w:rPr>
          <w:rFonts w:ascii="Arial" w:hAnsi="Arial" w:cs="Arial" w:eastAsia="Arial"/>
          <w:sz w:val="19"/>
          <w:szCs w:val="19"/>
          <w:color w:val="605E62"/>
          <w:spacing w:val="28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605E62"/>
          <w:spacing w:val="0"/>
          <w:w w:val="104"/>
          <w:position w:val="1"/>
        </w:rPr>
        <w:t>Psychology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40" w:lineRule="auto"/>
        <w:ind w:left="2205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shape style="position:absolute;margin-left:181.440002pt;margin-top:-30.787241pt;width:260.160004pt;height:197.759995pt;mso-position-horizontal-relative:page;mso-position-vertical-relative:paragraph;z-index:-612" type="#_x0000_t75">
            <v:imagedata r:id="rId20" o:title=""/>
          </v:shape>
        </w:pic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2"/>
        </w:rPr>
        <w:t>;g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83" w:after="0" w:line="164" w:lineRule="exact"/>
        <w:ind w:left="2234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24244"/>
          <w:spacing w:val="0"/>
          <w:w w:val="158"/>
          <w:position w:val="-2"/>
        </w:rPr>
        <w:t>&gt;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55" w:lineRule="exact"/>
        <w:ind w:left="2205" w:right="-20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424244"/>
          <w:spacing w:val="0"/>
          <w:w w:val="83"/>
          <w:b/>
          <w:bCs/>
          <w:i/>
          <w:position w:val="-3"/>
        </w:rPr>
        <w:t>'a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172" w:lineRule="exact"/>
        <w:ind w:left="2229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424244"/>
          <w:spacing w:val="-67"/>
          <w:w w:val="106"/>
          <w:b/>
          <w:bCs/>
          <w:position w:val="6"/>
        </w:rPr>
        <w:t>Q</w:t>
      </w:r>
      <w:r>
        <w:rPr>
          <w:rFonts w:ascii="Arial" w:hAnsi="Arial" w:cs="Arial" w:eastAsia="Arial"/>
          <w:sz w:val="25"/>
          <w:szCs w:val="25"/>
          <w:color w:val="424244"/>
          <w:spacing w:val="0"/>
          <w:w w:val="52"/>
          <w:position w:val="-1"/>
        </w:rPr>
        <w:t>.</w:t>
      </w:r>
      <w:r>
        <w:rPr>
          <w:rFonts w:ascii="Arial" w:hAnsi="Arial" w:cs="Arial" w:eastAsia="Arial"/>
          <w:sz w:val="25"/>
          <w:szCs w:val="25"/>
          <w:color w:val="424244"/>
          <w:spacing w:val="-10"/>
          <w:w w:val="52"/>
          <w:position w:val="-1"/>
        </w:rPr>
        <w:t>.</w:t>
      </w:r>
      <w:r>
        <w:rPr>
          <w:rFonts w:ascii="Times New Roman" w:hAnsi="Times New Roman" w:cs="Times New Roman" w:eastAsia="Times New Roman"/>
          <w:sz w:val="8"/>
          <w:szCs w:val="8"/>
          <w:color w:val="424244"/>
          <w:spacing w:val="-16"/>
          <w:w w:val="106"/>
          <w:b/>
          <w:bCs/>
          <w:position w:val="6"/>
        </w:rPr>
        <w:t>l</w:t>
      </w:r>
      <w:r>
        <w:rPr>
          <w:rFonts w:ascii="Arial" w:hAnsi="Arial" w:cs="Arial" w:eastAsia="Arial"/>
          <w:sz w:val="25"/>
          <w:szCs w:val="25"/>
          <w:color w:val="424244"/>
          <w:spacing w:val="0"/>
          <w:w w:val="52"/>
          <w:position w:val="-1"/>
        </w:rPr>
        <w:t>.</w:t>
      </w:r>
      <w:r>
        <w:rPr>
          <w:rFonts w:ascii="Arial" w:hAnsi="Arial" w:cs="Arial" w:eastAsia="Arial"/>
          <w:sz w:val="25"/>
          <w:szCs w:val="25"/>
          <w:color w:val="424244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color w:val="424244"/>
          <w:spacing w:val="0"/>
          <w:w w:val="111"/>
          <w:position w:val="3"/>
        </w:rPr>
        <w:t>40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69" w:lineRule="exact"/>
        <w:ind w:left="2234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424244"/>
          <w:spacing w:val="0"/>
          <w:w w:val="100"/>
          <w:b/>
          <w:bCs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90" w:lineRule="exact"/>
        <w:ind w:left="2205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24244"/>
          <w:spacing w:val="0"/>
          <w:w w:val="131"/>
          <w:position w:val="1"/>
        </w:rPr>
        <w:t>(.)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41" w:after="0" w:line="121" w:lineRule="exact"/>
        <w:ind w:left="2205"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color w:val="424244"/>
          <w:spacing w:val="0"/>
          <w:w w:val="118"/>
          <w:b/>
          <w:bCs/>
          <w:position w:val="-1"/>
        </w:rPr>
        <w:t>"0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61" w:lineRule="exact"/>
        <w:ind w:left="2234" w:right="-20"/>
        <w:jc w:val="left"/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424244"/>
          <w:spacing w:val="0"/>
          <w:w w:val="112"/>
          <w:b/>
          <w:bCs/>
          <w:position w:val="-1"/>
        </w:rPr>
        <w:t>Ql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119" w:lineRule="exact"/>
        <w:ind w:left="2234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424244"/>
          <w:spacing w:val="0"/>
          <w:w w:val="137"/>
          <w:b/>
          <w:bCs/>
        </w:rPr>
        <w:t>u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89" w:lineRule="exact"/>
        <w:ind w:left="2234"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24244"/>
          <w:spacing w:val="0"/>
          <w:w w:val="54"/>
          <w:b/>
          <w:bCs/>
        </w:rPr>
        <w:t>s::::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0" w:after="0" w:line="93" w:lineRule="exact"/>
        <w:ind w:left="2234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424244"/>
          <w:spacing w:val="0"/>
          <w:w w:val="192"/>
          <w:b/>
          <w:bCs/>
        </w:rPr>
        <w:t>:I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11" w:lineRule="exact"/>
        <w:ind w:left="2234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24244"/>
          <w:spacing w:val="0"/>
          <w:w w:val="169"/>
          <w:b/>
          <w:bCs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0" w:after="0" w:line="79" w:lineRule="exact"/>
        <w:ind w:left="2234"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24244"/>
          <w:spacing w:val="0"/>
          <w:w w:val="54"/>
          <w:b/>
          <w:bCs/>
          <w:position w:val="-1"/>
        </w:rPr>
        <w:t>s::::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299" w:lineRule="exact"/>
        <w:ind w:left="2205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31"/>
          <w:szCs w:val="31"/>
          <w:color w:val="424244"/>
          <w:spacing w:val="-90"/>
          <w:w w:val="53"/>
          <w:b/>
          <w:bCs/>
          <w:position w:val="-2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424244"/>
          <w:spacing w:val="-15"/>
          <w:w w:val="169"/>
          <w:b/>
          <w:bCs/>
          <w:position w:val="14"/>
        </w:rPr>
        <w:t>0</w:t>
      </w:r>
      <w:r>
        <w:rPr>
          <w:rFonts w:ascii="Times New Roman" w:hAnsi="Times New Roman" w:cs="Times New Roman" w:eastAsia="Times New Roman"/>
          <w:sz w:val="31"/>
          <w:szCs w:val="31"/>
          <w:color w:val="424244"/>
          <w:spacing w:val="0"/>
          <w:w w:val="53"/>
          <w:b/>
          <w:bCs/>
          <w:position w:val="-2"/>
        </w:rPr>
        <w:t>:</w:t>
      </w:r>
      <w:r>
        <w:rPr>
          <w:rFonts w:ascii="Times New Roman" w:hAnsi="Times New Roman" w:cs="Times New Roman" w:eastAsia="Times New Roman"/>
          <w:sz w:val="31"/>
          <w:szCs w:val="31"/>
          <w:color w:val="424244"/>
          <w:spacing w:val="0"/>
          <w:w w:val="100"/>
          <w:b/>
          <w:bCs/>
          <w:position w:val="-2"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color w:val="424244"/>
          <w:spacing w:val="-9"/>
          <w:w w:val="100"/>
          <w:b/>
          <w:bCs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24244"/>
          <w:spacing w:val="0"/>
          <w:w w:val="110"/>
          <w:position w:val="2"/>
        </w:rPr>
        <w:t>30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95" w:lineRule="exact"/>
        <w:ind w:left="2234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24244"/>
          <w:spacing w:val="0"/>
          <w:w w:val="61"/>
          <w:i/>
          <w:position w:val="-2"/>
        </w:rPr>
        <w:t>en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92" w:lineRule="exact"/>
        <w:ind w:left="2205" w:right="-20"/>
        <w:jc w:val="left"/>
        <w:rPr>
          <w:rFonts w:ascii="Arial" w:hAnsi="Arial" w:cs="Arial" w:eastAsia="Arial"/>
          <w:sz w:val="25"/>
          <w:szCs w:val="25"/>
        </w:rPr>
      </w:pPr>
      <w:rPr/>
      <w:r>
        <w:rPr>
          <w:rFonts w:ascii="Arial" w:hAnsi="Arial" w:cs="Arial" w:eastAsia="Arial"/>
          <w:sz w:val="11"/>
          <w:szCs w:val="11"/>
          <w:color w:val="424244"/>
          <w:spacing w:val="-27"/>
          <w:w w:val="118"/>
          <w:b/>
          <w:bCs/>
          <w:position w:val="5"/>
        </w:rPr>
        <w:t>"</w:t>
      </w:r>
      <w:r>
        <w:rPr>
          <w:rFonts w:ascii="Arial" w:hAnsi="Arial" w:cs="Arial" w:eastAsia="Arial"/>
          <w:sz w:val="25"/>
          <w:szCs w:val="25"/>
          <w:color w:val="424244"/>
          <w:spacing w:val="-14"/>
          <w:w w:val="52"/>
          <w:position w:val="-1"/>
        </w:rPr>
        <w:t>.</w:t>
      </w:r>
      <w:r>
        <w:rPr>
          <w:rFonts w:ascii="Arial" w:hAnsi="Arial" w:cs="Arial" w:eastAsia="Arial"/>
          <w:sz w:val="11"/>
          <w:szCs w:val="11"/>
          <w:color w:val="424244"/>
          <w:spacing w:val="-64"/>
          <w:w w:val="118"/>
          <w:b/>
          <w:bCs/>
          <w:position w:val="5"/>
        </w:rPr>
        <w:t>0</w:t>
      </w:r>
      <w:r>
        <w:rPr>
          <w:rFonts w:ascii="Arial" w:hAnsi="Arial" w:cs="Arial" w:eastAsia="Arial"/>
          <w:sz w:val="25"/>
          <w:szCs w:val="25"/>
          <w:color w:val="424244"/>
          <w:spacing w:val="0"/>
          <w:w w:val="52"/>
          <w:position w:val="-1"/>
        </w:rPr>
        <w:t>..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0" w:after="0" w:line="82" w:lineRule="exact"/>
        <w:ind w:left="2234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24244"/>
          <w:spacing w:val="0"/>
          <w:w w:val="178"/>
          <w:b/>
          <w:bCs/>
          <w:position w:val="-1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183" w:lineRule="exact"/>
        <w:ind w:left="220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79"/>
          <w:b/>
          <w:bCs/>
        </w:rPr>
        <w:t>3: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Sz w:w="12240" w:h="20160"/>
          <w:pgMar w:top="560" w:bottom="280" w:left="1160" w:right="1720"/>
        </w:sectPr>
      </w:pPr>
      <w:rPr/>
    </w:p>
    <w:p>
      <w:pPr>
        <w:spacing w:before="41" w:after="0" w:line="240" w:lineRule="auto"/>
        <w:ind w:right="58"/>
        <w:jc w:val="right"/>
        <w:tabs>
          <w:tab w:pos="1460" w:val="left"/>
        </w:tabs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424244"/>
          <w:w w:val="105"/>
        </w:rPr>
        <w:t>Alone</w:t>
      </w:r>
      <w:r>
        <w:rPr>
          <w:rFonts w:ascii="Arial" w:hAnsi="Arial" w:cs="Arial" w:eastAsia="Arial"/>
          <w:sz w:val="15"/>
          <w:szCs w:val="15"/>
          <w:color w:val="424244"/>
          <w:w w:val="100"/>
        </w:rPr>
        <w:tab/>
      </w:r>
      <w:r>
        <w:rPr>
          <w:rFonts w:ascii="Arial" w:hAnsi="Arial" w:cs="Arial" w:eastAsia="Arial"/>
          <w:sz w:val="15"/>
          <w:szCs w:val="15"/>
          <w:color w:val="424244"/>
          <w:spacing w:val="0"/>
          <w:w w:val="105"/>
        </w:rPr>
        <w:t>Audience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29" w:after="0" w:line="169" w:lineRule="exact"/>
        <w:ind w:right="-20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424244"/>
          <w:spacing w:val="0"/>
          <w:w w:val="106"/>
          <w:position w:val="-1"/>
        </w:rPr>
        <w:t>Blindfolded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41" w:after="0" w:line="240" w:lineRule="auto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424244"/>
          <w:spacing w:val="0"/>
          <w:w w:val="100"/>
        </w:rPr>
        <w:t>Audienc</w:t>
      </w:r>
      <w:r>
        <w:rPr>
          <w:rFonts w:ascii="Arial" w:hAnsi="Arial" w:cs="Arial" w:eastAsia="Arial"/>
          <w:sz w:val="15"/>
          <w:szCs w:val="15"/>
          <w:color w:val="424244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color w:val="424244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24244"/>
          <w:spacing w:val="0"/>
          <w:w w:val="106"/>
        </w:rPr>
        <w:t>Not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29" w:after="0" w:line="169" w:lineRule="exact"/>
        <w:ind w:left="96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424244"/>
          <w:spacing w:val="0"/>
          <w:w w:val="106"/>
          <w:position w:val="-1"/>
        </w:rPr>
        <w:t>Blindfolded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20160"/>
          <w:pgMar w:top="1000" w:bottom="280" w:left="1160" w:right="1720"/>
          <w:cols w:num="2" w:equalWidth="0">
            <w:col w:w="5615" w:space="718"/>
            <w:col w:w="3027"/>
          </w:cols>
        </w:sectPr>
      </w:pPr>
      <w:rPr/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0pt;margin-top:0pt;width:200.88pt;height:564.36pt;mso-position-horizontal-relative:page;mso-position-vertical-relative:page;z-index:-614" coordorigin="0,0" coordsize="4018,11287">
            <v:shape style="position:absolute;left:0;top:0;width:422;height:6931" type="#_x0000_t75">
              <v:imagedata r:id="rId21" o:title=""/>
            </v:shape>
            <v:group style="position:absolute;left:394;top:7;width:3619;height:2" coordorigin="394,7" coordsize="3619,2">
              <v:shape style="position:absolute;left:394;top:7;width:3619;height:2" coordorigin="394,7" coordsize="3619,0" path="m394,7l4013,7e" filled="f" stroked="t" strokeweight=".48pt" strokecolor="#3B383F">
                <v:path arrowok="t"/>
              </v:shape>
              <v:shape style="position:absolute;left:0;top:8064;width:307;height:2035" type="#_x0000_t75">
                <v:imagedata r:id="rId22" o:title=""/>
              </v:shape>
            </v:group>
            <v:group style="position:absolute;left:91;top:6902;width:2;height:4373" coordorigin="91,6902" coordsize="2,4373">
              <v:shape style="position:absolute;left:91;top:6902;width:2;height:4373" coordorigin="91,6902" coordsize="0,4373" path="m91,11275l91,6902e" filled="f" stroked="t" strokeweight="1.2pt" strokecolor="#70747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0pt;margin-top:0pt;width:611.16pt;height:1006.68pt;mso-position-horizontal-relative:page;mso-position-vertical-relative:page;z-index:-613" coordorigin="0,0" coordsize="12223,20134">
            <v:shape style="position:absolute;left:11981;top:1421;width:230;height:10330" type="#_x0000_t75">
              <v:imagedata r:id="rId23" o:title=""/>
            </v:shape>
            <v:group style="position:absolute;left:12192;top:3638;width:2;height:16483" coordorigin="12192,3638" coordsize="2,16483">
              <v:shape style="position:absolute;left:12192;top:3638;width:2;height:16483" coordorigin="12192,3638" coordsize="0,16483" path="m12192,20122l12192,3638e" filled="f" stroked="t" strokeweight="1.2pt" strokecolor="#A3A8AC">
                <v:path arrowok="t"/>
              </v:shape>
            </v:group>
            <v:group style="position:absolute;left:12202;top:0;width:2;height:3542" coordorigin="12202,0" coordsize="2,3542">
              <v:shape style="position:absolute;left:12202;top:0;width:2;height:3542" coordorigin="12202,0" coordsize="0,3542" path="m12202,3542l12202,0e" filled="f" stroked="t" strokeweight=".96pt" strokecolor="#AFB3B3">
                <v:path arrowok="t"/>
              </v:shape>
            </v:group>
            <v:group style="position:absolute;left:326;top:13058;width:11885;height:2" coordorigin="326,13058" coordsize="11885,2">
              <v:shape style="position:absolute;left:326;top:13058;width:11885;height:2" coordorigin="326,13058" coordsize="11885,0" path="m326,13058l12211,13058e" filled="f" stroked="t" strokeweight="1.2pt" strokecolor="#A3A8A8">
                <v:path arrowok="t"/>
              </v:shape>
            </v:group>
            <v:group style="position:absolute;left:0;top:20112;width:12211;height:2" coordorigin="0,20112" coordsize="12211,2">
              <v:shape style="position:absolute;left:0;top:20112;width:12211;height:2" coordorigin="0,20112" coordsize="12211,0" path="m0,20112l12211,20112e" filled="f" stroked="t" strokeweight=".96pt" strokecolor="#AFAFB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4.52pt;margin-top:358.079987pt;width:.1pt;height:41.52pt;mso-position-horizontal-relative:page;mso-position-vertical-relative:page;z-index:-611" coordorigin="290,7162" coordsize="2,830">
            <v:shape style="position:absolute;left:290;top:7162;width:2;height:830" coordorigin="290,7162" coordsize="0,830" path="m290,7992l290,7162e" filled="f" stroked="t" strokeweight=".24pt" strokecolor="#BCBFBF">
              <v:path arrowok="t"/>
            </v:shape>
          </v:group>
          <w10:wrap type="none"/>
        </w:pict>
      </w:r>
      <w:r>
        <w:rPr/>
        <w:pict>
          <v:group style="position:absolute;margin-left:18.360001pt;margin-top:528pt;width:.1pt;height:39.840pt;mso-position-horizontal-relative:page;mso-position-vertical-relative:page;z-index:-610" coordorigin="367,10560" coordsize="2,797">
            <v:shape style="position:absolute;left:367;top:10560;width:2;height:797" coordorigin="367,10560" coordsize="0,797" path="m367,11357l367,10560e" filled="f" stroked="t" strokeweight=".24pt" strokecolor="#E4E4E8">
              <v:path arrowok="t"/>
            </v:shape>
          </v:group>
          <w10:wrap type="none"/>
        </w:pict>
      </w:r>
      <w:r>
        <w:rPr/>
        <w:pict>
          <v:group style="position:absolute;margin-left:537.359985pt;margin-top:0pt;width:.1pt;height:438.72pt;mso-position-horizontal-relative:page;mso-position-vertical-relative:page;z-index:-609" coordorigin="10747,0" coordsize="2,8774">
            <v:shape style="position:absolute;left:10747;top:0;width:2;height:8774" coordorigin="10747,0" coordsize="0,8774" path="m10747,8774l10747,0e" filled="f" stroked="t" strokeweight="1.44pt" strokecolor="#C3C8CC">
              <v:path arrowok="t"/>
            </v:shape>
          </v:group>
          <w10:wrap type="none"/>
        </w:pict>
      </w:r>
      <w:r>
        <w:rPr>
          <w:sz w:val="26"/>
          <w:szCs w:val="26"/>
        </w:rPr>
      </w:r>
    </w:p>
    <w:p>
      <w:pPr>
        <w:spacing w:before="38" w:after="0" w:line="271" w:lineRule="auto"/>
        <w:ind w:left="1427" w:right="164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15089"/>
          <w:spacing w:val="0"/>
          <w:w w:val="100"/>
          <w:b/>
          <w:bCs/>
        </w:rPr>
        <w:t>Figur</w:t>
      </w:r>
      <w:r>
        <w:rPr>
          <w:rFonts w:ascii="Arial" w:hAnsi="Arial" w:cs="Arial" w:eastAsia="Arial"/>
          <w:sz w:val="17"/>
          <w:szCs w:val="17"/>
          <w:color w:val="415089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415089"/>
          <w:spacing w:val="3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15089"/>
          <w:spacing w:val="0"/>
          <w:w w:val="100"/>
          <w:b/>
          <w:bCs/>
        </w:rPr>
        <w:t>5.3</w:t>
      </w:r>
      <w:r>
        <w:rPr>
          <w:rFonts w:ascii="Arial" w:hAnsi="Arial" w:cs="Arial" w:eastAsia="Arial"/>
          <w:sz w:val="17"/>
          <w:szCs w:val="17"/>
          <w:color w:val="415089"/>
          <w:spacing w:val="0"/>
          <w:w w:val="100"/>
          <w:b/>
          <w:bCs/>
        </w:rPr>
        <w:t>  </w:t>
      </w:r>
      <w:r>
        <w:rPr>
          <w:rFonts w:ascii="Arial" w:hAnsi="Arial" w:cs="Arial" w:eastAsia="Arial"/>
          <w:sz w:val="17"/>
          <w:szCs w:val="17"/>
          <w:color w:val="415089"/>
          <w:spacing w:val="3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24244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effect</w:t>
      </w:r>
      <w:r>
        <w:rPr>
          <w:rFonts w:ascii="Arial" w:hAnsi="Arial" w:cs="Arial" w:eastAsia="Arial"/>
          <w:sz w:val="17"/>
          <w:szCs w:val="17"/>
          <w:color w:val="424244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424244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mere</w:t>
      </w:r>
      <w:r>
        <w:rPr>
          <w:rFonts w:ascii="Arial" w:hAnsi="Arial" w:cs="Arial" w:eastAsia="Arial"/>
          <w:sz w:val="17"/>
          <w:szCs w:val="17"/>
          <w:color w:val="424244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presence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versus</w:t>
      </w:r>
      <w:r>
        <w:rPr>
          <w:rFonts w:ascii="Arial" w:hAnsi="Arial" w:cs="Arial" w:eastAsia="Arial"/>
          <w:sz w:val="17"/>
          <w:szCs w:val="17"/>
          <w:color w:val="424244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an</w:t>
      </w:r>
      <w:r>
        <w:rPr>
          <w:rFonts w:ascii="Arial" w:hAnsi="Arial" w:cs="Arial" w:eastAsia="Arial"/>
          <w:sz w:val="17"/>
          <w:szCs w:val="17"/>
          <w:color w:val="424244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audience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on</w:t>
      </w:r>
      <w:r>
        <w:rPr>
          <w:rFonts w:ascii="Arial" w:hAnsi="Arial" w:cs="Arial" w:eastAsia="Arial"/>
          <w:sz w:val="17"/>
          <w:szCs w:val="17"/>
          <w:color w:val="424244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5"/>
        </w:rPr>
        <w:t>performance.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Dat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24244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fro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24244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Cottrel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424244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24244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24244"/>
          <w:spacing w:val="2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1D1D1D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D1D1D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4"/>
          <w:spacing w:val="0"/>
          <w:w w:val="104"/>
        </w:rPr>
        <w:t>(1968)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413" w:right="910" w:firstLine="5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5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Instead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theorist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3"/>
          <w:i/>
        </w:rPr>
        <w:t>evalua­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3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4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2"/>
          <w:b/>
          <w:bCs/>
        </w:rPr>
        <w:t>Eval­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2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0"/>
          <w:b/>
          <w:bCs/>
        </w:rPr>
        <w:t>uatio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3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0"/>
          <w:b/>
          <w:bCs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089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Cottrell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1972).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others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translate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con­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cerne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loo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stupi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watchin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F31"/>
          <w:spacing w:val="0"/>
          <w:w w:val="208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2F2F31"/>
          <w:spacing w:val="-60"/>
          <w:w w:val="2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you'll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apprehensive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negatively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them.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58" w:lineRule="auto"/>
        <w:ind w:left="1413" w:right="909" w:firstLine="216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Cottrell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6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1968)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carrie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experiment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distinguished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explanation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experiment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(pro­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nounce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lou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nonsense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words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appeare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ever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four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second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screen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2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own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ke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manipulatio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here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carrie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blindfolde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2"/>
        </w:rPr>
        <w:t>audi­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carrie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coul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them.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non-blindfolde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showe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typical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eas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performe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According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Zajonc'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(1968)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99"/>
        </w:rPr>
        <w:t>theor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0"/>
          <w:w w:val="78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observe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blindfolde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D1D1D"/>
          <w:spacing w:val="0"/>
          <w:w w:val="19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1D1D1D"/>
          <w:spacing w:val="-64"/>
          <w:w w:val="19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0"/>
          <w:w w:val="100"/>
          <w:i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24244"/>
          <w:spacing w:val="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sho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605E62"/>
          <w:spacing w:val="4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lea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1"/>
        </w:rPr>
        <w:t>physiologi</w:t>
      </w:r>
      <w:r>
        <w:rPr>
          <w:rFonts w:ascii="Times New Roman" w:hAnsi="Times New Roman" w:cs="Times New Roman" w:eastAsia="Times New Roman"/>
          <w:sz w:val="21"/>
          <w:szCs w:val="21"/>
          <w:color w:val="1D1D1D"/>
          <w:spacing w:val="0"/>
          <w:w w:val="99"/>
        </w:rPr>
        <w:t>­</w:t>
      </w:r>
      <w:r>
        <w:rPr>
          <w:rFonts w:ascii="Times New Roman" w:hAnsi="Times New Roman" w:cs="Times New Roman" w:eastAsia="Times New Roman"/>
          <w:sz w:val="21"/>
          <w:szCs w:val="21"/>
          <w:color w:val="1D1D1D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lea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24244"/>
          <w:spacing w:val="0"/>
          <w:w w:val="102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20160"/>
          <w:pgMar w:top="1000" w:bottom="280" w:left="1160" w:right="1720"/>
        </w:sectPr>
      </w:pPr>
      <w:rPr/>
    </w:p>
    <w:p>
      <w:pPr>
        <w:spacing w:before="72" w:after="0" w:line="233" w:lineRule="exact"/>
        <w:ind w:left="5526" w:right="-20"/>
        <w:jc w:val="left"/>
        <w:tabs>
          <w:tab w:pos="8020" w:val="left"/>
        </w:tabs>
        <w:rPr>
          <w:rFonts w:ascii="Arial" w:hAnsi="Arial" w:cs="Arial" w:eastAsia="Arial"/>
          <w:sz w:val="21"/>
          <w:szCs w:val="21"/>
        </w:rPr>
      </w:pPr>
      <w:rPr/>
      <w:r>
        <w:rPr/>
        <w:pict>
          <v:group style="position:absolute;margin-left:0pt;margin-top:0pt;width:589.440029pt;height:645.119995pt;mso-position-horizontal-relative:page;mso-position-vertical-relative:page;z-index:-608" coordorigin="0,0" coordsize="11789,12902">
            <v:shape style="position:absolute;left:11251;top:4013;width:326;height:672" type="#_x0000_t75">
              <v:imagedata r:id="rId24" o:title=""/>
            </v:shape>
            <v:shape style="position:absolute;left:11386;top:6125;width:403;height:6778" type="#_x0000_t75">
              <v:imagedata r:id="rId25" o:title=""/>
            </v:shape>
            <v:group style="position:absolute;left:0;top:5;width:11276;height:2" coordorigin="0,5" coordsize="11276,2">
              <v:shape style="position:absolute;left:0;top:5;width:11276;height:2" coordorigin="0,5" coordsize="11276,0" path="m0,5l11276,5e" filled="f" stroked="t" strokeweight=".715511pt" strokecolor="#646464">
                <v:path arrowok="t"/>
              </v:shape>
            </v:group>
            <v:group style="position:absolute;left:2;top:38;width:2;height:670" coordorigin="2,38" coordsize="2,670">
              <v:shape style="position:absolute;left:2;top:38;width:2;height:670" coordorigin="2,38" coordsize="0,670" path="m2,709l2,38e" filled="f" stroked="t" strokeweight=".477007pt" strokecolor="#545760">
                <v:path arrowok="t"/>
              </v:shape>
            </v:group>
            <v:group style="position:absolute;left:11176;top:0;width:2;height:3926" coordorigin="11176,0" coordsize="2,3926">
              <v:shape style="position:absolute;left:11176;top:0;width:2;height:3926" coordorigin="11176,0" coordsize="0,3926" path="m11176,3926l11176,0e" filled="f" stroked="t" strokeweight="1.669525pt" strokecolor="#C3C8C8">
                <v:path arrowok="t"/>
              </v:shape>
            </v:group>
            <v:group style="position:absolute;left:11312;top:0;width:186;height:6109" coordorigin="11312,0" coordsize="186,6109">
              <v:shape style="position:absolute;left:11312;top:0;width:186;height:6109" coordorigin="11312,0" coordsize="186,6109" path="m11312,0l11498,0,11498,6109,11312,6109,11312,0xe" filled="t" fillcolor="#7C8083" stroked="f">
                <v:path arrowok="t"/>
                <v:fill/>
              </v:shape>
            </v:group>
            <v:group style="position:absolute;left:33;top:1264;width:2;height:9781" coordorigin="33,1264" coordsize="2,9781">
              <v:shape style="position:absolute;left:33;top:1264;width:2;height:9781" coordorigin="33,1264" coordsize="0,9781" path="m33,11045l33,1264e" filled="f" stroked="t" strokeweight=".954014pt" strokecolor="#90939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.862042pt;margin-top:1002.377319pt;width:608.422447pt;height:2.388513pt;mso-position-horizontal-relative:page;mso-position-vertical-relative:page;z-index:-607" coordorigin="57,20048" coordsize="12168,48">
            <v:group style="position:absolute;left:12116;top:20062;width:81;height:2" coordorigin="12116,20062" coordsize="81,2">
              <v:shape style="position:absolute;left:12116;top:20062;width:81;height:2" coordorigin="12116,20062" coordsize="81,0" path="m12116,20062l12197,20062e" filled="f" stroked="t" strokeweight="1.431021pt" strokecolor="#A0A3A8">
                <v:path arrowok="t"/>
              </v:shape>
            </v:group>
            <v:group style="position:absolute;left:72;top:20081;width:12140;height:2" coordorigin="72,20081" coordsize="12140,2">
              <v:shape style="position:absolute;left:72;top:20081;width:12140;height:2" coordorigin="72,20081" coordsize="12140,0" path="m72,20081l12211,20081e" filled="f" stroked="t" strokeweight="1.431021pt" strokecolor="#AFAFB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1.516758pt;margin-top:654.206604pt;width:499.903351pt;height:.1pt;mso-position-horizontal-relative:page;mso-position-vertical-relative:page;z-index:-606" coordorigin="1030,13084" coordsize="9998,2">
            <v:shape style="position:absolute;left:1030;top:13084;width:9998;height:2" coordorigin="1030,13084" coordsize="9998,0" path="m1030,13084l11028,13084e" filled="f" stroked="t" strokeweight="1.431021pt" strokecolor="#A8A8AC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9"/>
          <w:szCs w:val="19"/>
          <w:color w:val="4B4B4D"/>
          <w:spacing w:val="0"/>
          <w:w w:val="100"/>
          <w:position w:val="-1"/>
        </w:rPr>
        <w:t>Grou</w:t>
      </w:r>
      <w:r>
        <w:rPr>
          <w:rFonts w:ascii="Arial" w:hAnsi="Arial" w:cs="Arial" w:eastAsia="Arial"/>
          <w:sz w:val="19"/>
          <w:szCs w:val="19"/>
          <w:color w:val="4B4B4D"/>
          <w:spacing w:val="0"/>
          <w:w w:val="100"/>
          <w:position w:val="-1"/>
        </w:rPr>
        <w:t>p</w:t>
      </w:r>
      <w:r>
        <w:rPr>
          <w:rFonts w:ascii="Arial" w:hAnsi="Arial" w:cs="Arial" w:eastAsia="Arial"/>
          <w:sz w:val="19"/>
          <w:szCs w:val="19"/>
          <w:color w:val="4B4B4D"/>
          <w:spacing w:val="27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4B4B4D"/>
          <w:spacing w:val="0"/>
          <w:w w:val="100"/>
          <w:position w:val="-1"/>
        </w:rPr>
        <w:t>Processes</w:t>
      </w:r>
      <w:r>
        <w:rPr>
          <w:rFonts w:ascii="Arial" w:hAnsi="Arial" w:cs="Arial" w:eastAsia="Arial"/>
          <w:sz w:val="19"/>
          <w:szCs w:val="19"/>
          <w:color w:val="4B4B4D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4B4B4D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9"/>
          <w:szCs w:val="19"/>
          <w:color w:val="4B4B4D"/>
          <w:spacing w:val="0"/>
          <w:w w:val="100"/>
          <w:position w:val="-1"/>
        </w:rPr>
      </w:r>
      <w:r>
        <w:rPr>
          <w:rFonts w:ascii="Arial" w:hAnsi="Arial" w:cs="Arial" w:eastAsia="Arial"/>
          <w:sz w:val="21"/>
          <w:szCs w:val="21"/>
          <w:color w:val="596495"/>
          <w:spacing w:val="0"/>
          <w:w w:val="105"/>
          <w:position w:val="-1"/>
        </w:rPr>
        <w:t>133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70" w:lineRule="auto"/>
        <w:ind w:left="126" w:right="1671" w:firstLine="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Accordin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Cottrell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but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heightene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blindfolde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prevente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such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apprehension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subsequent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preventin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blindfoldin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4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wipe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exactl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Cottrell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found.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occurre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coul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occurre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(no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absent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conditions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blindfolde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226" w:lineRule="exact"/>
        <w:ind w:left="126" w:right="764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  <w:position w:val="-1"/>
        </w:rPr>
        <w:t>Figure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  <w:position w:val="-1"/>
        </w:rPr>
        <w:t>5.3).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0" w:after="0" w:line="240" w:lineRule="auto"/>
        <w:ind w:left="140" w:right="6393"/>
        <w:jc w:val="both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A1ACD4"/>
          <w:spacing w:val="0"/>
          <w:w w:val="100"/>
          <w:b/>
          <w:bCs/>
        </w:rPr>
        <w:t>Distraction</w:t>
      </w:r>
      <w:r>
        <w:rPr>
          <w:rFonts w:ascii="Arial" w:hAnsi="Arial" w:cs="Arial" w:eastAsia="Arial"/>
          <w:sz w:val="23"/>
          <w:szCs w:val="23"/>
          <w:color w:val="A1ACD4"/>
          <w:spacing w:val="46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color w:val="A1ACD4"/>
          <w:spacing w:val="0"/>
          <w:w w:val="103"/>
          <w:b/>
          <w:bCs/>
        </w:rPr>
        <w:t>Conflict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23" w:after="0" w:line="270" w:lineRule="auto"/>
        <w:ind w:left="131" w:right="167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Cottrell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al.'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(1968)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appea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contradict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assump­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theory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suggestin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instea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subsequent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8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inhibition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facilitation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particular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considerable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5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difficult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explaining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7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11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observe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Chen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1937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Gates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70" w:lineRule="auto"/>
        <w:ind w:left="126" w:right="1674" w:firstLine="1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Allee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1933).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Chicken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probabl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layin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lot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egg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worrie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chicken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!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apprehen­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offer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good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only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findings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thir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attempt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reconcile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huma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studie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alternative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explanation: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0"/>
          <w:w w:val="106"/>
          <w:b/>
          <w:bCs/>
        </w:rPr>
        <w:t>dis­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0"/>
          <w:w w:val="106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0"/>
          <w:w w:val="100"/>
          <w:b/>
          <w:bCs/>
        </w:rPr>
        <w:t>tractio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0"/>
          <w:w w:val="100"/>
          <w:b/>
          <w:bCs/>
        </w:rPr>
        <w:t>conflic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15287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Baron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1986).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70" w:lineRule="auto"/>
        <w:ind w:left="126" w:right="1677" w:firstLine="21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Accordin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distractio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neithe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evalua­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experience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attending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immediate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surroundings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appeal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8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heightene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humans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attendin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one'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immediate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su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32323"/>
          <w:spacing w:val="0"/>
          <w:w w:val="94"/>
        </w:rPr>
        <w:t>­</w:t>
      </w:r>
      <w:r>
        <w:rPr>
          <w:rFonts w:ascii="Times New Roman" w:hAnsi="Times New Roman" w:cs="Times New Roman" w:eastAsia="Times New Roman"/>
          <w:sz w:val="20"/>
          <w:szCs w:val="20"/>
          <w:color w:val="232323"/>
          <w:spacing w:val="0"/>
          <w:w w:val="9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rounding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well-establishe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source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humans.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animals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can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conflic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5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32323"/>
          <w:spacing w:val="0"/>
          <w:w w:val="105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inducin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6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stimulu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lou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noises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flashin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lights;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Sander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&amp;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Baron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7"/>
        </w:rPr>
        <w:t>1975).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" w:after="0" w:line="269" w:lineRule="auto"/>
        <w:ind w:left="126" w:right="1678" w:firstLine="21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conclude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distractio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effects?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Althoug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wide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vari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phenomena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B3B3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yet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conclusive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evidence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favou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distractio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expense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evalu­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apprehension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such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sensible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conclusio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5B5B5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particular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situatio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combinatio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explanation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B4B4D"/>
          <w:spacing w:val="0"/>
          <w:w w:val="103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540" w:bottom="280" w:left="1720" w:right="1720"/>
        </w:sectPr>
      </w:pPr>
      <w:rPr/>
    </w:p>
    <w:p>
      <w:pPr>
        <w:spacing w:before="71" w:after="0" w:line="240" w:lineRule="auto"/>
        <w:ind w:left="118" w:right="-20"/>
        <w:jc w:val="left"/>
        <w:tabs>
          <w:tab w:pos="144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0pt;margin-top:0pt;width:125.64pt;height:578.880005pt;mso-position-horizontal-relative:page;mso-position-vertical-relative:page;z-index:-605" coordorigin="0,0" coordsize="2513,11578">
            <v:shape style="position:absolute;left:0;top:0;width:672;height:4934" type="#_x0000_t75">
              <v:imagedata r:id="rId26" o:title=""/>
            </v:shape>
            <v:group style="position:absolute;left:600;top:10;width:1906;height:2" coordorigin="600,10" coordsize="1906,2">
              <v:shape style="position:absolute;left:600;top:10;width:1906;height:2" coordorigin="600,10" coordsize="1906,0" path="m600,10l2506,10e" filled="f" stroked="t" strokeweight=".72pt" strokecolor="#606064">
                <v:path arrowok="t"/>
              </v:shape>
              <v:shape style="position:absolute;left:0;top:6182;width:634;height:5395" type="#_x0000_t75">
                <v:imagedata r:id="rId27" o:title=""/>
              </v:shape>
            </v:group>
            <v:group style="position:absolute;left:432;top:4934;width:2;height:1248" coordorigin="432,4934" coordsize="2,1248">
              <v:shape style="position:absolute;left:432;top:4934;width:2;height:1248" coordorigin="432,4934" coordsize="0,1248" path="m432,6182l432,4934e" filled="f" stroked="t" strokeweight="3.84pt" strokecolor="#000000">
                <v:path arrowok="t"/>
              </v:shape>
            </v:group>
            <v:group style="position:absolute;left:600;top:4862;width:2;height:1325" coordorigin="600,4862" coordsize="2,1325">
              <v:shape style="position:absolute;left:600;top:4862;width:2;height:1325" coordorigin="600,4862" coordsize="0,1325" path="m600,6187l600,4862e" filled="f" stroked="t" strokeweight=".48pt" strokecolor="#BCBFB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0pt;margin-top:0pt;width:611.52pt;height:1006.56pt;mso-position-horizontal-relative:page;mso-position-vertical-relative:page;z-index:-603" coordorigin="0,0" coordsize="12230,20131">
            <v:group style="position:absolute;left:11006;top:14;width:1205;height:2" coordorigin="11006,14" coordsize="1205,2">
              <v:shape style="position:absolute;left:11006;top:14;width:1205;height:2" coordorigin="11006,14" coordsize="1205,0" path="m11006,14l12211,14e" filled="f" stroked="t" strokeweight="1.2pt" strokecolor="#676770">
                <v:path arrowok="t"/>
              </v:shape>
            </v:group>
            <v:group style="position:absolute;left:11090;top:0;width:2;height:2150" coordorigin="11090,0" coordsize="2,2150">
              <v:shape style="position:absolute;left:11090;top:0;width:2;height:2150" coordorigin="11090,0" coordsize="0,2150" path="m11090,2150l11090,0e" filled="f" stroked="t" strokeweight="2.16pt" strokecolor="#B3B8BC">
                <v:path arrowok="t"/>
              </v:shape>
            </v:group>
            <v:group style="position:absolute;left:12202;top:0;width:2;height:20122" coordorigin="12202,0" coordsize="2,20122">
              <v:shape style="position:absolute;left:12202;top:0;width:2;height:20122" coordorigin="12202,0" coordsize="0,20122" path="m12202,20122l12202,0e" filled="f" stroked="t" strokeweight=".96pt" strokecolor="#A0A3A8">
                <v:path arrowok="t"/>
              </v:shape>
            </v:group>
            <v:group style="position:absolute;left:0;top:20102;width:12211;height:2" coordorigin="0,20102" coordsize="12211,2">
              <v:shape style="position:absolute;left:0;top:20102;width:12211;height:2" coordorigin="0,20102" coordsize="12211,0" path="m0,20102l12211,20102e" filled="f" stroked="t" strokeweight="1.92pt" strokecolor="#AFAFA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5.040001pt;margin-top:653.400024pt;width:512.16pt;height:.1pt;mso-position-horizontal-relative:page;mso-position-vertical-relative:page;z-index:-602" coordorigin="701,13068" coordsize="10243,2">
            <v:shape style="position:absolute;left:701;top:13068;width:10243;height:2" coordorigin="701,13068" coordsize="10243,0" path="m701,13068l10944,13068e" filled="f" stroked="t" strokeweight="1.68pt" strokecolor="#A3A3A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1"/>
          <w:szCs w:val="21"/>
          <w:color w:val="59679A"/>
          <w:spacing w:val="0"/>
          <w:w w:val="100"/>
        </w:rPr>
        <w:t>134</w:t>
      </w:r>
      <w:r>
        <w:rPr>
          <w:rFonts w:ascii="Arial" w:hAnsi="Arial" w:cs="Arial" w:eastAsia="Arial"/>
          <w:sz w:val="21"/>
          <w:szCs w:val="21"/>
          <w:color w:val="59679A"/>
          <w:spacing w:val="-34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59679A"/>
          <w:spacing w:val="0"/>
          <w:w w:val="100"/>
        </w:rPr>
        <w:tab/>
      </w:r>
      <w:r>
        <w:rPr>
          <w:rFonts w:ascii="Arial" w:hAnsi="Arial" w:cs="Arial" w:eastAsia="Arial"/>
          <w:sz w:val="21"/>
          <w:szCs w:val="21"/>
          <w:color w:val="59679A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706E72"/>
          <w:spacing w:val="0"/>
          <w:w w:val="100"/>
          <w:position w:val="1"/>
        </w:rPr>
        <w:t>Essentia</w:t>
      </w:r>
      <w:r>
        <w:rPr>
          <w:rFonts w:ascii="Arial" w:hAnsi="Arial" w:cs="Arial" w:eastAsia="Arial"/>
          <w:sz w:val="19"/>
          <w:szCs w:val="19"/>
          <w:color w:val="706E72"/>
          <w:spacing w:val="0"/>
          <w:w w:val="100"/>
          <w:position w:val="1"/>
        </w:rPr>
        <w:t>l</w:t>
      </w:r>
      <w:r>
        <w:rPr>
          <w:rFonts w:ascii="Arial" w:hAnsi="Arial" w:cs="Arial" w:eastAsia="Arial"/>
          <w:sz w:val="19"/>
          <w:szCs w:val="19"/>
          <w:color w:val="706E72"/>
          <w:spacing w:val="29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706E72"/>
          <w:spacing w:val="0"/>
          <w:w w:val="100"/>
          <w:position w:val="1"/>
        </w:rPr>
        <w:t>Socia</w:t>
      </w:r>
      <w:r>
        <w:rPr>
          <w:rFonts w:ascii="Arial" w:hAnsi="Arial" w:cs="Arial" w:eastAsia="Arial"/>
          <w:sz w:val="19"/>
          <w:szCs w:val="19"/>
          <w:color w:val="706E72"/>
          <w:spacing w:val="0"/>
          <w:w w:val="100"/>
          <w:position w:val="1"/>
        </w:rPr>
        <w:t>l</w:t>
      </w:r>
      <w:r>
        <w:rPr>
          <w:rFonts w:ascii="Arial" w:hAnsi="Arial" w:cs="Arial" w:eastAsia="Arial"/>
          <w:sz w:val="19"/>
          <w:szCs w:val="19"/>
          <w:color w:val="706E72"/>
          <w:spacing w:val="28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706E72"/>
          <w:spacing w:val="0"/>
          <w:w w:val="104"/>
          <w:position w:val="1"/>
        </w:rPr>
        <w:t>Psychology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1428" w:right="134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simultaneously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necessaril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mutuall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exclusiv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sum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seems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abili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performanc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3"/>
          <w:w w:val="10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9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distractio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contribute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facilitation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effects.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38" w:right="6394"/>
        <w:jc w:val="both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7587C3"/>
          <w:spacing w:val="0"/>
          <w:w w:val="100"/>
          <w:b/>
          <w:bCs/>
        </w:rPr>
        <w:t>Social</w:t>
      </w:r>
      <w:r>
        <w:rPr>
          <w:rFonts w:ascii="Arial" w:hAnsi="Arial" w:cs="Arial" w:eastAsia="Arial"/>
          <w:sz w:val="27"/>
          <w:szCs w:val="27"/>
          <w:color w:val="7587C3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27"/>
          <w:szCs w:val="27"/>
          <w:color w:val="7587C3"/>
          <w:spacing w:val="0"/>
          <w:w w:val="103"/>
          <w:b/>
          <w:bCs/>
        </w:rPr>
        <w:t>Loafing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</w:rPr>
      </w:r>
    </w:p>
    <w:p>
      <w:pPr>
        <w:spacing w:before="5" w:after="0" w:line="272" w:lineRule="auto"/>
        <w:ind w:left="1423" w:right="1333" w:firstLine="1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far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know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appea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harde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present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presenc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attentional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human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leas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706E7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706E7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apprehension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appear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harde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this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focuse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happen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idual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-1"/>
          <w:w w:val="145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But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happen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workin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  <w:i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  <w:i/>
        </w:rPr>
        <w:t>?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harder?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fac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case;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teamwor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appea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  <w:i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effort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phenomeno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calle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5289"/>
          <w:spacing w:val="0"/>
          <w:w w:val="104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25289"/>
          <w:spacing w:val="0"/>
          <w:w w:val="104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5289"/>
          <w:spacing w:val="0"/>
          <w:w w:val="100"/>
          <w:b/>
          <w:bCs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25289"/>
          <w:spacing w:val="0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25289"/>
          <w:spacing w:val="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Kara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84849"/>
          <w:spacing w:val="0"/>
          <w:w w:val="129"/>
        </w:rPr>
        <w:t>&amp;</w:t>
      </w:r>
      <w:r>
        <w:rPr>
          <w:rFonts w:ascii="Arial" w:hAnsi="Arial" w:cs="Arial" w:eastAsia="Arial"/>
          <w:sz w:val="19"/>
          <w:szCs w:val="19"/>
          <w:color w:val="484849"/>
          <w:spacing w:val="-25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William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8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1995).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5" w:lineRule="exact"/>
        <w:ind w:left="163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position:absolute;margin-left:551.039978pt;margin-top:2.821879pt;width:8.64pt;height:37.439999pt;mso-position-horizontal-relative:page;mso-position-vertical-relative:paragraph;z-index:-604" type="#_x0000_t75">
            <v:imagedata r:id="rId2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ke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loaf­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4" w:after="0" w:line="271" w:lineRule="auto"/>
        <w:ind w:left="1423" w:right="134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unit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assessment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contrast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effects,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appl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individual'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84849"/>
          <w:spacing w:val="0"/>
          <w:w w:val="100"/>
          <w:i/>
        </w:rPr>
        <w:t>own</w:t>
      </w:r>
      <w:r>
        <w:rPr>
          <w:rFonts w:ascii="Arial" w:hAnsi="Arial" w:cs="Arial" w:eastAsia="Arial"/>
          <w:sz w:val="18"/>
          <w:szCs w:val="18"/>
          <w:color w:val="484849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others,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applie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1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unit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assessment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84849"/>
          <w:spacing w:val="0"/>
          <w:w w:val="100"/>
          <w:i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color w:val="484849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84849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word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occur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perso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-7"/>
          <w:w w:val="122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2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8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contributio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out­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pooled.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71" w:lineRule="auto"/>
        <w:ind w:left="1418" w:right="1344" w:firstLine="21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classic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Latane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(1979).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this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blindfolde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5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semicircle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0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wearin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headphones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playe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recordin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ear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asked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loudl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listenin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comin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into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headphones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tol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shout­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alon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secon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conditio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tol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five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fac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trial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intensi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dependent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measure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9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9"/>
        </w:rPr>
        <w:t>5.4.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71" w:lineRule="auto"/>
        <w:ind w:left="1418" w:right="1357" w:firstLine="21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illustrate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believe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intensit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believed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alon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Importantl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706E7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706E7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intensit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attri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1"/>
          <w:w w:val="105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104"/>
        </w:rPr>
        <w:t>­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ute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6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give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numbe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joinin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durin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blindfolded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coul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else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takin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noise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6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6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earphones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3"/>
        </w:rPr>
        <w:t>diffe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-2"/>
          <w:w w:val="10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95"/>
        </w:rPr>
        <w:t>­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9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thought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solel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responsible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shouting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0606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9"/>
          <w:spacing w:val="0"/>
          <w:w w:val="104"/>
        </w:rPr>
        <w:t>responsible.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500" w:bottom="280" w:left="1500" w:right="9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20160"/>
          <w:pgMar w:top="0" w:bottom="280" w:left="480" w:right="4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/>
        <w:pict>
          <v:group style="position:absolute;margin-left:25.92pt;margin-top:-99.981018pt;width:9.6pt;height:148.787782pt;mso-position-horizontal-relative:page;mso-position-vertical-relative:paragraph;z-index:-601" coordorigin="518,-2000" coordsize="192,2976">
            <v:shape style="position:absolute;left:518;top:-2000;width:192;height:2131" type="#_x0000_t75">
              <v:imagedata r:id="rId29" o:title=""/>
            </v:shape>
            <v:group style="position:absolute;left:578;top:105;width:2;height:864" coordorigin="578,105" coordsize="2,864">
              <v:shape style="position:absolute;left:578;top:105;width:2;height:864" coordorigin="578,105" coordsize="0,864" path="m578,969l578,105e" filled="f" stroked="t" strokeweight=".711077pt" strokecolor="#BCBFC3">
                <v:path arrowok="t"/>
              </v:shape>
            </v:group>
            <w10:wrap type="none"/>
          </v:group>
        </w:pict>
      </w:r>
      <w:r>
        <w:rPr>
          <w:rFonts w:ascii="Courier New" w:hAnsi="Courier New" w:cs="Courier New" w:eastAsia="Courier New"/>
          <w:sz w:val="16"/>
          <w:szCs w:val="16"/>
          <w:color w:val="4F4F50"/>
          <w:spacing w:val="0"/>
          <w:w w:val="106"/>
        </w:rPr>
        <w:t>80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ind w:right="268"/>
        <w:jc w:val="righ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4F4F50"/>
          <w:spacing w:val="0"/>
          <w:w w:val="58"/>
          <w:position w:val="-1"/>
        </w:rPr>
        <w:t>e...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137" w:lineRule="exact"/>
        <w:ind w:right="256"/>
        <w:jc w:val="right"/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0.364059pt;margin-top:5.428344pt;width:5.039202pt;height:25pt;mso-position-horizontal-relative:page;mso-position-vertical-relative:paragraph;z-index:-591" type="#_x0000_t202" filled="f" stroked="f">
            <v:textbox inset="0,0,0,0">
              <w:txbxContent>
                <w:p>
                  <w:pPr>
                    <w:spacing w:before="0" w:after="0" w:line="500" w:lineRule="exact"/>
                    <w:ind w:right="-115"/>
                    <w:jc w:val="left"/>
                    <w:rPr>
                      <w:rFonts w:ascii="Arial" w:hAnsi="Arial" w:cs="Arial" w:eastAsia="Arial"/>
                      <w:sz w:val="50"/>
                      <w:szCs w:val="50"/>
                    </w:rPr>
                  </w:pPr>
                  <w:rPr/>
                  <w:r>
                    <w:rPr>
                      <w:rFonts w:ascii="Arial" w:hAnsi="Arial" w:cs="Arial" w:eastAsia="Arial"/>
                      <w:sz w:val="50"/>
                      <w:szCs w:val="50"/>
                      <w:color w:val="4F4F50"/>
                      <w:spacing w:val="-37"/>
                      <w:w w:val="57"/>
                      <w:position w:val="-1"/>
                    </w:rPr>
                    <w:t>.</w:t>
                  </w:r>
                  <w:r>
                    <w:rPr>
                      <w:rFonts w:ascii="Arial" w:hAnsi="Arial" w:cs="Arial" w:eastAsia="Arial"/>
                      <w:sz w:val="50"/>
                      <w:szCs w:val="50"/>
                      <w:color w:val="4F4F50"/>
                      <w:spacing w:val="-103"/>
                      <w:w w:val="57"/>
                      <w:position w:val="-1"/>
                    </w:rPr>
                    <w:t>.</w:t>
                  </w:r>
                  <w:r>
                    <w:rPr>
                      <w:rFonts w:ascii="Arial" w:hAnsi="Arial" w:cs="Arial" w:eastAsia="Arial"/>
                      <w:sz w:val="50"/>
                      <w:szCs w:val="50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4F4F50"/>
          <w:spacing w:val="0"/>
          <w:w w:val="107"/>
          <w:b/>
          <w:bCs/>
          <w:position w:val="-3"/>
        </w:rPr>
        <w:t>i!'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26" w:lineRule="exact"/>
        <w:ind w:right="-16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Arial" w:hAnsi="Arial" w:cs="Arial" w:eastAsia="Arial"/>
          <w:sz w:val="17"/>
          <w:szCs w:val="17"/>
          <w:color w:val="4F4F50"/>
          <w:spacing w:val="0"/>
          <w:w w:val="64"/>
          <w:b/>
          <w:bCs/>
          <w:position w:val="1"/>
        </w:rPr>
        <w:t>·u;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64"/>
          <w:b/>
          <w:bCs/>
          <w:position w:val="1"/>
        </w:rPr>
        <w:t>  </w:t>
      </w:r>
      <w:r>
        <w:rPr>
          <w:rFonts w:ascii="Arial" w:hAnsi="Arial" w:cs="Arial" w:eastAsia="Arial"/>
          <w:sz w:val="17"/>
          <w:szCs w:val="17"/>
          <w:color w:val="4F4F50"/>
          <w:spacing w:val="15"/>
          <w:w w:val="64"/>
          <w:b/>
          <w:bCs/>
          <w:position w:val="1"/>
        </w:rPr>
        <w:t> </w:t>
      </w:r>
      <w:r>
        <w:rPr>
          <w:rFonts w:ascii="Courier New" w:hAnsi="Courier New" w:cs="Courier New" w:eastAsia="Courier New"/>
          <w:sz w:val="16"/>
          <w:szCs w:val="16"/>
          <w:color w:val="4F4F50"/>
          <w:spacing w:val="0"/>
          <w:w w:val="104"/>
          <w:position w:val="0"/>
        </w:rPr>
        <w:t>75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26" w:lineRule="exact"/>
        <w:ind w:right="295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F4F50"/>
          <w:spacing w:val="0"/>
          <w:w w:val="85"/>
          <w:b/>
          <w:bCs/>
        </w:rPr>
        <w:t>c: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70" w:lineRule="exact"/>
        <w:ind w:right="303"/>
        <w:jc w:val="right"/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4F4F50"/>
          <w:spacing w:val="1"/>
          <w:w w:val="110"/>
          <w:b/>
          <w:bCs/>
        </w:rPr>
        <w:t>Q</w:t>
      </w:r>
      <w:r>
        <w:rPr>
          <w:rFonts w:ascii="Arial" w:hAnsi="Arial" w:cs="Arial" w:eastAsia="Arial"/>
          <w:sz w:val="8"/>
          <w:szCs w:val="8"/>
          <w:color w:val="4F4F50"/>
          <w:spacing w:val="0"/>
          <w:w w:val="111"/>
          <w:b/>
          <w:bCs/>
        </w:rPr>
        <w:t>)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29" w:after="0" w:line="240" w:lineRule="auto"/>
        <w:ind w:right="301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F4F50"/>
          <w:spacing w:val="0"/>
          <w:w w:val="87"/>
          <w:b/>
          <w:bCs/>
        </w:rPr>
        <w:t>.5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18"/>
        <w:jc w:val="right"/>
        <w:rPr>
          <w:rFonts w:ascii="Courier New" w:hAnsi="Courier New" w:cs="Courier New" w:eastAsia="Courier New"/>
          <w:sz w:val="16"/>
          <w:szCs w:val="16"/>
        </w:rPr>
      </w:pPr>
      <w:rPr/>
      <w:r>
        <w:rPr>
          <w:rFonts w:ascii="Courier New" w:hAnsi="Courier New" w:cs="Courier New" w:eastAsia="Courier New"/>
          <w:sz w:val="16"/>
          <w:szCs w:val="16"/>
          <w:color w:val="4F4F50"/>
          <w:spacing w:val="0"/>
          <w:w w:val="105"/>
        </w:rPr>
        <w:t>70</w:t>
      </w:r>
      <w:r>
        <w:rPr>
          <w:rFonts w:ascii="Courier New" w:hAnsi="Courier New" w:cs="Courier New" w:eastAsia="Courier New"/>
          <w:sz w:val="16"/>
          <w:szCs w:val="16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72" w:lineRule="auto"/>
        <w:ind w:left="351" w:right="-46" w:firstLine="-351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8383A"/>
          <w:spacing w:val="0"/>
          <w:w w:val="100"/>
        </w:rPr>
        <w:t>Tol</w:t>
      </w:r>
      <w:r>
        <w:rPr>
          <w:rFonts w:ascii="Arial" w:hAnsi="Arial" w:cs="Arial" w:eastAsia="Arial"/>
          <w:sz w:val="15"/>
          <w:szCs w:val="15"/>
          <w:color w:val="38383A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color w:val="38383A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shoutin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g</w:t>
      </w:r>
      <w:r>
        <w:rPr>
          <w:rFonts w:ascii="Arial" w:hAnsi="Arial" w:cs="Arial" w:eastAsia="Arial"/>
          <w:sz w:val="15"/>
          <w:szCs w:val="15"/>
          <w:color w:val="4F4F50"/>
          <w:spacing w:val="32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wit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h</w:t>
      </w:r>
      <w:r>
        <w:rPr>
          <w:rFonts w:ascii="Arial" w:hAnsi="Arial" w:cs="Arial" w:eastAsia="Arial"/>
          <w:sz w:val="15"/>
          <w:szCs w:val="15"/>
          <w:color w:val="4F4F50"/>
          <w:spacing w:val="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5"/>
        </w:rPr>
        <w:t>one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5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othe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4F4F50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7"/>
        </w:rPr>
        <w:t>person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33" w:after="0" w:line="240" w:lineRule="auto"/>
        <w:ind w:left="1228" w:right="-20"/>
        <w:jc w:val="left"/>
        <w:tabs>
          <w:tab w:pos="3700" w:val="left"/>
        </w:tabs>
        <w:rPr>
          <w:rFonts w:ascii="Arial" w:hAnsi="Arial" w:cs="Arial" w:eastAsia="Arial"/>
          <w:sz w:val="21"/>
          <w:szCs w:val="21"/>
        </w:rPr>
      </w:pPr>
      <w:rPr/>
      <w:r>
        <w:rPr/>
        <w:br w:type="column"/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0"/>
        </w:rPr>
        <w:t>Gro</w:t>
      </w:r>
      <w:r>
        <w:rPr>
          <w:rFonts w:ascii="Arial" w:hAnsi="Arial" w:cs="Arial" w:eastAsia="Arial"/>
          <w:sz w:val="19"/>
          <w:szCs w:val="19"/>
          <w:color w:val="6D6D6E"/>
          <w:spacing w:val="-4"/>
          <w:w w:val="100"/>
        </w:rPr>
        <w:t>u</w:t>
      </w:r>
      <w:r>
        <w:rPr>
          <w:rFonts w:ascii="Arial" w:hAnsi="Arial" w:cs="Arial" w:eastAsia="Arial"/>
          <w:sz w:val="19"/>
          <w:szCs w:val="19"/>
          <w:color w:val="4F4F50"/>
          <w:spacing w:val="0"/>
          <w:w w:val="100"/>
        </w:rPr>
        <w:t>p</w:t>
      </w:r>
      <w:r>
        <w:rPr>
          <w:rFonts w:ascii="Arial" w:hAnsi="Arial" w:cs="Arial" w:eastAsia="Arial"/>
          <w:sz w:val="19"/>
          <w:szCs w:val="19"/>
          <w:color w:val="4F4F50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0"/>
        </w:rPr>
        <w:t>Proces</w:t>
      </w:r>
      <w:r>
        <w:rPr>
          <w:rFonts w:ascii="Arial" w:hAnsi="Arial" w:cs="Arial" w:eastAsia="Arial"/>
          <w:sz w:val="19"/>
          <w:szCs w:val="19"/>
          <w:color w:val="6D6D6E"/>
          <w:spacing w:val="-1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4F4F50"/>
          <w:spacing w:val="0"/>
          <w:w w:val="100"/>
        </w:rPr>
        <w:t>es</w:t>
      </w:r>
      <w:r>
        <w:rPr>
          <w:rFonts w:ascii="Arial" w:hAnsi="Arial" w:cs="Arial" w:eastAsia="Arial"/>
          <w:sz w:val="19"/>
          <w:szCs w:val="19"/>
          <w:color w:val="4F4F50"/>
          <w:spacing w:val="-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F4F50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4F4F50"/>
          <w:spacing w:val="0"/>
          <w:w w:val="100"/>
        </w:rPr>
      </w:r>
      <w:r>
        <w:rPr>
          <w:rFonts w:ascii="Arial" w:hAnsi="Arial" w:cs="Arial" w:eastAsia="Arial"/>
          <w:sz w:val="21"/>
          <w:szCs w:val="21"/>
          <w:color w:val="5967A0"/>
          <w:spacing w:val="0"/>
          <w:w w:val="101"/>
          <w:b/>
          <w:bCs/>
        </w:rPr>
        <w:t>135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pict>
          <v:shape style="position:absolute;margin-left:555.840027pt;margin-top:-273.084473pt;width:30.719999pt;height:648.960022pt;mso-position-horizontal-relative:page;mso-position-vertical-relative:paragraph;z-index:-600" type="#_x0000_t75">
            <v:imagedata r:id="rId30" o:title=""/>
          </v:shape>
        </w:pict>
      </w:r>
      <w:r>
        <w:rPr/>
        <w:pict>
          <v:shape style="position:absolute;margin-left:143.039993pt;margin-top:-200.124481pt;width:261.119995pt;height:198.720001pt;mso-position-horizontal-relative:page;mso-position-vertical-relative:paragraph;z-index:-599" type="#_x0000_t75">
            <v:imagedata r:id="rId31" o:title=""/>
          </v:shape>
        </w:pic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Tol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color w:val="4F4F50"/>
          <w:spacing w:val="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shoutin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0"/>
        </w:rPr>
        <w:t>g</w:t>
      </w:r>
      <w:r>
        <w:rPr>
          <w:rFonts w:ascii="Arial" w:hAnsi="Arial" w:cs="Arial" w:eastAsia="Arial"/>
          <w:sz w:val="15"/>
          <w:szCs w:val="15"/>
          <w:color w:val="4F4F50"/>
          <w:spacing w:val="3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8383A"/>
          <w:spacing w:val="0"/>
          <w:w w:val="100"/>
        </w:rPr>
        <w:t>in</w:t>
      </w:r>
      <w:r>
        <w:rPr>
          <w:rFonts w:ascii="Arial" w:hAnsi="Arial" w:cs="Arial" w:eastAsia="Arial"/>
          <w:sz w:val="15"/>
          <w:szCs w:val="15"/>
          <w:color w:val="38383A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50"/>
          <w:spacing w:val="0"/>
          <w:w w:val="106"/>
        </w:rPr>
        <w:t>group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20160"/>
          <w:pgMar w:top="1000" w:bottom="280" w:left="480" w:right="400"/>
          <w:cols w:num="3" w:equalWidth="0">
            <w:col w:w="2568" w:space="517"/>
            <w:col w:w="1582" w:space="808"/>
            <w:col w:w="5885"/>
          </w:cols>
        </w:sectPr>
      </w:pPr>
      <w:rPr/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/>
        <w:pict>
          <v:group style="position:absolute;margin-left:0pt;margin-top:3.228332pt;width:71.463207pt;height:1004.170202pt;mso-position-horizontal-relative:page;mso-position-vertical-relative:page;z-index:-597" coordorigin="0,65" coordsize="1429,20083">
            <v:group style="position:absolute;left:0;top:119;width:1408;height:2" coordorigin="0,119" coordsize="1408,2">
              <v:shape style="position:absolute;left:0;top:119;width:1408;height:2" coordorigin="0,119" coordsize="1408,0" path="m0,119l1408,119e" filled="f" stroked="t" strokeweight="2.133230pt" strokecolor="#575760">
                <v:path arrowok="t"/>
              </v:shape>
            </v:group>
            <v:group style="position:absolute;left:28;top:76;width:2;height:20060" coordorigin="28,76" coordsize="2,20060">
              <v:shape style="position:absolute;left:28;top:76;width:2;height:20060" coordorigin="28,76" coordsize="0,20060" path="m28,20136l28,76e" filled="f" stroked="t" strokeweight="1.185128pt" strokecolor="#878C9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64.071259pt;margin-top:1.910448pt;width:186.302091pt;height:.1pt;mso-position-horizontal-relative:page;mso-position-vertical-relative:page;z-index:-596" coordorigin="7281,38" coordsize="3726,2">
            <v:shape style="position:absolute;left:7281;top:38;width:3726;height:2" coordorigin="7281,38" coordsize="3726,0" path="m7281,38l11007,38e" filled="f" stroked="t" strokeweight=".948102pt" strokecolor="#909397">
              <v:path arrowok="t"/>
            </v:shape>
          </v:group>
          <w10:wrap type="none"/>
        </w:pict>
      </w:r>
      <w:r>
        <w:rPr/>
        <w:pict>
          <v:group style="position:absolute;margin-left:5.92564pt;margin-top:0pt;width:606.074361pt;height:1003.457346pt;mso-position-horizontal-relative:page;mso-position-vertical-relative:page;z-index:-595" coordorigin="119,0" coordsize="12121,20069">
            <v:group style="position:absolute;left:12117;top:0;width:2;height:20041" coordorigin="12117,0" coordsize="2,20041">
              <v:shape style="position:absolute;left:12117;top:0;width:2;height:20041" coordorigin="12117,0" coordsize="0,20041" path="m12117,20041l12117,0e" filled="f" stroked="t" strokeweight="1.185128pt" strokecolor="#9CA0A8">
                <v:path arrowok="t"/>
              </v:shape>
            </v:group>
            <v:group style="position:absolute;left:133;top:20055;width:12098;height:2" coordorigin="133,20055" coordsize="12098,2">
              <v:shape style="position:absolute;left:133;top:20055;width:12098;height:2" coordorigin="133,20055" coordsize="12098,0" path="m133,20055l12231,20055e" filled="f" stroked="t" strokeweight="1.422153pt" strokecolor="#AFAFAF">
                <v:path arrowok="t"/>
              </v:shape>
            </v:group>
            <w10:wrap type="none"/>
          </v:group>
        </w:pict>
      </w:r>
      <w:r>
        <w:rPr>
          <w:sz w:val="22"/>
          <w:szCs w:val="22"/>
        </w:rPr>
      </w:r>
    </w:p>
    <w:p>
      <w:pPr>
        <w:spacing w:before="38" w:after="0" w:line="240" w:lineRule="auto"/>
        <w:ind w:left="1350" w:right="5450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30.813322pt;margin-top:-20.21666pt;width:.1pt;height:40.119403pt;mso-position-horizontal-relative:page;mso-position-vertical-relative:paragraph;z-index:-594" coordorigin="616,-404" coordsize="2,802">
            <v:shape style="position:absolute;left:616;top:-404;width:2;height:802" coordorigin="616,-404" coordsize="0,802" path="m616,398l616,-404e" filled="f" stroked="t" strokeweight="4.740511pt" strokecolor="#979CA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465690"/>
          <w:spacing w:val="0"/>
          <w:w w:val="100"/>
          <w:b/>
          <w:bCs/>
        </w:rPr>
        <w:t>Figur</w:t>
      </w:r>
      <w:r>
        <w:rPr>
          <w:rFonts w:ascii="Arial" w:hAnsi="Arial" w:cs="Arial" w:eastAsia="Arial"/>
          <w:sz w:val="17"/>
          <w:szCs w:val="17"/>
          <w:color w:val="465690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465690"/>
          <w:spacing w:val="17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65690"/>
          <w:spacing w:val="0"/>
          <w:w w:val="100"/>
          <w:b/>
          <w:bCs/>
        </w:rPr>
        <w:t>5.4</w:t>
      </w:r>
      <w:r>
        <w:rPr>
          <w:rFonts w:ascii="Arial" w:hAnsi="Arial" w:cs="Arial" w:eastAsia="Arial"/>
          <w:sz w:val="17"/>
          <w:szCs w:val="17"/>
          <w:color w:val="465690"/>
          <w:spacing w:val="0"/>
          <w:w w:val="100"/>
          <w:b/>
          <w:bCs/>
        </w:rPr>
        <w:t>  </w:t>
      </w:r>
      <w:r>
        <w:rPr>
          <w:rFonts w:ascii="Arial" w:hAnsi="Arial" w:cs="Arial" w:eastAsia="Arial"/>
          <w:sz w:val="17"/>
          <w:szCs w:val="17"/>
          <w:color w:val="465690"/>
          <w:spacing w:val="4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Socia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4F4F50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A"/>
          <w:spacing w:val="0"/>
          <w:w w:val="100"/>
        </w:rPr>
        <w:t>loafin</w:t>
      </w:r>
      <w:r>
        <w:rPr>
          <w:rFonts w:ascii="Arial" w:hAnsi="Arial" w:cs="Arial" w:eastAsia="Arial"/>
          <w:sz w:val="17"/>
          <w:szCs w:val="17"/>
          <w:color w:val="38383A"/>
          <w:spacing w:val="-5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6D6D6E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6D6D6E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Dat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F4F50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fro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F4F50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Latan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F4F50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F4F50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al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4F4F50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50"/>
          <w:spacing w:val="0"/>
          <w:w w:val="103"/>
        </w:rPr>
        <w:t>(1979)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9" w:lineRule="auto"/>
        <w:ind w:left="1340" w:right="3085" w:firstLine="20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effect?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appear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happenin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situation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experience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0"/>
          <w:w w:val="100"/>
          <w:b/>
          <w:bCs/>
        </w:rPr>
        <w:t>diffusio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0"/>
          <w:w w:val="100"/>
          <w:b/>
          <w:bCs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0"/>
          <w:w w:val="100"/>
          <w:b/>
          <w:bCs/>
        </w:rPr>
        <w:t>responsibilit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65690"/>
          <w:spacing w:val="2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1"/>
        </w:rPr>
        <w:t>Comer,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271" w:lineRule="auto"/>
        <w:ind w:left="1331" w:right="3073" w:firstLine="2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1995).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individuall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personally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responsible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25"/>
        </w:rPr>
        <w:t>hand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25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27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contributio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literall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'lost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6"/>
        </w:rPr>
        <w:t>crowd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8"/>
          <w:w w:val="107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1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inhibit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helpin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emergenc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3"/>
        </w:rPr>
        <w:t>situations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prosocial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behaviour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resulte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collective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act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aggres­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sio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3"/>
        </w:rPr>
        <w:t>aggression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345" w:right="6960"/>
        <w:jc w:val="both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32.472504pt;margin-top:10.548082pt;width:.1pt;height:32.477612pt;mso-position-horizontal-relative:page;mso-position-vertical-relative:paragraph;z-index:-593" coordorigin="649,211" coordsize="2,650">
            <v:shape style="position:absolute;left:649;top:211;width:2;height:650" coordorigin="649,211" coordsize="0,650" path="m649,861l649,211e" filled="f" stroked="t" strokeweight="3.555383pt" strokecolor="#778083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3"/>
          <w:szCs w:val="23"/>
          <w:color w:val="A5AFD8"/>
          <w:spacing w:val="0"/>
          <w:w w:val="100"/>
          <w:b/>
          <w:bCs/>
        </w:rPr>
        <w:t>Diffusion</w:t>
      </w:r>
      <w:r>
        <w:rPr>
          <w:rFonts w:ascii="Arial" w:hAnsi="Arial" w:cs="Arial" w:eastAsia="Arial"/>
          <w:sz w:val="23"/>
          <w:szCs w:val="23"/>
          <w:color w:val="A5AFD8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color w:val="A5AFD8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3"/>
          <w:szCs w:val="23"/>
          <w:color w:val="A5AFD8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23"/>
          <w:szCs w:val="23"/>
          <w:color w:val="A5AFD8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23"/>
          <w:szCs w:val="23"/>
          <w:color w:val="A5AFD8"/>
          <w:spacing w:val="0"/>
          <w:w w:val="102"/>
          <w:b/>
          <w:bCs/>
        </w:rPr>
        <w:t>Responsibility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17" w:after="0" w:line="270" w:lineRule="auto"/>
        <w:ind w:left="1331" w:right="308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position:absolute;margin-left:29.76pt;margin-top:99.379967pt;width:6.72pt;height:82.559998pt;mso-position-horizontal-relative:page;mso-position-vertical-relative:paragraph;z-index:-598" type="#_x0000_t75">
            <v:imagedata r:id="rId3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Recall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discussio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abov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impact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individuals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productivit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appeare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depen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type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task: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assumin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peopl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"/>
          <w:w w:val="10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-1"/>
          <w:w w:val="144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usuall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helpful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Interestingly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just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dis­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cusse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focuse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206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-43"/>
          <w:w w:val="2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shoutin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loudly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loafing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occu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tasks?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people'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1"/>
        </w:rPr>
        <w:t>being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individuall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judge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inhibitor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0"/>
          <w:w w:val="206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282828"/>
          <w:spacing w:val="-63"/>
          <w:w w:val="2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wors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A"/>
          <w:spacing w:val="0"/>
          <w:w w:val="100"/>
        </w:rPr>
        <w:t>carr</w:t>
      </w:r>
      <w:r>
        <w:rPr>
          <w:rFonts w:ascii="Times New Roman" w:hAnsi="Times New Roman" w:cs="Times New Roman" w:eastAsia="Times New Roman"/>
          <w:sz w:val="20"/>
          <w:szCs w:val="20"/>
          <w:color w:val="38383A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38383A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workin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lea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poore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3"/>
        </w:rPr>
        <w:t>performance?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74" w:lineRule="auto"/>
        <w:ind w:left="1331" w:right="3091" w:firstLine="20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47.405113pt;margin-top:84.321007pt;width:505.338498pt;height:.1pt;mso-position-horizontal-relative:page;mso-position-vertical-relative:paragraph;z-index:-592" coordorigin="948,1686" coordsize="10107,2">
            <v:shape style="position:absolute;left:948;top:1686;width:10107;height:2" coordorigin="948,1686" coordsize="10107,0" path="m948,1686l11055,1686e" filled="f" stroked="t" strokeweight="1.659179pt" strokecolor="#A8A8AC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Jackso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William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(1985)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carrie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investigate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possibility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5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6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involvin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navigatio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compute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maze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5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10"/>
          <w:w w:val="10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5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5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39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50"/>
          <w:spacing w:val="0"/>
          <w:w w:val="105"/>
        </w:rPr>
        <w:t>person.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20160"/>
          <w:pgMar w:top="1000" w:bottom="280" w:left="480" w:right="400"/>
        </w:sectPr>
      </w:pPr>
      <w:rPr/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/>
        <w:pict>
          <v:group style="position:absolute;margin-left:33.599998pt;margin-top:652.919983pt;width:528.96pt;height:.1pt;mso-position-horizontal-relative:page;mso-position-vertical-relative:page;z-index:-588" coordorigin="672,13058" coordsize="10579,2">
            <v:shape style="position:absolute;left:672;top:13058;width:10579;height:2" coordorigin="672,13058" coordsize="10579,0" path="m672,13058l11251,13058e" filled="f" stroked="t" strokeweight="1.44pt" strokecolor="#A3A3A8">
              <v:path arrowok="t"/>
            </v:shape>
          </v:group>
          <w10:wrap type="none"/>
        </w:pict>
      </w:r>
      <w:r>
        <w:rPr/>
        <w:pict>
          <v:group style="position:absolute;margin-left:0pt;margin-top:0pt;width:611.4pt;height:1006.56pt;mso-position-horizontal-relative:page;mso-position-vertical-relative:page;z-index:-587" coordorigin="0,0" coordsize="12228,20131">
            <v:group style="position:absolute;left:11309;top:22;width:902;height:2" coordorigin="11309,22" coordsize="902,2">
              <v:shape style="position:absolute;left:11309;top:22;width:902;height:2" coordorigin="11309,22" coordsize="902,0" path="m11309,22l12211,22e" filled="f" stroked="t" strokeweight="1.68pt" strokecolor="#606067">
                <v:path arrowok="t"/>
              </v:shape>
            </v:group>
            <v:group style="position:absolute;left:12202;top:0;width:2;height:20122" coordorigin="12202,0" coordsize="2,20122">
              <v:shape style="position:absolute;left:12202;top:0;width:2;height:20122" coordorigin="12202,0" coordsize="0,20122" path="m12202,20122l12202,0e" filled="f" stroked="t" strokeweight=".96pt" strokecolor="#9CA0A8">
                <v:path arrowok="t"/>
              </v:shape>
            </v:group>
            <v:group style="position:absolute;left:0;top:20112;width:12211;height:2" coordorigin="0,20112" coordsize="12211,2">
              <v:shape style="position:absolute;left:0;top:20112;width:12211;height:2" coordorigin="0,20112" coordsize="12211,0" path="m0,20112l12211,20112e" filled="f" stroked="t" strokeweight=".96pt" strokecolor="#ACAFAF">
                <v:path arrowok="t"/>
              </v:shape>
            </v:group>
            <w10:wrap type="none"/>
          </v:group>
        </w:pict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40" w:lineRule="auto"/>
        <w:ind w:left="1908" w:right="4719"/>
        <w:jc w:val="center"/>
        <w:tabs>
          <w:tab w:pos="322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v:shape style="position:absolute;margin-left:0pt;margin-top:-26.181116pt;width:83.519997pt;height:531.840027pt;mso-position-horizontal-relative:page;mso-position-vertical-relative:paragraph;z-index:-590" type="#_x0000_t75">
            <v:imagedata r:id="rId33" o:title=""/>
          </v:shape>
        </w:pict>
      </w:r>
      <w:r>
        <w:rPr>
          <w:rFonts w:ascii="Arial" w:hAnsi="Arial" w:cs="Arial" w:eastAsia="Arial"/>
          <w:sz w:val="21"/>
          <w:szCs w:val="21"/>
          <w:color w:val="6675A5"/>
          <w:spacing w:val="0"/>
          <w:w w:val="100"/>
        </w:rPr>
        <w:t>136</w:t>
      </w:r>
      <w:r>
        <w:rPr>
          <w:rFonts w:ascii="Arial" w:hAnsi="Arial" w:cs="Arial" w:eastAsia="Arial"/>
          <w:sz w:val="21"/>
          <w:szCs w:val="21"/>
          <w:color w:val="6675A5"/>
          <w:spacing w:val="-37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6675A5"/>
          <w:spacing w:val="0"/>
          <w:w w:val="100"/>
        </w:rPr>
        <w:tab/>
      </w:r>
      <w:r>
        <w:rPr>
          <w:rFonts w:ascii="Arial" w:hAnsi="Arial" w:cs="Arial" w:eastAsia="Arial"/>
          <w:sz w:val="21"/>
          <w:szCs w:val="21"/>
          <w:color w:val="6675A5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0"/>
          <w:position w:val="1"/>
        </w:rPr>
        <w:t>Essentia</w:t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0"/>
          <w:position w:val="1"/>
        </w:rPr>
        <w:t>l</w:t>
      </w:r>
      <w:r>
        <w:rPr>
          <w:rFonts w:ascii="Arial" w:hAnsi="Arial" w:cs="Arial" w:eastAsia="Arial"/>
          <w:sz w:val="19"/>
          <w:szCs w:val="19"/>
          <w:color w:val="6D6D6E"/>
          <w:spacing w:val="29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0"/>
          <w:position w:val="1"/>
        </w:rPr>
        <w:t>S</w:t>
      </w:r>
      <w:r>
        <w:rPr>
          <w:rFonts w:ascii="Arial" w:hAnsi="Arial" w:cs="Arial" w:eastAsia="Arial"/>
          <w:sz w:val="19"/>
          <w:szCs w:val="19"/>
          <w:color w:val="6D6D6E"/>
          <w:spacing w:val="-1"/>
          <w:w w:val="100"/>
          <w:position w:val="1"/>
        </w:rPr>
        <w:t>o</w:t>
      </w:r>
      <w:r>
        <w:rPr>
          <w:rFonts w:ascii="Arial" w:hAnsi="Arial" w:cs="Arial" w:eastAsia="Arial"/>
          <w:sz w:val="19"/>
          <w:szCs w:val="19"/>
          <w:color w:val="49494B"/>
          <w:spacing w:val="0"/>
          <w:w w:val="100"/>
          <w:position w:val="1"/>
        </w:rPr>
        <w:t>c</w:t>
      </w:r>
      <w:r>
        <w:rPr>
          <w:rFonts w:ascii="Arial" w:hAnsi="Arial" w:cs="Arial" w:eastAsia="Arial"/>
          <w:sz w:val="19"/>
          <w:szCs w:val="19"/>
          <w:color w:val="49494B"/>
          <w:spacing w:val="-4"/>
          <w:w w:val="100"/>
          <w:position w:val="1"/>
        </w:rPr>
        <w:t>i</w:t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0"/>
          <w:position w:val="1"/>
        </w:rPr>
        <w:t>al</w:t>
      </w:r>
      <w:r>
        <w:rPr>
          <w:rFonts w:ascii="Arial" w:hAnsi="Arial" w:cs="Arial" w:eastAsia="Arial"/>
          <w:sz w:val="19"/>
          <w:szCs w:val="19"/>
          <w:color w:val="6D6D6E"/>
          <w:spacing w:val="32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6D6D6E"/>
          <w:spacing w:val="0"/>
          <w:w w:val="104"/>
          <w:position w:val="1"/>
        </w:rPr>
        <w:t>Psychology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2" w:lineRule="auto"/>
        <w:ind w:left="3250" w:right="228" w:firstLine="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conditions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49494B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color w:val="49494B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conditio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tol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co­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2"/>
        </w:rPr>
        <w:t>worke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8"/>
          <w:w w:val="10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-1"/>
          <w:w w:val="145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assesse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experiment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2"/>
        </w:rPr>
        <w:t>other,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tol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poole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co-worker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contribution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identifiable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Interestingly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exact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opposite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typical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observed: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partici­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pant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performe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contributio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pooled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their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effort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individuall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identified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might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be?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30" w:lineRule="exact"/>
        <w:ind w:left="346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previou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sectio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diffusio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responsibilit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explains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4" w:after="0" w:line="271" w:lineRule="auto"/>
        <w:ind w:left="3250" w:right="225" w:firstLine="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loafin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occur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Recall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discussio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1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7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reaso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fea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gettin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wrong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negativel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others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interestin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diffusio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responsibilit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apprehension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appea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cancel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carryin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contributio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assessed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apprehe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12121"/>
          <w:spacing w:val="0"/>
          <w:w w:val="95"/>
        </w:rPr>
        <w:t>­</w:t>
      </w:r>
      <w:r>
        <w:rPr>
          <w:rFonts w:ascii="Times New Roman" w:hAnsi="Times New Roman" w:cs="Times New Roman" w:eastAsia="Times New Roman"/>
          <w:sz w:val="20"/>
          <w:szCs w:val="20"/>
          <w:color w:val="212121"/>
          <w:spacing w:val="0"/>
          <w:w w:val="9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normall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detriment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being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individuall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assesse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remove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just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workin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diffusio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responsibilit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8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responsible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12121"/>
          <w:spacing w:val="0"/>
          <w:w w:val="209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212121"/>
          <w:spacing w:val="-49"/>
          <w:w w:val="2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reducin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anxiet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might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40" w:lineRule="auto"/>
        <w:ind w:left="3274" w:right="518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7.68pt;margin-top:26.135937pt;width:397.56pt;height:245.52pt;mso-position-horizontal-relative:page;mso-position-vertical-relative:paragraph;z-index:-589" coordorigin="2554,523" coordsize="7951,4910">
            <v:group style="position:absolute;left:2563;top:535;width:7934;height:2" coordorigin="2563,535" coordsize="7934,2">
              <v:shape style="position:absolute;left:2563;top:535;width:7934;height:2" coordorigin="2563,535" coordsize="7934,0" path="m2563,535l10498,535e" filled="f" stroked="t" strokeweight=".72pt" strokecolor="#2F3B54">
                <v:path arrowok="t"/>
              </v:shape>
            </v:group>
            <v:group style="position:absolute;left:2563;top:528;width:2;height:4901" coordorigin="2563,528" coordsize="2,4901">
              <v:shape style="position:absolute;left:2563;top:528;width:2;height:4901" coordorigin="2563,528" coordsize="0,4901" path="m2563,5428l2563,528e" filled="f" stroked="t" strokeweight=".48pt" strokecolor="#4F5787">
                <v:path arrowok="t"/>
              </v:shape>
            </v:group>
            <v:group style="position:absolute;left:10488;top:528;width:2;height:4901" coordorigin="10488,528" coordsize="2,4901">
              <v:shape style="position:absolute;left:10488;top:528;width:2;height:4901" coordorigin="10488,528" coordsize="0,4901" path="m10488,5428l10488,528e" filled="f" stroked="t" strokeweight=".48pt" strokecolor="#3F4F87">
                <v:path arrowok="t"/>
              </v:shape>
            </v:group>
            <v:group style="position:absolute;left:2558;top:5424;width:7934;height:2" coordorigin="2558,5424" coordsize="7934,2">
              <v:shape style="position:absolute;left:2558;top:5424;width:7934;height:2" coordorigin="2558,5424" coordsize="7934,0" path="m2558,5424l10493,5424e" filled="f" stroked="t" strokeweight=".48pt" strokecolor="#1C285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'bein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11"/>
        </w:rPr>
        <w:t>spotlight'.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259" w:right="5921"/>
        <w:jc w:val="both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42549A"/>
          <w:spacing w:val="0"/>
          <w:w w:val="103"/>
          <w:b/>
          <w:bCs/>
        </w:rPr>
        <w:t>Summary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</w:rPr>
      </w:r>
    </w:p>
    <w:p>
      <w:pPr>
        <w:spacing w:before="15" w:after="0" w:line="272" w:lineRule="auto"/>
        <w:ind w:left="3230" w:right="240" w:firstLine="1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sectio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looke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impact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productivity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individual'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productivit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individually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judge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such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clapping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complex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math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problems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ten­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dencie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referre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inhibitio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2"/>
        </w:rPr>
        <w:t>respectively.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9" w:lineRule="exact"/>
        <w:ind w:left="345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theorie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whethe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inhib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"/>
          <w:w w:val="10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12121"/>
          <w:spacing w:val="0"/>
          <w:w w:val="104"/>
        </w:rPr>
        <w:t>­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9" w:after="0" w:line="271" w:lineRule="auto"/>
        <w:ind w:left="3245" w:right="238" w:firstLine="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observed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theorie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arousa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11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ke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diffe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specif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9"/>
        </w:rPr>
        <w:t>Zajonc's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drive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theory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arousal,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consistent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5B5E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evolutionar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both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animal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human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facilitatio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6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here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tendencie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usuall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enable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why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11"/>
          <w:w w:val="145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97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unles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exper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-1"/>
          <w:w w:val="10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9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D6D6E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  <w:i/>
        </w:rPr>
        <w:t>dominant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53"/>
          <w:w w:val="107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  <w:i/>
        </w:rPr>
        <w:t>well-learne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8"/>
          <w:w w:val="107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6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color w:val="49494B"/>
          <w:spacing w:val="0"/>
          <w:w w:val="107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20160"/>
          <w:pgMar w:top="0" w:bottom="280" w:left="0" w:right="1720"/>
        </w:sectPr>
      </w:pPr>
      <w:rPr/>
    </w:p>
    <w:p>
      <w:pPr>
        <w:spacing w:before="95" w:after="0" w:line="240" w:lineRule="auto"/>
        <w:ind w:right="939"/>
        <w:jc w:val="righ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6B6B6E"/>
          <w:spacing w:val="0"/>
          <w:w w:val="100"/>
        </w:rPr>
        <w:t>Grou</w:t>
      </w:r>
      <w:r>
        <w:rPr>
          <w:rFonts w:ascii="Arial" w:hAnsi="Arial" w:cs="Arial" w:eastAsia="Arial"/>
          <w:sz w:val="19"/>
          <w:szCs w:val="19"/>
          <w:color w:val="6B6B6E"/>
          <w:spacing w:val="0"/>
          <w:w w:val="100"/>
        </w:rPr>
        <w:t>p</w:t>
      </w:r>
      <w:r>
        <w:rPr>
          <w:rFonts w:ascii="Arial" w:hAnsi="Arial" w:cs="Arial" w:eastAsia="Arial"/>
          <w:sz w:val="19"/>
          <w:szCs w:val="19"/>
          <w:color w:val="6B6B6E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6B6B6E"/>
          <w:spacing w:val="0"/>
          <w:w w:val="104"/>
        </w:rPr>
        <w:t>Proces</w:t>
      </w:r>
      <w:r>
        <w:rPr>
          <w:rFonts w:ascii="Arial" w:hAnsi="Arial" w:cs="Arial" w:eastAsia="Arial"/>
          <w:sz w:val="19"/>
          <w:szCs w:val="19"/>
          <w:color w:val="6B6B6E"/>
          <w:spacing w:val="5"/>
          <w:w w:val="105"/>
        </w:rPr>
        <w:t>s</w:t>
      </w:r>
      <w:r>
        <w:rPr>
          <w:rFonts w:ascii="Arial" w:hAnsi="Arial" w:cs="Arial" w:eastAsia="Arial"/>
          <w:sz w:val="19"/>
          <w:szCs w:val="19"/>
          <w:color w:val="464649"/>
          <w:spacing w:val="0"/>
          <w:w w:val="106"/>
        </w:rPr>
        <w:t>es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9" w:lineRule="auto"/>
        <w:ind w:left="147" w:right="882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mere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not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show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blindfolded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Here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7"/>
          <w:i/>
        </w:rPr>
        <w:t>evaluation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7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6"/>
          <w:i/>
        </w:rPr>
        <w:t>apprehensio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6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20"/>
          <w:w w:val="106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explanation: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blindfold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remove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abilit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audi­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evaluate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remove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physiologi­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facilitate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disrupt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canno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6B6B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B6B6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howeve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B6B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B6B6E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observa­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animals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Distractio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offer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animal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huma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findings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Accordin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theory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stimulu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C21"/>
          <w:spacing w:val="0"/>
          <w:w w:val="19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1F1C21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non-social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C21"/>
          <w:spacing w:val="0"/>
          <w:w w:val="19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1F1C21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divide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attentio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physiological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evidence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distractio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rule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out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alternative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explanatio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appl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greate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lesser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extent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situations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facilitatio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inhibitio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apply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individual'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judge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others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5"/>
          <w:i/>
        </w:rPr>
        <w:t>loaf­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5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applie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effort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poole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unit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assessment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situatio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individual'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decline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94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diffusio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7"/>
          <w:i/>
        </w:rPr>
        <w:t>responsibility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7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10"/>
          <w:w w:val="107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diffusio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responsibilit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can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prevent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evaluatio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apprehensio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occu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judged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fron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audience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difficult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complex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integratio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ideas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regardin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impact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complexit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unit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assessment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4"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3"/>
        </w:rPr>
        <w:t>5.5.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40" w:lineRule="exact"/>
        <w:ind w:right="949"/>
        <w:jc w:val="righ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Havin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examine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impact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performanc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6B6B6E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6B6B6E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98"/>
        </w:rPr>
        <w:t>per­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7" w:after="0" w:line="257" w:lineRule="auto"/>
        <w:ind w:left="152" w:right="907" w:firstLine="-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formance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tur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anothe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determinant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productivity: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characteristic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group's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9"/>
          <w:spacing w:val="0"/>
          <w:w w:val="106"/>
          <w:i/>
        </w:rPr>
        <w:t>leader.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4" w:lineRule="exact"/>
        <w:ind w:right="-20"/>
        <w:jc w:val="right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41529A"/>
          <w:spacing w:val="0"/>
          <w:w w:val="103"/>
          <w:b/>
          <w:bCs/>
          <w:position w:val="-1"/>
        </w:rPr>
        <w:t>LEADERSHIP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67" w:after="0" w:line="240" w:lineRule="auto"/>
        <w:ind w:right="-20"/>
        <w:jc w:val="left"/>
        <w:rPr>
          <w:rFonts w:ascii="Arial" w:hAnsi="Arial" w:cs="Arial" w:eastAsia="Arial"/>
          <w:sz w:val="21"/>
          <w:szCs w:val="21"/>
        </w:rPr>
      </w:pPr>
      <w:rPr/>
      <w:r>
        <w:rPr/>
        <w:br w:type="column"/>
      </w:r>
      <w:r>
        <w:rPr>
          <w:rFonts w:ascii="Arial" w:hAnsi="Arial" w:cs="Arial" w:eastAsia="Arial"/>
          <w:sz w:val="21"/>
          <w:szCs w:val="21"/>
          <w:color w:val="646E9E"/>
          <w:spacing w:val="0"/>
          <w:w w:val="107"/>
        </w:rPr>
        <w:t>137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20160"/>
          <w:pgMar w:top="480" w:bottom="280" w:left="1720" w:right="1720"/>
          <w:cols w:num="2" w:equalWidth="0">
            <w:col w:w="8085" w:space="6"/>
            <w:col w:w="709"/>
          </w:cols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pict>
          <v:group style="position:absolute;margin-left:0pt;margin-top:0pt;width:479.28pt;height:390.36pt;mso-position-horizontal-relative:page;mso-position-vertical-relative:page;z-index:-586" coordorigin="0,0" coordsize="9586,7807">
            <v:shape style="position:absolute;left:0;top:0;width:1728;height:2285" type="#_x0000_t75">
              <v:imagedata r:id="rId34" o:title=""/>
            </v:shape>
            <v:group style="position:absolute;left:1646;top:1380;width:7934;height:2" coordorigin="1646,1380" coordsize="7934,2">
              <v:shape style="position:absolute;left:1646;top:1380;width:7934;height:2" coordorigin="1646,1380" coordsize="7934,0" path="m1646,1380l9581,1380e" filled="f" stroked="t" strokeweight=".48pt" strokecolor="#2B3B54">
                <v:path arrowok="t"/>
              </v:shape>
            </v:group>
            <v:group style="position:absolute;left:1654;top:2256;width:2;height:5544" coordorigin="1654,2256" coordsize="2,5544">
              <v:shape style="position:absolute;left:1654;top:2256;width:2;height:5544" coordorigin="1654,2256" coordsize="0,5544" path="m1654,7800l1654,2256e" filled="f" stroked="t" strokeweight=".72pt" strokecolor="#4F577C">
                <v:path arrowok="t"/>
              </v:shape>
            </v:group>
            <v:group style="position:absolute;left:1646;top:7793;width:7930;height:2" coordorigin="1646,7793" coordsize="7930,2">
              <v:shape style="position:absolute;left:1646;top:7793;width:7930;height:2" coordorigin="1646,7793" coordsize="7930,0" path="m1646,7793l9576,7793e" filled="f" stroked="t" strokeweight=".48pt" strokecolor="#343B57">
                <v:path arrowok="t"/>
              </v:shape>
            </v:group>
            <v:group style="position:absolute;left:9576;top:1368;width:2;height:6432" coordorigin="9576,1368" coordsize="2,6432">
              <v:shape style="position:absolute;left:9576;top:1368;width:2;height:6432" coordorigin="9576,1368" coordsize="0,6432" path="m9576,7800l9576,1368e" filled="f" stroked="t" strokeweight=".48pt" strokecolor="#3B488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4.560001pt;margin-top:453.839996pt;width:14.4pt;height:171.119991pt;mso-position-horizontal-relative:page;mso-position-vertical-relative:page;z-index:-585" coordorigin="691,9077" coordsize="288,3422">
            <v:shape style="position:absolute;left:691;top:11520;width:288;height:979" type="#_x0000_t75">
              <v:imagedata r:id="rId35" o:title=""/>
            </v:shape>
            <v:group style="position:absolute;left:816;top:9139;width:2;height:2381" coordorigin="816,9139" coordsize="2,2381">
              <v:shape style="position:absolute;left:816;top:9139;width:2;height:2381" coordorigin="816,9139" coordsize="0,2381" path="m816,11520l816,9139e" filled="f" stroked="t" strokeweight="6.24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53.919983pt;margin-top:0pt;width:29.040017pt;height:649.320pt;mso-position-horizontal-relative:page;mso-position-vertical-relative:page;z-index:-584" coordorigin="11078,0" coordsize="581,12986">
            <v:shape style="position:absolute;left:11078;top:0;width:442;height:960" type="#_x0000_t75">
              <v:imagedata r:id="rId36" o:title=""/>
            </v:shape>
            <v:shape style="position:absolute;left:11136;top:5395;width:346;height:2726" type="#_x0000_t75">
              <v:imagedata r:id="rId37" o:title=""/>
            </v:shape>
            <v:group style="position:absolute;left:11158;top:931;width:2;height:4416" coordorigin="11158,931" coordsize="2,4416">
              <v:shape style="position:absolute;left:11158;top:931;width:2;height:4416" coordorigin="11158,931" coordsize="0,4416" path="m11158,5347l11158,931e" filled="f" stroked="t" strokeweight="1.44pt" strokecolor="#C8CCCC">
                <v:path arrowok="t"/>
              </v:shape>
            </v:group>
            <v:group style="position:absolute;left:11306;top:960;width:197;height:10733" coordorigin="11306,960" coordsize="197,10733">
              <v:shape style="position:absolute;left:11306;top:960;width:197;height:10733" coordorigin="11306,960" coordsize="197,10733" path="m11306,960l11503,960,11503,11693,11306,11693,11306,960xe" filled="t" fillcolor="#000000" stroked="f">
                <v:path arrowok="t"/>
                <v:fill/>
              </v:shape>
            </v:group>
            <v:group style="position:absolute;left:11350;top:11827;width:206;height:1056" coordorigin="11350,11827" coordsize="206,1056">
              <v:shape style="position:absolute;left:11350;top:11827;width:206;height:1056" coordorigin="11350,11827" coordsize="206,1056" path="m11350,11827l11556,11827,11556,12883,11350,12883,11350,11827x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0pt;margin-top:0pt;width:611.52pt;height:1006.56pt;mso-position-horizontal-relative:page;mso-position-vertical-relative:page;z-index:-583" coordorigin="0,0" coordsize="12230,20131">
            <v:group style="position:absolute;left:12202;top:0;width:2;height:20122" coordorigin="12202,0" coordsize="2,20122">
              <v:shape style="position:absolute;left:12202;top:0;width:2;height:20122" coordorigin="12202,0" coordsize="0,20122" path="m12202,20122l12202,0e" filled="f" stroked="t" strokeweight=".96pt" strokecolor="#97A0A3">
                <v:path arrowok="t"/>
              </v:shape>
            </v:group>
            <v:group style="position:absolute;left:0;top:20102;width:12211;height:2" coordorigin="0,20102" coordsize="12211,2">
              <v:shape style="position:absolute;left:0;top:20102;width:12211;height:2" coordorigin="0,20102" coordsize="12211,0" path="m0,20102l12211,20102e" filled="f" stroked="t" strokeweight="1.92pt" strokecolor="#ACAFA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80.639999pt;margin-top:653.039978pt;width:476.16pt;height:.1pt;mso-position-horizontal-relative:page;mso-position-vertical-relative:page;z-index:-582" coordorigin="1613,13061" coordsize="9523,2">
            <v:shape style="position:absolute;left:1613;top:13061;width:9523;height:2" coordorigin="1613,13061" coordsize="9523,0" path="m1613,13061l11136,13061e" filled="f" stroked="t" strokeweight="1.44pt" strokecolor="#A8A8AC">
              <v:path arrowok="t"/>
            </v:shape>
          </v:group>
          <w10:wrap type="none"/>
        </w:pict>
      </w:r>
      <w:r>
        <w:rPr>
          <w:sz w:val="26"/>
          <w:szCs w:val="26"/>
        </w:rPr>
      </w:r>
    </w:p>
    <w:p>
      <w:pPr>
        <w:spacing w:before="33" w:after="0" w:line="258" w:lineRule="auto"/>
        <w:ind w:left="147" w:right="1609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9"/>
          <w:szCs w:val="19"/>
          <w:color w:val="464649"/>
          <w:spacing w:val="0"/>
          <w:w w:val="157"/>
        </w:rPr>
        <w:t>If</w:t>
      </w:r>
      <w:r>
        <w:rPr>
          <w:rFonts w:ascii="Arial" w:hAnsi="Arial" w:cs="Arial" w:eastAsia="Arial"/>
          <w:sz w:val="19"/>
          <w:szCs w:val="19"/>
          <w:color w:val="464649"/>
          <w:spacing w:val="-21"/>
          <w:w w:val="15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aske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public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particularl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admire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say?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Maybe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Nelso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Mandela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Marti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Luther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King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maybe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Mahatma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Gandhi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perso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admire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admirable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reasons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3"/>
        </w:rPr>
        <w:t>one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common: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leaders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leade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most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influ­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ential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powerful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perso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primaril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responsible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determinin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group's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directio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shall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section,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leadershi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take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forms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leade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takes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complete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multiple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leader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responsible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controllin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differ­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group.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man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style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leadership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from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relaxe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9595B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person-oriente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strict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task-oriented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But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regardles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9"/>
          <w:spacing w:val="0"/>
          <w:w w:val="101"/>
        </w:rPr>
        <w:t>form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sectPr>
      <w:type w:val="continuous"/>
      <w:pgSz w:w="12240" w:h="20160"/>
      <w:pgMar w:top="10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Courier New"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image" Target="media/image9.jpg"/><Relationship Id="rId16" Type="http://schemas.openxmlformats.org/officeDocument/2006/relationships/image" Target="media/image10.jpg"/><Relationship Id="rId17" Type="http://schemas.openxmlformats.org/officeDocument/2006/relationships/image" Target="media/image11.jpg"/><Relationship Id="rId18" Type="http://schemas.openxmlformats.org/officeDocument/2006/relationships/image" Target="media/image12.jpg"/><Relationship Id="rId19" Type="http://schemas.openxmlformats.org/officeDocument/2006/relationships/image" Target="media/image13.jpg"/><Relationship Id="rId20" Type="http://schemas.openxmlformats.org/officeDocument/2006/relationships/image" Target="media/image14.jpg"/><Relationship Id="rId21" Type="http://schemas.openxmlformats.org/officeDocument/2006/relationships/image" Target="media/image15.jpg"/><Relationship Id="rId22" Type="http://schemas.openxmlformats.org/officeDocument/2006/relationships/image" Target="media/image16.jpg"/><Relationship Id="rId23" Type="http://schemas.openxmlformats.org/officeDocument/2006/relationships/image" Target="media/image17.jpg"/><Relationship Id="rId24" Type="http://schemas.openxmlformats.org/officeDocument/2006/relationships/image" Target="media/image18.jpg"/><Relationship Id="rId25" Type="http://schemas.openxmlformats.org/officeDocument/2006/relationships/image" Target="media/image19.jpg"/><Relationship Id="rId26" Type="http://schemas.openxmlformats.org/officeDocument/2006/relationships/image" Target="media/image20.jpg"/><Relationship Id="rId27" Type="http://schemas.openxmlformats.org/officeDocument/2006/relationships/image" Target="media/image21.jpg"/><Relationship Id="rId28" Type="http://schemas.openxmlformats.org/officeDocument/2006/relationships/image" Target="media/image22.jpg"/><Relationship Id="rId29" Type="http://schemas.openxmlformats.org/officeDocument/2006/relationships/image" Target="media/image23.jpg"/><Relationship Id="rId30" Type="http://schemas.openxmlformats.org/officeDocument/2006/relationships/image" Target="media/image24.jpg"/><Relationship Id="rId31" Type="http://schemas.openxmlformats.org/officeDocument/2006/relationships/image" Target="media/image25.jpg"/><Relationship Id="rId32" Type="http://schemas.openxmlformats.org/officeDocument/2006/relationships/image" Target="media/image26.jpg"/><Relationship Id="rId33" Type="http://schemas.openxmlformats.org/officeDocument/2006/relationships/image" Target="media/image27.jpg"/><Relationship Id="rId34" Type="http://schemas.openxmlformats.org/officeDocument/2006/relationships/image" Target="media/image28.jpg"/><Relationship Id="rId35" Type="http://schemas.openxmlformats.org/officeDocument/2006/relationships/image" Target="media/image29.jpg"/><Relationship Id="rId36" Type="http://schemas.openxmlformats.org/officeDocument/2006/relationships/image" Target="media/image30.jpg"/><Relationship Id="rId37" Type="http://schemas.openxmlformats.org/officeDocument/2006/relationships/image" Target="media/image3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2019-03-16T08:59:37Z</dcterms:created>
  <dcterms:modified xsi:type="dcterms:W3CDTF">2019-03-16T08:59:37Z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2015-06-26T00:00:00Z</vt:filetime>
  </property>
  <property fmtid="{D5CDD505-2E9C-101B-9397-08002B2CF9AE}" pid="3" name="LastSaved">
    <vt:filetime>2019-03-16T00:00:00Z</vt:filetime>
  </property>
</Properties>
</file>